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FCCDA" w14:textId="625D0AF0" w:rsidR="004F00F5" w:rsidRDefault="005A2E32" w:rsidP="006637E0">
      <w:pPr>
        <w:spacing w:after="0" w:line="240" w:lineRule="auto"/>
        <w:ind w:right="-1"/>
        <w:rPr>
          <w:rFonts w:ascii="Arial" w:hAnsi="Arial" w:cs="Arial"/>
          <w:b/>
          <w:bCs/>
          <w:sz w:val="20"/>
          <w:szCs w:val="20"/>
          <w:lang w:val="de-DE"/>
        </w:rPr>
      </w:pP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Dieses Freigabeformular gilt für alle einmaligen Kennzeichnungen, die für die Verwendung </w:t>
      </w:r>
      <w:r w:rsidR="00B60A86" w:rsidRPr="006637E0">
        <w:rPr>
          <w:rFonts w:ascii="Arial" w:hAnsi="Arial" w:cs="Arial"/>
          <w:b/>
          <w:bCs/>
          <w:sz w:val="20"/>
          <w:szCs w:val="20"/>
          <w:lang w:val="de-DE"/>
        </w:rPr>
        <w:t>an dem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Produkt oder 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der 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>Produkt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>kennzeichnung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gemäß </w:t>
      </w:r>
      <w:r w:rsidR="004C0851">
        <w:rPr>
          <w:rFonts w:ascii="Arial" w:hAnsi="Arial" w:cs="Arial"/>
          <w:b/>
          <w:bCs/>
          <w:sz w:val="20"/>
          <w:szCs w:val="20"/>
          <w:lang w:val="de-DE"/>
        </w:rPr>
        <w:t xml:space="preserve">Kapitel 4 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>de</w:t>
      </w:r>
      <w:r w:rsidR="00941D9A"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r </w:t>
      </w:r>
      <w:r w:rsidR="00BB0429">
        <w:rPr>
          <w:rFonts w:ascii="Arial" w:hAnsi="Arial" w:cs="Arial"/>
          <w:b/>
          <w:bCs/>
          <w:sz w:val="20"/>
          <w:szCs w:val="20"/>
          <w:lang w:val="de-DE"/>
        </w:rPr>
        <w:t>aktuellen Version „</w:t>
      </w:r>
      <w:proofErr w:type="spellStart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>C</w:t>
      </w:r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onditions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for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the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use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proofErr w:type="spellStart"/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of</w:t>
      </w:r>
      <w:proofErr w:type="spellEnd"/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S</w:t>
      </w:r>
      <w:r w:rsidR="000B7B94" w:rsidRPr="00A233E8">
        <w:rPr>
          <w:rFonts w:ascii="Arial" w:hAnsi="Arial" w:cs="Arial"/>
          <w:b/>
          <w:bCs/>
          <w:sz w:val="20"/>
          <w:szCs w:val="20"/>
          <w:lang w:val="de-DE"/>
        </w:rPr>
        <w:t>igns</w:t>
      </w:r>
      <w:r w:rsidR="004C0851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r w:rsidR="00BB0429">
        <w:rPr>
          <w:rFonts w:ascii="Arial" w:hAnsi="Arial" w:cs="Arial"/>
          <w:b/>
          <w:bCs/>
          <w:sz w:val="20"/>
          <w:szCs w:val="20"/>
          <w:lang w:val="de-DE"/>
        </w:rPr>
        <w:t>–</w:t>
      </w:r>
      <w:r w:rsidR="004C0851">
        <w:rPr>
          <w:rFonts w:ascii="Arial" w:hAnsi="Arial" w:cs="Arial"/>
          <w:b/>
          <w:bCs/>
          <w:sz w:val="20"/>
          <w:szCs w:val="20"/>
          <w:lang w:val="de-DE"/>
        </w:rPr>
        <w:t xml:space="preserve"> GOTS</w:t>
      </w:r>
      <w:r w:rsidR="00BB0429">
        <w:rPr>
          <w:rFonts w:ascii="Arial" w:hAnsi="Arial" w:cs="Arial"/>
          <w:b/>
          <w:bCs/>
          <w:sz w:val="20"/>
          <w:szCs w:val="20"/>
          <w:lang w:val="de-DE"/>
        </w:rPr>
        <w:t>“</w:t>
      </w:r>
      <w:r w:rsidR="00941D9A" w:rsidRPr="00A233E8">
        <w:rPr>
          <w:rFonts w:ascii="Arial" w:hAnsi="Arial" w:cs="Arial"/>
          <w:b/>
          <w:bCs/>
          <w:sz w:val="20"/>
          <w:szCs w:val="20"/>
          <w:lang w:val="de-DE"/>
        </w:rPr>
        <w:t>,</w:t>
      </w:r>
      <w:r w:rsidR="006637E0" w:rsidRPr="00A233E8">
        <w:rPr>
          <w:rFonts w:ascii="Arial" w:hAnsi="Arial" w:cs="Arial"/>
          <w:b/>
          <w:bCs/>
          <w:sz w:val="20"/>
          <w:szCs w:val="20"/>
          <w:lang w:val="de-DE"/>
        </w:rPr>
        <w:t xml:space="preserve"> </w:t>
      </w:r>
      <w:r w:rsidR="00DA6754">
        <w:rPr>
          <w:rFonts w:ascii="Arial" w:hAnsi="Arial" w:cs="Arial"/>
          <w:b/>
          <w:bCs/>
          <w:sz w:val="20"/>
          <w:szCs w:val="20"/>
          <w:lang w:val="de-DE"/>
        </w:rPr>
        <w:t>(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Global </w:t>
      </w:r>
      <w:proofErr w:type="spellStart"/>
      <w:r w:rsidRPr="006637E0">
        <w:rPr>
          <w:rFonts w:ascii="Arial" w:hAnsi="Arial" w:cs="Arial"/>
          <w:b/>
          <w:bCs/>
          <w:sz w:val="20"/>
          <w:szCs w:val="20"/>
          <w:lang w:val="de-DE"/>
        </w:rPr>
        <w:t>Organic</w:t>
      </w:r>
      <w:proofErr w:type="spellEnd"/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Textile Standard</w:t>
      </w:r>
      <w:r w:rsidR="00DA6754">
        <w:rPr>
          <w:rFonts w:ascii="Arial" w:hAnsi="Arial" w:cs="Arial"/>
          <w:b/>
          <w:bCs/>
          <w:sz w:val="20"/>
          <w:szCs w:val="20"/>
          <w:lang w:val="de-DE"/>
        </w:rPr>
        <w:t>)</w:t>
      </w:r>
      <w:r w:rsidRPr="006637E0">
        <w:rPr>
          <w:rFonts w:ascii="Arial" w:hAnsi="Arial" w:cs="Arial"/>
          <w:b/>
          <w:bCs/>
          <w:sz w:val="20"/>
          <w:szCs w:val="20"/>
          <w:lang w:val="de-DE"/>
        </w:rPr>
        <w:t xml:space="preserve"> vorgesehen sind.</w:t>
      </w:r>
    </w:p>
    <w:p w14:paraId="457292B9" w14:textId="77777777" w:rsidR="006C63A6" w:rsidRPr="00A233E8" w:rsidRDefault="006C63A6" w:rsidP="00B03BAD">
      <w:pPr>
        <w:spacing w:after="0" w:line="240" w:lineRule="auto"/>
        <w:ind w:left="-142" w:right="-284"/>
        <w:jc w:val="center"/>
        <w:rPr>
          <w:rFonts w:ascii="Arial" w:hAnsi="Arial" w:cs="Arial"/>
          <w:sz w:val="10"/>
          <w:szCs w:val="10"/>
          <w:lang w:val="de-DE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"/>
        <w:gridCol w:w="4633"/>
        <w:gridCol w:w="5127"/>
      </w:tblGrid>
      <w:tr w:rsidR="005A2E32" w:rsidRPr="00FA74E7" w14:paraId="7D53B690" w14:textId="77777777" w:rsidTr="000A069A">
        <w:trPr>
          <w:trHeight w:val="315"/>
          <w:jc w:val="center"/>
        </w:trPr>
        <w:tc>
          <w:tcPr>
            <w:tcW w:w="0" w:type="auto"/>
            <w:shd w:val="clear" w:color="auto" w:fill="BFBFBF"/>
            <w:vAlign w:val="center"/>
          </w:tcPr>
          <w:p w14:paraId="5773A0A4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4633" w:type="dxa"/>
            <w:shd w:val="clear" w:color="auto" w:fill="BFBFBF"/>
            <w:vAlign w:val="center"/>
          </w:tcPr>
          <w:p w14:paraId="09E6A0D4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Angaben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zur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Kennzeichnung</w:t>
            </w:r>
            <w:proofErr w:type="spellEnd"/>
          </w:p>
        </w:tc>
        <w:tc>
          <w:tcPr>
            <w:tcW w:w="5127" w:type="dxa"/>
            <w:shd w:val="clear" w:color="auto" w:fill="BFBFBF"/>
            <w:vAlign w:val="center"/>
          </w:tcPr>
          <w:p w14:paraId="6FB4920C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Informationen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auszufüllen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vom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Antragsteller</w:t>
            </w:r>
            <w:proofErr w:type="spellEnd"/>
          </w:p>
        </w:tc>
      </w:tr>
      <w:tr w:rsidR="005A2E32" w:rsidRPr="001745A3" w14:paraId="6E480BF5" w14:textId="77777777" w:rsidTr="0020277A">
        <w:trPr>
          <w:jc w:val="center"/>
        </w:trPr>
        <w:tc>
          <w:tcPr>
            <w:tcW w:w="0" w:type="auto"/>
          </w:tcPr>
          <w:p w14:paraId="0F8FBB36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33" w:type="dxa"/>
          </w:tcPr>
          <w:p w14:paraId="180DB4B3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Name und Adresse des </w:t>
            </w:r>
            <w:r w:rsidR="00237016">
              <w:rPr>
                <w:rFonts w:ascii="Arial" w:hAnsi="Arial" w:cs="Arial"/>
                <w:sz w:val="20"/>
                <w:szCs w:val="20"/>
                <w:lang w:val="de-DE"/>
              </w:rPr>
              <w:t>Antragstellers</w:t>
            </w:r>
          </w:p>
        </w:tc>
        <w:tc>
          <w:tcPr>
            <w:tcW w:w="5127" w:type="dxa"/>
          </w:tcPr>
          <w:p w14:paraId="60DA05B3" w14:textId="77777777" w:rsidR="005A2E32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  <w:p w14:paraId="7B2C51B8" w14:textId="77777777" w:rsidR="0020277A" w:rsidRPr="00FA74E7" w:rsidRDefault="0020277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FA74E7" w14:paraId="5B65FA76" w14:textId="77777777" w:rsidTr="0020277A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5CFFA99E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571AF6BA" w14:textId="213EF340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GOTS</w:t>
            </w:r>
            <w:r w:rsidR="0023701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37016">
              <w:rPr>
                <w:rFonts w:ascii="Arial" w:hAnsi="Arial" w:cs="Arial"/>
                <w:sz w:val="20"/>
                <w:szCs w:val="20"/>
              </w:rPr>
              <w:t>Zertifizierungsnummer</w:t>
            </w:r>
            <w:proofErr w:type="spellEnd"/>
            <w:r w:rsidR="0023701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48AD">
              <w:rPr>
                <w:rFonts w:ascii="Arial" w:hAnsi="Arial" w:cs="Arial"/>
                <w:sz w:val="20"/>
                <w:szCs w:val="20"/>
              </w:rPr>
              <w:t>(Certification Number)</w:t>
            </w:r>
          </w:p>
        </w:tc>
        <w:tc>
          <w:tcPr>
            <w:tcW w:w="5127" w:type="dxa"/>
          </w:tcPr>
          <w:p w14:paraId="40781FBA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E32" w:rsidRPr="001745A3" w14:paraId="34729FB3" w14:textId="77777777" w:rsidTr="0020277A">
        <w:trPr>
          <w:trHeight w:val="65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5D2D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7F29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Die physische Anbringung der Kennzeichnung </w:t>
            </w:r>
            <w:r w:rsidRPr="00307524">
              <w:rPr>
                <w:rFonts w:ascii="Arial" w:hAnsi="Arial" w:cs="Arial"/>
                <w:sz w:val="20"/>
                <w:szCs w:val="20"/>
                <w:lang w:val="de-DE"/>
              </w:rPr>
              <w:t xml:space="preserve">erfolgt durch: </w:t>
            </w:r>
            <w:r w:rsidRPr="004F00F5"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  <w:t>[Firmenname und Adresse (falls abweichend vom Antragsteller)]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0C74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1745A3" w14:paraId="4337A707" w14:textId="77777777" w:rsidTr="00FA4770">
        <w:trPr>
          <w:trHeight w:val="5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5CB0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8A6D" w14:textId="77777777" w:rsidR="005A2E32" w:rsidRPr="00FA74E7" w:rsidRDefault="005A2E32" w:rsidP="004E0662">
            <w:pPr>
              <w:spacing w:after="12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Produkte, für </w:t>
            </w:r>
            <w:r w:rsidR="00B60A86" w:rsidRPr="00FA74E7">
              <w:rPr>
                <w:rFonts w:ascii="Arial" w:hAnsi="Arial" w:cs="Arial"/>
                <w:sz w:val="20"/>
                <w:szCs w:val="20"/>
                <w:lang w:val="de-DE"/>
              </w:rPr>
              <w:t>welche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die Kennzeichnung verwendet werden soll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642C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1745A3" w14:paraId="49313586" w14:textId="77777777" w:rsidTr="0020277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967A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A57A" w14:textId="3391D099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Die Kennzeichnung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/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Etikettierung wird verwendet 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2D62" w14:textId="77777777" w:rsidR="005A2E32" w:rsidRPr="00FA74E7" w:rsidRDefault="005A2E32" w:rsidP="004E0662">
            <w:pPr>
              <w:spacing w:after="6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>An dem Produkt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:</w:t>
            </w:r>
            <w:r w:rsidR="000B7B94">
              <w:rPr>
                <w:rFonts w:ascii="Arial" w:hAnsi="Arial" w:cs="Arial"/>
                <w:sz w:val="20"/>
                <w:szCs w:val="20"/>
                <w:lang w:val="de-DE"/>
              </w:rPr>
              <w:br/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Label  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Hangtag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Werbematerial </w:t>
            </w:r>
          </w:p>
          <w:p w14:paraId="391AF061" w14:textId="77777777" w:rsidR="005A2E32" w:rsidRPr="000B7B94" w:rsidRDefault="005A2E32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Auf der 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(finalen) </w:t>
            </w:r>
            <w:r w:rsidRPr="00FA74E7">
              <w:rPr>
                <w:rFonts w:ascii="Arial" w:hAnsi="Arial" w:cs="Arial"/>
                <w:b/>
                <w:sz w:val="20"/>
                <w:szCs w:val="20"/>
                <w:lang w:val="de-DE"/>
              </w:rPr>
              <w:t>Verpackung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="000B7B94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primäre Verpackung 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sekundäre Verpackung</w:t>
            </w:r>
          </w:p>
          <w:p w14:paraId="598482AB" w14:textId="07069E05" w:rsidR="005A2E32" w:rsidRPr="00A233E8" w:rsidRDefault="00C80FBC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Printmedien </w:t>
            </w:r>
            <w:r w:rsidR="005A2E32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Kommunikationsmaterial</w:t>
            </w:r>
            <w:r w:rsidR="000B7B94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="005A2E32"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Katalog  </w:t>
            </w:r>
            <w:r w:rsid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5A2E32" w:rsidRPr="00FA74E7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 Werbemat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>e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>rial (z. B. Broschüre)</w:t>
            </w:r>
          </w:p>
          <w:p w14:paraId="4B95B442" w14:textId="77777777" w:rsidR="005A2E32" w:rsidRPr="00237016" w:rsidRDefault="00C80FBC" w:rsidP="004E0662">
            <w:pPr>
              <w:spacing w:after="60"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Non-Print-Medien</w:t>
            </w:r>
            <w:r w:rsidR="005A2E32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 xml:space="preserve"> Kommunikation</w:t>
            </w:r>
            <w:r w:rsidR="000B7B94"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:</w:t>
            </w: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br/>
            </w:r>
            <w:r w:rsidR="005A2E32" w:rsidRPr="00A233E8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Web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seite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 </w:t>
            </w:r>
            <w:r w:rsidR="00FA74E7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5A2E32" w:rsidRPr="00A233E8">
              <w:rPr>
                <w:rFonts w:ascii="Segoe UI Symbol" w:eastAsia="MS Gothic" w:hAnsi="Segoe UI Symbol" w:cs="Segoe UI Symbol"/>
                <w:sz w:val="20"/>
                <w:szCs w:val="20"/>
                <w:lang w:val="de-DE"/>
              </w:rPr>
              <w:t>☐</w:t>
            </w:r>
            <w:r w:rsidR="005A2E32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E577B0" w:rsidRPr="00A233E8">
              <w:rPr>
                <w:rFonts w:ascii="Arial" w:hAnsi="Arial" w:cs="Arial"/>
                <w:sz w:val="20"/>
                <w:szCs w:val="20"/>
                <w:lang w:val="de-DE"/>
              </w:rPr>
              <w:t>O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nline Mark</w:t>
            </w:r>
            <w:r w:rsidR="00E577B0" w:rsidRPr="00A233E8">
              <w:rPr>
                <w:rFonts w:ascii="Arial" w:hAnsi="Arial" w:cs="Arial"/>
                <w:sz w:val="20"/>
                <w:szCs w:val="20"/>
                <w:lang w:val="de-DE"/>
              </w:rPr>
              <w:t>tplatz</w:t>
            </w:r>
            <w:r w:rsidR="00237016">
              <w:rPr>
                <w:rFonts w:ascii="Arial" w:hAnsi="Arial" w:cs="Arial"/>
                <w:sz w:val="20"/>
                <w:szCs w:val="20"/>
                <w:lang w:val="de-DE"/>
              </w:rPr>
              <w:t xml:space="preserve">   </w:t>
            </w:r>
            <w:sdt>
              <w:sdtPr>
                <w:rPr>
                  <w:rFonts w:ascii="Arial" w:hAnsi="Arial" w:cs="Arial"/>
                  <w:sz w:val="20"/>
                  <w:szCs w:val="20"/>
                  <w:lang w:val="de-DE"/>
                </w:rPr>
                <w:id w:val="294263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016" w:rsidRPr="00534FFE">
                  <w:rPr>
                    <w:rFonts w:ascii="Segoe UI Symbol" w:eastAsia="MS Gothic" w:hAnsi="Segoe UI Symbol" w:cs="Segoe UI Symbol"/>
                    <w:sz w:val="20"/>
                    <w:szCs w:val="20"/>
                    <w:lang w:val="de-DE"/>
                  </w:rPr>
                  <w:t>☐</w:t>
                </w:r>
              </w:sdtContent>
            </w:sdt>
            <w:r w:rsidR="00237016" w:rsidRPr="00534FFE">
              <w:rPr>
                <w:rFonts w:ascii="Arial" w:hAnsi="Arial" w:cs="Arial"/>
                <w:sz w:val="20"/>
                <w:szCs w:val="20"/>
                <w:lang w:val="de-DE"/>
              </w:rPr>
              <w:t xml:space="preserve"> Digital</w:t>
            </w:r>
            <w:r w:rsidR="00237016">
              <w:rPr>
                <w:rFonts w:ascii="Arial" w:hAnsi="Arial" w:cs="Arial"/>
                <w:sz w:val="20"/>
                <w:szCs w:val="20"/>
                <w:lang w:val="de-DE"/>
              </w:rPr>
              <w:t>e</w:t>
            </w:r>
            <w:r w:rsidR="00237016" w:rsidRPr="00534FFE">
              <w:rPr>
                <w:rFonts w:ascii="Arial" w:hAnsi="Arial" w:cs="Arial"/>
                <w:sz w:val="20"/>
                <w:szCs w:val="20"/>
                <w:lang w:val="de-DE"/>
              </w:rPr>
              <w:t xml:space="preserve"> Medi</w:t>
            </w:r>
            <w:r w:rsidR="00237016">
              <w:rPr>
                <w:rFonts w:ascii="Arial" w:hAnsi="Arial" w:cs="Arial"/>
                <w:sz w:val="20"/>
                <w:szCs w:val="20"/>
                <w:lang w:val="de-DE"/>
              </w:rPr>
              <w:t>en</w:t>
            </w:r>
          </w:p>
        </w:tc>
      </w:tr>
      <w:tr w:rsidR="005A2E32" w:rsidRPr="001745A3" w14:paraId="22CA7BE4" w14:textId="77777777" w:rsidTr="0020277A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1E95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FA74E7">
              <w:rPr>
                <w:rFonts w:ascii="Arial" w:hAnsi="Arial" w:cs="Arial"/>
                <w:color w:val="404040"/>
                <w:sz w:val="20"/>
                <w:szCs w:val="20"/>
              </w:rPr>
              <w:t>6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3038" w14:textId="1A766399" w:rsidR="0077412F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Wird die Marke des Kunden auf dem Etikett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/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auf der Kennzeichnung angezeigt? Wenn ja, geben Sie bitte den Namen der Marke und des Besitzers sowie die Adresse an. </w:t>
            </w:r>
          </w:p>
          <w:p w14:paraId="35379203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Wo wird die Marke positioniert (z. B. auf dem GOTS Label)?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4360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1745A3" w14:paraId="5B5EBE4A" w14:textId="77777777" w:rsidTr="0020277A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4CFF8E47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33" w:type="dxa"/>
            <w:tcBorders>
              <w:bottom w:val="single" w:sz="4" w:space="0" w:color="auto"/>
            </w:tcBorders>
          </w:tcPr>
          <w:p w14:paraId="03021955" w14:textId="77777777" w:rsidR="005A2E32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FA74E7">
              <w:rPr>
                <w:rFonts w:ascii="Arial" w:hAnsi="Arial" w:cs="Arial"/>
                <w:sz w:val="20"/>
                <w:szCs w:val="20"/>
                <w:lang w:val="de-DE"/>
              </w:rPr>
              <w:t>Käufer dieser Produkte: [Firmenname (n) und Adresse (n)]</w:t>
            </w:r>
          </w:p>
          <w:p w14:paraId="029275B3" w14:textId="77777777" w:rsidR="0077412F" w:rsidRPr="00FA74E7" w:rsidRDefault="0077412F" w:rsidP="004E0662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  <w:lang w:val="de-DE"/>
              </w:rPr>
            </w:pPr>
          </w:p>
          <w:p w14:paraId="47BA00C3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5127" w:type="dxa"/>
          </w:tcPr>
          <w:p w14:paraId="45BC142C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5A2E32" w:rsidRPr="001745A3" w14:paraId="2CADB5BC" w14:textId="77777777" w:rsidTr="00FA4770">
        <w:trPr>
          <w:trHeight w:val="51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02B5" w14:textId="77777777" w:rsidR="005A2E32" w:rsidRPr="00FA74E7" w:rsidRDefault="005A2E32" w:rsidP="004E066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D42F" w14:textId="77777777" w:rsidR="005A2E32" w:rsidRPr="00FA74E7" w:rsidRDefault="00B065AA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sz w:val="20"/>
                <w:szCs w:val="20"/>
                <w:lang w:val="de-DE"/>
              </w:rPr>
              <w:t>Ab welchem Datum</w:t>
            </w:r>
            <w:r w:rsidR="002677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soll die 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 xml:space="preserve">Kennzeichnung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erstmals </w:t>
            </w:r>
            <w:r w:rsidR="005A2E32" w:rsidRPr="00FA74E7">
              <w:rPr>
                <w:rFonts w:ascii="Arial" w:hAnsi="Arial" w:cs="Arial"/>
                <w:sz w:val="20"/>
                <w:szCs w:val="20"/>
                <w:lang w:val="de-DE"/>
              </w:rPr>
              <w:t>verwendet werden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07A2" w14:textId="77777777" w:rsidR="005A2E32" w:rsidRPr="00FA74E7" w:rsidRDefault="005A2E32" w:rsidP="004E066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237016" w:rsidRPr="004C0851" w14:paraId="59026CA5" w14:textId="77777777" w:rsidTr="00FA4770">
        <w:trPr>
          <w:trHeight w:val="55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5A5" w14:textId="77777777" w:rsidR="00237016" w:rsidRPr="00FA74E7" w:rsidRDefault="00237016" w:rsidP="002370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7531" w14:textId="484024CF" w:rsidR="00237016" w:rsidRDefault="00237016" w:rsidP="0023701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Ist von jeder </w:t>
            </w:r>
            <w:r>
              <w:rPr>
                <w:rFonts w:ascii="Arial" w:hAnsi="Arial" w:cs="Arial"/>
                <w:sz w:val="20"/>
                <w:szCs w:val="20"/>
                <w:lang w:val="de-DE"/>
              </w:rPr>
              <w:t xml:space="preserve">beantragten möglichen Kennzeichnung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eine Kopie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/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Foto beigefügt?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D93A" w14:textId="77777777" w:rsidR="00237016" w:rsidRPr="00FA74E7" w:rsidRDefault="001745A3" w:rsidP="0023701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sdt>
              <w:sdtPr>
                <w:rPr>
                  <w:sz w:val="21"/>
                </w:rPr>
                <w:id w:val="1611549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016"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sdtContent>
            </w:sdt>
            <w:r w:rsidR="00237016" w:rsidRPr="00B70100">
              <w:rPr>
                <w:sz w:val="21"/>
              </w:rPr>
              <w:t xml:space="preserve"> </w:t>
            </w:r>
            <w:r w:rsidR="00237016">
              <w:rPr>
                <w:sz w:val="21"/>
              </w:rPr>
              <w:t xml:space="preserve">Ja    </w:t>
            </w:r>
            <w:r w:rsidR="00237016" w:rsidRPr="00B70100">
              <w:rPr>
                <w:sz w:val="21"/>
              </w:rPr>
              <w:t xml:space="preserve"> </w:t>
            </w:r>
            <w:sdt>
              <w:sdtPr>
                <w:rPr>
                  <w:sz w:val="21"/>
                </w:rPr>
                <w:id w:val="1524443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7016"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sdtContent>
            </w:sdt>
            <w:r w:rsidR="00237016" w:rsidRPr="00B70100">
              <w:rPr>
                <w:sz w:val="21"/>
              </w:rPr>
              <w:t xml:space="preserve"> </w:t>
            </w:r>
            <w:r w:rsidR="00237016">
              <w:rPr>
                <w:sz w:val="21"/>
              </w:rPr>
              <w:t xml:space="preserve">Nein </w:t>
            </w:r>
            <w:r w:rsidR="00237016" w:rsidRPr="00B70100">
              <w:rPr>
                <w:sz w:val="21"/>
              </w:rPr>
              <w:t xml:space="preserve"> </w:t>
            </w:r>
          </w:p>
        </w:tc>
      </w:tr>
    </w:tbl>
    <w:p w14:paraId="4D0EE968" w14:textId="77777777" w:rsidR="006C63A6" w:rsidRPr="00A233E8" w:rsidRDefault="006C63A6" w:rsidP="00437C14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501D1119" w14:textId="77777777" w:rsidR="00930F0E" w:rsidRPr="006637E0" w:rsidRDefault="00930F0E" w:rsidP="00930F0E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0625CF84" w14:textId="08F082DC" w:rsidR="005A2E32" w:rsidRDefault="005A2E32" w:rsidP="00930F0E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FA74E7">
        <w:rPr>
          <w:rFonts w:ascii="Arial" w:hAnsi="Arial" w:cs="Arial"/>
          <w:sz w:val="20"/>
          <w:szCs w:val="20"/>
          <w:lang w:val="de-DE"/>
        </w:rPr>
        <w:t xml:space="preserve">Ich habe die Anforderungen gelesen und verstanden, die </w:t>
      </w:r>
      <w:r w:rsidR="001748CA" w:rsidRPr="00FA74E7">
        <w:rPr>
          <w:rFonts w:ascii="Arial" w:hAnsi="Arial" w:cs="Arial"/>
          <w:sz w:val="20"/>
          <w:szCs w:val="20"/>
          <w:lang w:val="de-DE"/>
        </w:rPr>
        <w:t xml:space="preserve">in den </w:t>
      </w:r>
      <w:r w:rsidR="0060689F" w:rsidRPr="0060689F">
        <w:rPr>
          <w:rFonts w:ascii="Arial" w:hAnsi="Arial" w:cs="Arial"/>
          <w:sz w:val="20"/>
          <w:szCs w:val="20"/>
          <w:lang w:val="de-DE"/>
        </w:rPr>
        <w:t>„</w:t>
      </w:r>
      <w:proofErr w:type="spellStart"/>
      <w:r w:rsidR="001748CA" w:rsidRPr="00A233E8">
        <w:rPr>
          <w:rFonts w:ascii="Arial" w:hAnsi="Arial" w:cs="Arial"/>
          <w:sz w:val="20"/>
          <w:szCs w:val="20"/>
          <w:lang w:val="de-DE"/>
        </w:rPr>
        <w:t>C</w:t>
      </w:r>
      <w:r w:rsidR="0060689F" w:rsidRPr="00A233E8">
        <w:rPr>
          <w:rFonts w:ascii="Arial" w:hAnsi="Arial" w:cs="Arial"/>
          <w:sz w:val="20"/>
          <w:szCs w:val="20"/>
          <w:lang w:val="de-DE"/>
        </w:rPr>
        <w:t>onditions</w:t>
      </w:r>
      <w:proofErr w:type="spellEnd"/>
      <w:r w:rsidR="001748CA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for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the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use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sz w:val="20"/>
          <w:szCs w:val="20"/>
          <w:lang w:val="de-DE"/>
        </w:rPr>
        <w:t>of</w:t>
      </w:r>
      <w:proofErr w:type="spellEnd"/>
      <w:r w:rsidR="0060689F" w:rsidRPr="00A233E8">
        <w:rPr>
          <w:rFonts w:ascii="Arial" w:hAnsi="Arial" w:cs="Arial"/>
          <w:sz w:val="20"/>
          <w:szCs w:val="20"/>
          <w:lang w:val="de-DE"/>
        </w:rPr>
        <w:t xml:space="preserve"> Signs</w:t>
      </w:r>
      <w:r w:rsidR="00237016">
        <w:rPr>
          <w:rFonts w:ascii="Arial" w:hAnsi="Arial" w:cs="Arial"/>
          <w:sz w:val="20"/>
          <w:szCs w:val="20"/>
          <w:lang w:val="de-DE"/>
        </w:rPr>
        <w:t xml:space="preserve"> - GOTS</w:t>
      </w:r>
      <w:r w:rsidR="0060689F" w:rsidRPr="00A233E8">
        <w:rPr>
          <w:rFonts w:ascii="Arial" w:hAnsi="Arial" w:cs="Arial"/>
          <w:sz w:val="20"/>
          <w:szCs w:val="20"/>
          <w:lang w:val="de-DE"/>
        </w:rPr>
        <w:t>”</w:t>
      </w:r>
      <w:r w:rsidR="00BB0429">
        <w:rPr>
          <w:rFonts w:ascii="Arial" w:hAnsi="Arial" w:cs="Arial"/>
          <w:sz w:val="20"/>
          <w:szCs w:val="20"/>
          <w:lang w:val="de-DE"/>
        </w:rPr>
        <w:t xml:space="preserve"> (jeweils gültige Version)</w:t>
      </w:r>
      <w:r w:rsidRPr="0060689F">
        <w:rPr>
          <w:rFonts w:ascii="Arial" w:hAnsi="Arial" w:cs="Arial"/>
          <w:sz w:val="20"/>
          <w:szCs w:val="20"/>
          <w:lang w:val="de-DE"/>
        </w:rPr>
        <w:t>,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enthalten sind. </w:t>
      </w:r>
      <w:r w:rsidR="007F6C8A" w:rsidRPr="00FA74E7">
        <w:rPr>
          <w:rFonts w:ascii="Arial" w:hAnsi="Arial" w:cs="Arial"/>
          <w:sz w:val="20"/>
          <w:szCs w:val="20"/>
          <w:lang w:val="de-DE"/>
        </w:rPr>
        <w:t xml:space="preserve">Die 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beigefügte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Kennzeichnung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erfüllt meines Wissens </w:t>
      </w:r>
      <w:r w:rsidR="007948AD">
        <w:rPr>
          <w:rFonts w:ascii="Arial" w:hAnsi="Arial" w:cs="Arial"/>
          <w:sz w:val="20"/>
          <w:szCs w:val="20"/>
          <w:lang w:val="de-DE"/>
        </w:rPr>
        <w:t xml:space="preserve">nach </w:t>
      </w:r>
      <w:r w:rsidRPr="00FA74E7">
        <w:rPr>
          <w:rFonts w:ascii="Arial" w:hAnsi="Arial" w:cs="Arial"/>
          <w:sz w:val="20"/>
          <w:szCs w:val="20"/>
          <w:lang w:val="de-DE"/>
        </w:rPr>
        <w:t>alle darin enthaltenen Anforderungen. Wenn eine Marke (Name) an</w:t>
      </w:r>
      <w:r w:rsidR="00BB0429">
        <w:rPr>
          <w:rFonts w:ascii="Arial" w:hAnsi="Arial" w:cs="Arial"/>
          <w:sz w:val="20"/>
          <w:szCs w:val="20"/>
          <w:lang w:val="de-DE"/>
        </w:rPr>
        <w:t xml:space="preserve"> </w:t>
      </w:r>
      <w:r w:rsidRPr="00FA74E7">
        <w:rPr>
          <w:rFonts w:ascii="Arial" w:hAnsi="Arial" w:cs="Arial"/>
          <w:sz w:val="20"/>
          <w:szCs w:val="20"/>
          <w:lang w:val="de-DE"/>
        </w:rPr>
        <w:t>/</w:t>
      </w:r>
      <w:r w:rsidR="00BB0429">
        <w:rPr>
          <w:rFonts w:ascii="Arial" w:hAnsi="Arial" w:cs="Arial"/>
          <w:sz w:val="20"/>
          <w:szCs w:val="20"/>
          <w:lang w:val="de-DE"/>
        </w:rPr>
        <w:t xml:space="preserve"> 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für diese Produkte verwendet wird, versichere ich,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die entsprechende Kennzeichnung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ebenfalls einzureichen.</w:t>
      </w:r>
    </w:p>
    <w:p w14:paraId="7396AFDA" w14:textId="77777777" w:rsidR="00930F0E" w:rsidRPr="006637E0" w:rsidRDefault="00930F0E" w:rsidP="00930F0E">
      <w:pPr>
        <w:spacing w:after="0" w:line="240" w:lineRule="auto"/>
        <w:rPr>
          <w:rFonts w:ascii="Arial" w:hAnsi="Arial" w:cs="Arial"/>
          <w:sz w:val="10"/>
          <w:szCs w:val="10"/>
          <w:lang w:val="de-DE"/>
        </w:rPr>
      </w:pPr>
    </w:p>
    <w:p w14:paraId="76E5212C" w14:textId="24155E57" w:rsidR="0020277A" w:rsidRPr="00FA74E7" w:rsidRDefault="005A2E32" w:rsidP="00930F0E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FA74E7">
        <w:rPr>
          <w:rFonts w:ascii="Arial" w:hAnsi="Arial" w:cs="Arial"/>
          <w:sz w:val="20"/>
          <w:szCs w:val="20"/>
          <w:lang w:val="de-DE"/>
        </w:rPr>
        <w:t xml:space="preserve">Ich bin mir bewusst, dass jeder kommerzielle Käufer die entsprechenden Anforderungen </w:t>
      </w:r>
      <w:r w:rsidR="007F6C8A" w:rsidRPr="00FA74E7">
        <w:rPr>
          <w:rFonts w:ascii="Arial" w:hAnsi="Arial" w:cs="Arial"/>
          <w:sz w:val="20"/>
          <w:szCs w:val="20"/>
          <w:lang w:val="de-DE"/>
        </w:rPr>
        <w:t>in den</w:t>
      </w:r>
      <w:r w:rsidR="007F6C8A" w:rsidRPr="00A233E8">
        <w:rPr>
          <w:rFonts w:ascii="Arial" w:hAnsi="Arial" w:cs="Arial"/>
          <w:i/>
          <w:sz w:val="20"/>
          <w:szCs w:val="20"/>
          <w:lang w:val="de-DE"/>
        </w:rPr>
        <w:t xml:space="preserve"> 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“</w:t>
      </w:r>
      <w:proofErr w:type="spellStart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>C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onditions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for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the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use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proofErr w:type="spellStart"/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of</w:t>
      </w:r>
      <w:proofErr w:type="spellEnd"/>
      <w:r w:rsidR="007F6C8A" w:rsidRPr="00A233E8">
        <w:rPr>
          <w:rFonts w:ascii="Arial" w:hAnsi="Arial" w:cs="Arial"/>
          <w:iCs/>
          <w:sz w:val="20"/>
          <w:szCs w:val="20"/>
          <w:lang w:val="de-DE"/>
        </w:rPr>
        <w:t xml:space="preserve"> S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igns</w:t>
      </w:r>
      <w:r w:rsidR="00237016">
        <w:rPr>
          <w:rFonts w:ascii="Arial" w:hAnsi="Arial" w:cs="Arial"/>
          <w:iCs/>
          <w:sz w:val="20"/>
          <w:szCs w:val="20"/>
          <w:lang w:val="de-DE"/>
        </w:rPr>
        <w:t xml:space="preserve"> - GOTS</w:t>
      </w:r>
      <w:r w:rsidR="0060689F" w:rsidRPr="00A233E8">
        <w:rPr>
          <w:rFonts w:ascii="Arial" w:hAnsi="Arial" w:cs="Arial"/>
          <w:iCs/>
          <w:sz w:val="20"/>
          <w:szCs w:val="20"/>
          <w:lang w:val="de-DE"/>
        </w:rPr>
        <w:t>”</w:t>
      </w:r>
      <w:r w:rsidR="00BB0429">
        <w:rPr>
          <w:rFonts w:ascii="Arial" w:hAnsi="Arial" w:cs="Arial"/>
          <w:iCs/>
          <w:sz w:val="20"/>
          <w:szCs w:val="20"/>
          <w:lang w:val="de-DE"/>
        </w:rPr>
        <w:t xml:space="preserve"> (jeweils aktuelle Version)</w:t>
      </w:r>
      <w:r w:rsidR="007F6C8A" w:rsidRPr="0060689F">
        <w:rPr>
          <w:rFonts w:ascii="Arial" w:hAnsi="Arial" w:cs="Arial"/>
          <w:iCs/>
          <w:sz w:val="20"/>
          <w:szCs w:val="20"/>
          <w:lang w:val="de-DE"/>
        </w:rPr>
        <w:t xml:space="preserve"> </w:t>
      </w:r>
      <w:r w:rsidRPr="00FA74E7">
        <w:rPr>
          <w:rFonts w:ascii="Arial" w:hAnsi="Arial" w:cs="Arial"/>
          <w:sz w:val="20"/>
          <w:szCs w:val="20"/>
          <w:lang w:val="de-DE"/>
        </w:rPr>
        <w:t>erfüllen muss, bevor er berechtigt ist, die gekennzeichneten Produkte weiter zu verkaufen</w:t>
      </w:r>
      <w:r w:rsidR="007948AD">
        <w:rPr>
          <w:rFonts w:ascii="Arial" w:hAnsi="Arial" w:cs="Arial"/>
          <w:sz w:val="20"/>
          <w:szCs w:val="20"/>
          <w:lang w:val="de-DE"/>
        </w:rPr>
        <w:t>.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 </w:t>
      </w:r>
      <w:r w:rsidR="007948AD">
        <w:rPr>
          <w:rFonts w:ascii="Arial" w:hAnsi="Arial" w:cs="Arial"/>
          <w:sz w:val="20"/>
          <w:szCs w:val="20"/>
          <w:lang w:val="de-DE"/>
        </w:rPr>
        <w:t>H</w:t>
      </w:r>
      <w:r w:rsidRPr="00FA74E7">
        <w:rPr>
          <w:rFonts w:ascii="Arial" w:hAnsi="Arial" w:cs="Arial"/>
          <w:sz w:val="20"/>
          <w:szCs w:val="20"/>
          <w:lang w:val="de-DE"/>
        </w:rPr>
        <w:t xml:space="preserve">iermit bestätige ich, dass ich alle kommerziellen Käufer darüber </w:t>
      </w:r>
      <w:r w:rsidR="00DA6754">
        <w:rPr>
          <w:rFonts w:ascii="Arial" w:hAnsi="Arial" w:cs="Arial"/>
          <w:sz w:val="20"/>
          <w:szCs w:val="20"/>
          <w:lang w:val="de-DE"/>
        </w:rPr>
        <w:t xml:space="preserve">informiert habe bzw. </w:t>
      </w:r>
      <w:r w:rsidRPr="00FA74E7">
        <w:rPr>
          <w:rFonts w:ascii="Arial" w:hAnsi="Arial" w:cs="Arial"/>
          <w:sz w:val="20"/>
          <w:szCs w:val="20"/>
          <w:lang w:val="de-DE"/>
        </w:rPr>
        <w:t>informieren werde.</w:t>
      </w:r>
    </w:p>
    <w:p w14:paraId="4F36933D" w14:textId="77777777" w:rsidR="006C63A6" w:rsidRPr="00A233E8" w:rsidRDefault="006C63A6" w:rsidP="0020277A">
      <w:pPr>
        <w:spacing w:after="0" w:line="240" w:lineRule="auto"/>
        <w:outlineLvl w:val="0"/>
        <w:rPr>
          <w:rFonts w:ascii="Arial" w:hAnsi="Arial" w:cs="Arial"/>
          <w:b/>
          <w:sz w:val="20"/>
          <w:szCs w:val="20"/>
          <w:lang w:val="de-DE"/>
        </w:rPr>
      </w:pPr>
      <w:bookmarkStart w:id="0" w:name="_Hlk85118589"/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8E45D8" w:rsidRPr="001745A3" w14:paraId="56E0DB7E" w14:textId="77777777" w:rsidTr="00930F0E">
        <w:trPr>
          <w:trHeight w:val="284"/>
        </w:trPr>
        <w:tc>
          <w:tcPr>
            <w:tcW w:w="6384" w:type="dxa"/>
            <w:tcBorders>
              <w:top w:val="nil"/>
              <w:bottom w:val="nil"/>
            </w:tcBorders>
            <w:vAlign w:val="bottom"/>
          </w:tcPr>
          <w:p w14:paraId="7BBB678B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Name und Position der autorisierten Person des Antragstellers: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5F803E46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55E1EA28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tr w:rsidR="008E45D8" w:rsidRPr="001745A3" w14:paraId="4C8F6DCA" w14:textId="77777777" w:rsidTr="00930F0E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0B515E3F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4B9958D3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54F16A7F" w14:textId="77777777" w:rsidR="008E45D8" w:rsidRPr="00A233E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tr w:rsidR="008E45D8" w14:paraId="232CB924" w14:textId="77777777" w:rsidTr="00930F0E">
        <w:trPr>
          <w:trHeight w:val="397"/>
        </w:trPr>
        <w:tc>
          <w:tcPr>
            <w:tcW w:w="6384" w:type="dxa"/>
            <w:tcBorders>
              <w:bottom w:val="nil"/>
            </w:tcBorders>
            <w:vAlign w:val="bottom"/>
          </w:tcPr>
          <w:p w14:paraId="3573CE8D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Unterschrift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36C7CDD7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  <w:bottom w:val="nil"/>
            </w:tcBorders>
            <w:vAlign w:val="bottom"/>
          </w:tcPr>
          <w:p w14:paraId="2A308A0C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>
              <w:rPr>
                <w:rFonts w:ascii="Arial" w:hAnsi="Arial" w:cs="Arial"/>
                <w:b/>
                <w:sz w:val="20"/>
                <w:szCs w:val="20"/>
              </w:rPr>
              <w:t>&amp;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Ort:</w:t>
            </w:r>
          </w:p>
        </w:tc>
      </w:tr>
      <w:tr w:rsidR="008E45D8" w14:paraId="10072C2B" w14:textId="77777777" w:rsidTr="00930F0E">
        <w:trPr>
          <w:trHeight w:val="567"/>
        </w:trPr>
        <w:tc>
          <w:tcPr>
            <w:tcW w:w="6384" w:type="dxa"/>
            <w:tcBorders>
              <w:top w:val="nil"/>
            </w:tcBorders>
            <w:vAlign w:val="bottom"/>
          </w:tcPr>
          <w:p w14:paraId="05C75833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4B8F3FE5" w14:textId="77777777" w:rsidR="008E45D8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519303D7" w14:textId="77777777" w:rsidR="008E45D8" w:rsidRPr="00FA74E7" w:rsidRDefault="008E45D8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7E363805" w14:textId="77777777" w:rsidR="00505E18" w:rsidRDefault="00505E18" w:rsidP="0020277A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</w:p>
    <w:p w14:paraId="42121EA7" w14:textId="6532D5F9" w:rsidR="007948AD" w:rsidRDefault="007948AD">
      <w:pPr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br w:type="page"/>
      </w:r>
    </w:p>
    <w:p w14:paraId="0110262F" w14:textId="23835FED" w:rsidR="001338EB" w:rsidRPr="00FA74E7" w:rsidRDefault="0020277A" w:rsidP="0020277A">
      <w:pPr>
        <w:spacing w:after="0" w:line="360" w:lineRule="auto"/>
        <w:outlineLvl w:val="0"/>
        <w:rPr>
          <w:rFonts w:ascii="Arial" w:hAnsi="Arial" w:cs="Arial"/>
          <w:b/>
          <w:i/>
          <w:sz w:val="20"/>
          <w:szCs w:val="20"/>
        </w:rPr>
      </w:pP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lastRenderedPageBreak/>
        <w:t>Vom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zugelassenen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Zertifizierer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20277A">
        <w:rPr>
          <w:rFonts w:ascii="Arial" w:hAnsi="Arial" w:cs="Arial"/>
          <w:b/>
          <w:i/>
          <w:sz w:val="20"/>
          <w:szCs w:val="20"/>
        </w:rPr>
        <w:t>auszufüllen</w:t>
      </w:r>
      <w:proofErr w:type="spellEnd"/>
      <w:r w:rsidRPr="0020277A">
        <w:rPr>
          <w:rFonts w:ascii="Arial" w:hAnsi="Arial" w:cs="Arial"/>
          <w:b/>
          <w:i/>
          <w:sz w:val="20"/>
          <w:szCs w:val="20"/>
        </w:rPr>
        <w:t>:</w:t>
      </w:r>
    </w:p>
    <w:tbl>
      <w:tblPr>
        <w:tblW w:w="51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0"/>
        <w:gridCol w:w="4273"/>
        <w:gridCol w:w="1532"/>
        <w:gridCol w:w="538"/>
        <w:gridCol w:w="650"/>
        <w:gridCol w:w="584"/>
        <w:gridCol w:w="2207"/>
      </w:tblGrid>
      <w:tr w:rsidR="0020277A" w:rsidRPr="00FA74E7" w14:paraId="2C7273BE" w14:textId="77777777" w:rsidTr="00534FFE">
        <w:trPr>
          <w:trHeight w:val="621"/>
          <w:jc w:val="center"/>
        </w:trPr>
        <w:tc>
          <w:tcPr>
            <w:tcW w:w="275" w:type="pct"/>
            <w:shd w:val="clear" w:color="auto" w:fill="BFBFBF"/>
            <w:vAlign w:val="center"/>
          </w:tcPr>
          <w:p w14:paraId="6395910B" w14:textId="77777777" w:rsidR="00016648" w:rsidRPr="00FA74E7" w:rsidRDefault="00A977C0" w:rsidP="00FF1DB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2063" w:type="pct"/>
            <w:shd w:val="clear" w:color="auto" w:fill="BFBFBF"/>
            <w:vAlign w:val="center"/>
          </w:tcPr>
          <w:p w14:paraId="7BEA4722" w14:textId="77777777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Kriterium</w:t>
            </w:r>
            <w:proofErr w:type="spellEnd"/>
          </w:p>
        </w:tc>
        <w:tc>
          <w:tcPr>
            <w:tcW w:w="740" w:type="pct"/>
            <w:shd w:val="clear" w:color="auto" w:fill="BFBFBF"/>
            <w:vAlign w:val="center"/>
          </w:tcPr>
          <w:p w14:paraId="65B7DD7C" w14:textId="77777777" w:rsidR="00505E18" w:rsidRPr="00534FFE" w:rsidRDefault="00505E1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34FFE">
              <w:rPr>
                <w:rFonts w:ascii="Arial" w:hAnsi="Arial" w:cs="Arial"/>
                <w:b/>
                <w:sz w:val="18"/>
                <w:szCs w:val="18"/>
              </w:rPr>
              <w:t>Referenz</w:t>
            </w:r>
            <w:proofErr w:type="spellEnd"/>
          </w:p>
          <w:p w14:paraId="59B8BAE2" w14:textId="77777777" w:rsidR="00016648" w:rsidRPr="00534FFE" w:rsidRDefault="00016648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4FFE">
              <w:rPr>
                <w:rFonts w:ascii="Arial" w:hAnsi="Arial" w:cs="Arial"/>
                <w:b/>
                <w:sz w:val="18"/>
                <w:szCs w:val="18"/>
              </w:rPr>
              <w:t>Standard</w:t>
            </w:r>
          </w:p>
          <w:p w14:paraId="1EE64BF7" w14:textId="77777777" w:rsidR="00237016" w:rsidRPr="00534FFE" w:rsidRDefault="00237016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37016">
              <w:rPr>
                <w:rFonts w:ascii="Arial" w:hAnsi="Arial" w:cs="Arial"/>
                <w:b/>
                <w:sz w:val="18"/>
                <w:szCs w:val="18"/>
              </w:rPr>
              <w:t>(Conditions for the use of Signs – GOTS)</w:t>
            </w:r>
          </w:p>
        </w:tc>
        <w:tc>
          <w:tcPr>
            <w:tcW w:w="260" w:type="pct"/>
            <w:shd w:val="clear" w:color="auto" w:fill="BFBFBF"/>
            <w:vAlign w:val="center"/>
          </w:tcPr>
          <w:p w14:paraId="03FD10BC" w14:textId="77777777" w:rsidR="00016648" w:rsidRPr="00FA74E7" w:rsidRDefault="0020277A" w:rsidP="007948A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Ja</w:t>
            </w:r>
          </w:p>
        </w:tc>
        <w:tc>
          <w:tcPr>
            <w:tcW w:w="314" w:type="pct"/>
            <w:shd w:val="clear" w:color="auto" w:fill="BFBFBF"/>
            <w:vAlign w:val="center"/>
          </w:tcPr>
          <w:p w14:paraId="1E77B326" w14:textId="77777777" w:rsidR="00016648" w:rsidRPr="00FA74E7" w:rsidRDefault="00016648" w:rsidP="007948A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20277A">
              <w:rPr>
                <w:rFonts w:ascii="Arial" w:hAnsi="Arial" w:cs="Arial"/>
                <w:b/>
                <w:sz w:val="20"/>
                <w:szCs w:val="20"/>
              </w:rPr>
              <w:t>ein</w:t>
            </w:r>
          </w:p>
        </w:tc>
        <w:tc>
          <w:tcPr>
            <w:tcW w:w="282" w:type="pct"/>
            <w:shd w:val="clear" w:color="auto" w:fill="BFBFBF"/>
            <w:vAlign w:val="center"/>
          </w:tcPr>
          <w:p w14:paraId="71206AC7" w14:textId="77777777" w:rsidR="00016648" w:rsidRPr="00FA74E7" w:rsidRDefault="0020277A" w:rsidP="007948A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k.A.</w:t>
            </w:r>
            <w:proofErr w:type="spellEnd"/>
          </w:p>
        </w:tc>
        <w:tc>
          <w:tcPr>
            <w:tcW w:w="1066" w:type="pct"/>
            <w:shd w:val="clear" w:color="auto" w:fill="BFBFBF"/>
            <w:vAlign w:val="center"/>
          </w:tcPr>
          <w:p w14:paraId="03AD5A6B" w14:textId="77777777" w:rsidR="00016648" w:rsidRPr="00FA74E7" w:rsidRDefault="0020277A" w:rsidP="0035548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Bemerkungen</w:t>
            </w:r>
            <w:proofErr w:type="spellEnd"/>
          </w:p>
        </w:tc>
      </w:tr>
      <w:tr w:rsidR="00505E18" w:rsidRPr="00FA74E7" w14:paraId="6D2EFAD7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3DCF14B1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63" w:type="pct"/>
          </w:tcPr>
          <w:p w14:paraId="4C59ADE1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Der Antragsteller ist ein zertifizierter Betrieb</w:t>
            </w:r>
          </w:p>
        </w:tc>
        <w:tc>
          <w:tcPr>
            <w:tcW w:w="740" w:type="pct"/>
          </w:tcPr>
          <w:p w14:paraId="277079F0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260" w:type="pct"/>
          </w:tcPr>
          <w:p w14:paraId="2102C6EE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02964AAB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5ABB2A0E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5949542C" w14:textId="77777777" w:rsidR="00B6612F" w:rsidRPr="00FA74E7" w:rsidRDefault="00B6612F" w:rsidP="00B6612F">
            <w:pPr>
              <w:spacing w:line="240" w:lineRule="auto"/>
              <w:ind w:right="56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1745A3" w14:paraId="16BD4ABC" w14:textId="77777777" w:rsidTr="00534FFE">
        <w:trPr>
          <w:trHeight w:val="1279"/>
          <w:jc w:val="center"/>
        </w:trPr>
        <w:tc>
          <w:tcPr>
            <w:tcW w:w="275" w:type="pct"/>
            <w:shd w:val="clear" w:color="auto" w:fill="auto"/>
          </w:tcPr>
          <w:p w14:paraId="3E5A08A9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63" w:type="pct"/>
          </w:tcPr>
          <w:p w14:paraId="1F0B0D4B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Die physische Anbringung der Kennzeichnung erfolgt durch einen zertifizierten Betrieb</w:t>
            </w:r>
          </w:p>
        </w:tc>
        <w:tc>
          <w:tcPr>
            <w:tcW w:w="740" w:type="pct"/>
          </w:tcPr>
          <w:p w14:paraId="0609BE2E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260" w:type="pct"/>
          </w:tcPr>
          <w:p w14:paraId="3ED1AC93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0CD65048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14D29B92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6EA6F977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 xml:space="preserve">Wo befindet sich die Kennzeichnung (z.B. Hangtag, Carelabel): </w:t>
            </w:r>
          </w:p>
        </w:tc>
      </w:tr>
      <w:tr w:rsidR="00505E18" w:rsidRPr="00FA74E7" w14:paraId="00CB062A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76E8D58D" w14:textId="77777777" w:rsidR="00B6612F" w:rsidRPr="00FA74E7" w:rsidRDefault="00B6612F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A74E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63" w:type="pct"/>
          </w:tcPr>
          <w:p w14:paraId="5D557875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Enthält die Kennzeichnung das GOTS</w:t>
            </w:r>
            <w:r w:rsidR="00625E46"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Logo</w:t>
            </w:r>
            <w:r w:rsidR="00AC5FDB" w:rsidRPr="00A233E8"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740" w:type="pct"/>
          </w:tcPr>
          <w:p w14:paraId="32FB129F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2A7F">
              <w:rPr>
                <w:rFonts w:ascii="Arial" w:hAnsi="Arial" w:cs="Arial"/>
                <w:sz w:val="20"/>
                <w:szCs w:val="20"/>
              </w:rPr>
              <w:t>2</w:t>
            </w:r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</w:tcPr>
          <w:p w14:paraId="650629BD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387C188B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0BC66105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5484AC18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5FDB" w:rsidRPr="00FA74E7" w14:paraId="4E9AC07F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07B82CE3" w14:textId="77777777" w:rsidR="00AC5FDB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63" w:type="pct"/>
          </w:tcPr>
          <w:p w14:paraId="3F9EB9B6" w14:textId="77777777" w:rsidR="00AC5FDB" w:rsidRPr="00A233E8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Enthält die 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Kennzeichnung den Begriff “Global Org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>a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nic Textile Standard” oder die Kur</w:t>
            </w:r>
            <w:r w:rsidR="00A233E8">
              <w:rPr>
                <w:rFonts w:ascii="Arial" w:hAnsi="Arial" w:cs="Arial"/>
                <w:sz w:val="20"/>
                <w:szCs w:val="20"/>
                <w:lang w:val="de-DE"/>
              </w:rPr>
              <w:t>z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form “GOTS”?</w:t>
            </w:r>
          </w:p>
        </w:tc>
        <w:tc>
          <w:tcPr>
            <w:tcW w:w="740" w:type="pct"/>
          </w:tcPr>
          <w:p w14:paraId="474757C4" w14:textId="77777777" w:rsidR="00AC5FDB" w:rsidRPr="00FA74E7" w:rsidRDefault="009F75D0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2A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0" w:type="pct"/>
          </w:tcPr>
          <w:p w14:paraId="16FED7DE" w14:textId="77777777" w:rsidR="00AC5FDB" w:rsidRPr="00FA74E7" w:rsidRDefault="00AC5FDB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49AC1512" w14:textId="77777777" w:rsidR="00AC5FDB" w:rsidRPr="00FA74E7" w:rsidRDefault="00AC5FDB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69B140EF" w14:textId="77777777" w:rsidR="00AC5FDB" w:rsidRPr="00FA74E7" w:rsidRDefault="00AC5FDB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5014F228" w14:textId="77777777" w:rsidR="00AC5FDB" w:rsidRPr="00FA74E7" w:rsidRDefault="00AC5FDB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2453B93A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21D7AB6B" w14:textId="77777777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63" w:type="pct"/>
          </w:tcPr>
          <w:p w14:paraId="69D7F532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Enthält die Kennzeichnung den korrekten Labelgrad?</w:t>
            </w:r>
          </w:p>
        </w:tc>
        <w:tc>
          <w:tcPr>
            <w:tcW w:w="740" w:type="pct"/>
          </w:tcPr>
          <w:p w14:paraId="1CE66A64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</w:t>
            </w:r>
            <w:r w:rsidR="002F2A7F">
              <w:rPr>
                <w:rFonts w:ascii="Arial" w:hAnsi="Arial" w:cs="Arial"/>
                <w:sz w:val="20"/>
                <w:szCs w:val="20"/>
              </w:rPr>
              <w:t>atz</w:t>
            </w:r>
            <w:proofErr w:type="spellEnd"/>
            <w:r w:rsidR="002F2A7F">
              <w:rPr>
                <w:rFonts w:ascii="Arial" w:hAnsi="Arial" w:cs="Arial"/>
                <w:sz w:val="20"/>
                <w:szCs w:val="20"/>
              </w:rPr>
              <w:t xml:space="preserve"> 2</w:t>
            </w:r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</w:tcPr>
          <w:p w14:paraId="4E8C2F08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72F5224A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41316FA9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20958D20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0526AAFD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3AF5AD2E" w14:textId="77777777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63" w:type="pct"/>
          </w:tcPr>
          <w:p w14:paraId="7E017FA5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Enthält die Kennzeichnung einen Verweis auf den Zertifizierer?</w:t>
            </w:r>
          </w:p>
        </w:tc>
        <w:tc>
          <w:tcPr>
            <w:tcW w:w="740" w:type="pct"/>
          </w:tcPr>
          <w:p w14:paraId="1A8AD727" w14:textId="77777777" w:rsidR="00B6612F" w:rsidRPr="00FA74E7" w:rsidRDefault="00625E46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</w:t>
            </w:r>
            <w:r w:rsidR="009F75D0">
              <w:rPr>
                <w:rFonts w:ascii="Arial" w:hAnsi="Arial" w:cs="Arial"/>
                <w:sz w:val="20"/>
                <w:szCs w:val="20"/>
              </w:rPr>
              <w:t>a</w:t>
            </w:r>
            <w:r w:rsidRPr="00FA74E7">
              <w:rPr>
                <w:rFonts w:ascii="Arial" w:hAnsi="Arial" w:cs="Arial"/>
                <w:sz w:val="20"/>
                <w:szCs w:val="20"/>
              </w:rPr>
              <w:t>tz</w:t>
            </w:r>
            <w:proofErr w:type="spellEnd"/>
            <w:r w:rsidR="009F75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2A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0" w:type="pct"/>
          </w:tcPr>
          <w:p w14:paraId="5B6CB088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73BD488A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3F94CEFE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4AD5BFAA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17668FFC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377A514D" w14:textId="77777777" w:rsidR="00B6612F" w:rsidRPr="00FA74E7" w:rsidRDefault="009F75D0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063" w:type="pct"/>
          </w:tcPr>
          <w:p w14:paraId="6A8DC2F3" w14:textId="4E1E1A2A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Enthält die Kennzeichnung 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die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="002F2A7F">
              <w:rPr>
                <w:rFonts w:ascii="Arial" w:hAnsi="Arial" w:cs="Arial"/>
                <w:sz w:val="20"/>
                <w:szCs w:val="20"/>
                <w:lang w:val="de-DE"/>
              </w:rPr>
              <w:t xml:space="preserve">Zertifizierungsnummer </w:t>
            </w:r>
            <w:r w:rsidR="007948AD">
              <w:rPr>
                <w:rFonts w:ascii="Arial" w:hAnsi="Arial" w:cs="Arial"/>
                <w:sz w:val="20"/>
                <w:szCs w:val="20"/>
                <w:lang w:val="de-DE"/>
              </w:rPr>
              <w:t>(</w:t>
            </w:r>
            <w:proofErr w:type="spellStart"/>
            <w:r w:rsidR="007948AD">
              <w:rPr>
                <w:rFonts w:ascii="Arial" w:hAnsi="Arial" w:cs="Arial"/>
                <w:sz w:val="20"/>
                <w:szCs w:val="20"/>
                <w:lang w:val="de-DE"/>
              </w:rPr>
              <w:t>Certification</w:t>
            </w:r>
            <w:proofErr w:type="spellEnd"/>
            <w:r w:rsidR="007948AD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7948AD">
              <w:rPr>
                <w:rFonts w:ascii="Arial" w:hAnsi="Arial" w:cs="Arial"/>
                <w:sz w:val="20"/>
                <w:szCs w:val="20"/>
                <w:lang w:val="de-DE"/>
              </w:rPr>
              <w:t>Number</w:t>
            </w:r>
            <w:proofErr w:type="spellEnd"/>
            <w:r w:rsidR="007948AD">
              <w:rPr>
                <w:rFonts w:ascii="Arial" w:hAnsi="Arial" w:cs="Arial"/>
                <w:sz w:val="20"/>
                <w:szCs w:val="20"/>
                <w:lang w:val="de-DE"/>
              </w:rPr>
              <w:t xml:space="preserve">) </w:t>
            </w:r>
            <w:r w:rsidR="009F75D0" w:rsidRPr="00A233E8">
              <w:rPr>
                <w:rFonts w:ascii="Arial" w:hAnsi="Arial" w:cs="Arial"/>
                <w:sz w:val="20"/>
                <w:szCs w:val="20"/>
                <w:lang w:val="de-DE"/>
              </w:rPr>
              <w:t>des Antragstellers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?</w:t>
            </w:r>
          </w:p>
        </w:tc>
        <w:tc>
          <w:tcPr>
            <w:tcW w:w="740" w:type="pct"/>
          </w:tcPr>
          <w:p w14:paraId="5B7CC529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Absatz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2A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0" w:type="pct"/>
          </w:tcPr>
          <w:p w14:paraId="5CA48A6A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2F5EDA27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64E3D53F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1378ABE1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5E18" w:rsidRPr="00FA74E7" w14:paraId="34363786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54AE87B1" w14:textId="77777777" w:rsidR="00B6612F" w:rsidRPr="00FA74E7" w:rsidRDefault="00412CDC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063" w:type="pct"/>
          </w:tcPr>
          <w:p w14:paraId="469886A3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Wenn eine Marke (Name) verwendet wird, wird sie wie vom </w:t>
            </w:r>
            <w:r w:rsidR="00625E46" w:rsidRPr="00A233E8">
              <w:rPr>
                <w:rFonts w:ascii="Arial" w:hAnsi="Arial" w:cs="Arial"/>
                <w:sz w:val="20"/>
                <w:szCs w:val="20"/>
                <w:lang w:val="de-DE"/>
              </w:rPr>
              <w:t>Antragsteller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 xml:space="preserve"> angegeben platziert? </w:t>
            </w:r>
            <w:r w:rsidRPr="00FA74E7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proofErr w:type="gramStart"/>
            <w:r w:rsidRPr="00FA74E7">
              <w:rPr>
                <w:rFonts w:ascii="Arial" w:hAnsi="Arial" w:cs="Arial"/>
                <w:sz w:val="20"/>
                <w:szCs w:val="20"/>
              </w:rPr>
              <w:t>siehe</w:t>
            </w:r>
            <w:proofErr w:type="spellEnd"/>
            <w:proofErr w:type="gram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Seite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1, Nr. 6)</w:t>
            </w:r>
          </w:p>
        </w:tc>
        <w:tc>
          <w:tcPr>
            <w:tcW w:w="740" w:type="pct"/>
          </w:tcPr>
          <w:p w14:paraId="64720649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" w:type="pct"/>
          </w:tcPr>
          <w:p w14:paraId="05680E04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14:paraId="03EE6DB9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pct"/>
          </w:tcPr>
          <w:p w14:paraId="6CF40382" w14:textId="77777777" w:rsidR="00B6612F" w:rsidRPr="00FA74E7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6" w:type="pct"/>
          </w:tcPr>
          <w:p w14:paraId="68377FFF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Falls “</w:t>
            </w:r>
            <w:proofErr w:type="spellStart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nein</w:t>
            </w:r>
            <w:proofErr w:type="spellEnd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 xml:space="preserve">”, bitte </w:t>
            </w:r>
            <w:proofErr w:type="spellStart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präzisieren</w:t>
            </w:r>
            <w:proofErr w:type="spellEnd"/>
            <w:r w:rsidRPr="00FA74E7">
              <w:rPr>
                <w:rFonts w:ascii="Arial" w:hAnsi="Arial" w:cs="Arial"/>
                <w:i/>
                <w:color w:val="262626"/>
                <w:sz w:val="20"/>
                <w:szCs w:val="20"/>
              </w:rPr>
              <w:t>:</w:t>
            </w:r>
          </w:p>
        </w:tc>
      </w:tr>
      <w:tr w:rsidR="00505E18" w:rsidRPr="001745A3" w14:paraId="4E928D3C" w14:textId="77777777" w:rsidTr="00534FFE">
        <w:trPr>
          <w:jc w:val="center"/>
        </w:trPr>
        <w:tc>
          <w:tcPr>
            <w:tcW w:w="275" w:type="pct"/>
            <w:shd w:val="clear" w:color="auto" w:fill="auto"/>
          </w:tcPr>
          <w:p w14:paraId="1EFCDA03" w14:textId="77777777" w:rsidR="00B6612F" w:rsidRPr="00FA74E7" w:rsidRDefault="00412CDC" w:rsidP="00B6612F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63" w:type="pct"/>
          </w:tcPr>
          <w:p w14:paraId="65445FC2" w14:textId="765BBBF2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Sind alle angegebenen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/</w:t>
            </w:r>
            <w:r w:rsidR="00BB0429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möglichen Käufer berechtigt, das Produkt mit der beabsichtigten GOTS-Kennzeichnung zu verkaufen?</w:t>
            </w:r>
          </w:p>
        </w:tc>
        <w:tc>
          <w:tcPr>
            <w:tcW w:w="740" w:type="pct"/>
          </w:tcPr>
          <w:p w14:paraId="0B1A77F0" w14:textId="77777777" w:rsidR="00625E46" w:rsidRPr="00534FFE" w:rsidRDefault="00625E46" w:rsidP="002F2A7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260" w:type="pct"/>
          </w:tcPr>
          <w:p w14:paraId="1177D93A" w14:textId="77777777" w:rsidR="00B6612F" w:rsidRPr="00534FFE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314" w:type="pct"/>
          </w:tcPr>
          <w:p w14:paraId="3DD551E6" w14:textId="77777777" w:rsidR="00B6612F" w:rsidRPr="00534FFE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282" w:type="pct"/>
          </w:tcPr>
          <w:p w14:paraId="3BB3B780" w14:textId="77777777" w:rsidR="00B6612F" w:rsidRPr="00534FFE" w:rsidRDefault="00B6612F" w:rsidP="007948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1066" w:type="pct"/>
          </w:tcPr>
          <w:p w14:paraId="78938642" w14:textId="77777777" w:rsidR="00B6612F" w:rsidRPr="00A233E8" w:rsidRDefault="00B6612F" w:rsidP="00B6612F">
            <w:pPr>
              <w:spacing w:after="0" w:line="240" w:lineRule="auto"/>
              <w:rPr>
                <w:rFonts w:ascii="Arial" w:hAnsi="Arial" w:cs="Arial"/>
                <w:i/>
                <w:color w:val="A6A6A6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i/>
                <w:color w:val="262626"/>
                <w:sz w:val="20"/>
                <w:szCs w:val="20"/>
                <w:lang w:val="de-DE"/>
              </w:rPr>
              <w:t>Falls ein oder mehrere Käufer nicht autorisiert sind, bitte hier auflisten:</w:t>
            </w:r>
          </w:p>
        </w:tc>
      </w:tr>
    </w:tbl>
    <w:p w14:paraId="674108FE" w14:textId="77777777" w:rsidR="001338EB" w:rsidRPr="00A233E8" w:rsidRDefault="001338EB" w:rsidP="00AF1984">
      <w:pPr>
        <w:spacing w:after="0"/>
        <w:rPr>
          <w:rFonts w:ascii="Arial" w:hAnsi="Arial" w:cs="Arial"/>
          <w:sz w:val="20"/>
          <w:szCs w:val="20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179"/>
        <w:gridCol w:w="3032"/>
        <w:gridCol w:w="2843"/>
      </w:tblGrid>
      <w:tr w:rsidR="00514E5F" w:rsidRPr="00FA74E7" w14:paraId="19C1C302" w14:textId="77777777" w:rsidTr="0020277A">
        <w:trPr>
          <w:trHeight w:val="598"/>
          <w:jc w:val="center"/>
        </w:trPr>
        <w:tc>
          <w:tcPr>
            <w:tcW w:w="10054" w:type="dxa"/>
            <w:gridSpan w:val="3"/>
            <w:shd w:val="clear" w:color="auto" w:fill="A6A6A6"/>
            <w:vAlign w:val="center"/>
          </w:tcPr>
          <w:p w14:paraId="4502DC14" w14:textId="77777777" w:rsidR="007A02F6" w:rsidRPr="00FA74E7" w:rsidRDefault="00164E52" w:rsidP="00B9434F">
            <w:pPr>
              <w:spacing w:after="0" w:line="240" w:lineRule="auto"/>
              <w:ind w:left="-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64E52">
              <w:rPr>
                <w:rFonts w:ascii="Arial" w:hAnsi="Arial" w:cs="Arial"/>
                <w:b/>
                <w:sz w:val="20"/>
                <w:szCs w:val="20"/>
              </w:rPr>
              <w:t>Ergebnis</w:t>
            </w:r>
            <w:proofErr w:type="spellEnd"/>
            <w:r w:rsidRPr="00164E52">
              <w:rPr>
                <w:rFonts w:ascii="Arial" w:hAnsi="Arial" w:cs="Arial"/>
                <w:b/>
                <w:sz w:val="20"/>
                <w:szCs w:val="20"/>
              </w:rPr>
              <w:t xml:space="preserve"> der </w:t>
            </w:r>
            <w:proofErr w:type="spellStart"/>
            <w:r w:rsidRPr="00164E52">
              <w:rPr>
                <w:rFonts w:ascii="Arial" w:hAnsi="Arial" w:cs="Arial"/>
                <w:b/>
                <w:sz w:val="20"/>
                <w:szCs w:val="20"/>
              </w:rPr>
              <w:t>Bewertung</w:t>
            </w:r>
            <w:proofErr w:type="spellEnd"/>
          </w:p>
        </w:tc>
      </w:tr>
      <w:tr w:rsidR="00B6612F" w:rsidRPr="00FA74E7" w14:paraId="1D1C8869" w14:textId="77777777" w:rsidTr="0020277A">
        <w:trPr>
          <w:trHeight w:val="597"/>
          <w:jc w:val="center"/>
        </w:trPr>
        <w:tc>
          <w:tcPr>
            <w:tcW w:w="4179" w:type="dxa"/>
          </w:tcPr>
          <w:p w14:paraId="3962F21A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Ergebnis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des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Zertifizierers</w:t>
            </w:r>
            <w:proofErr w:type="spellEnd"/>
          </w:p>
        </w:tc>
        <w:tc>
          <w:tcPr>
            <w:tcW w:w="3032" w:type="dxa"/>
            <w:vAlign w:val="center"/>
          </w:tcPr>
          <w:p w14:paraId="23EEA923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Freigegeben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FA74E7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843" w:type="dxa"/>
            <w:vAlign w:val="center"/>
          </w:tcPr>
          <w:p w14:paraId="15DB6774" w14:textId="77777777" w:rsidR="00B6612F" w:rsidRPr="00FA74E7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Nicht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freigegeben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2"/>
                  <w:enabled/>
                  <w:calcOnExit/>
                  <w:entryMacro w:val="Click"/>
                  <w:exitMacro w:val="Click"/>
                  <w:checkBox>
                    <w:sizeAuto/>
                    <w:default w:val="0"/>
                  </w:checkBox>
                </w:ffData>
              </w:fldChar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B6612F" w:rsidRPr="001745A3" w14:paraId="6D71C3C5" w14:textId="77777777" w:rsidTr="0020277A">
        <w:trPr>
          <w:trHeight w:val="597"/>
          <w:jc w:val="center"/>
        </w:trPr>
        <w:tc>
          <w:tcPr>
            <w:tcW w:w="4179" w:type="dxa"/>
          </w:tcPr>
          <w:p w14:paraId="6AA9F19E" w14:textId="77777777" w:rsidR="00B6612F" w:rsidRPr="00A233E8" w:rsidRDefault="00B6612F" w:rsidP="00B6612F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A233E8">
              <w:rPr>
                <w:rFonts w:ascii="Arial" w:hAnsi="Arial" w:cs="Arial"/>
                <w:sz w:val="20"/>
                <w:szCs w:val="20"/>
                <w:lang w:val="de-DE"/>
              </w:rPr>
              <w:t>Gründe einer Nicht-Freigabe / Nicht-Konformitäten gefunden</w:t>
            </w:r>
          </w:p>
        </w:tc>
        <w:tc>
          <w:tcPr>
            <w:tcW w:w="5875" w:type="dxa"/>
            <w:gridSpan w:val="2"/>
            <w:vAlign w:val="center"/>
          </w:tcPr>
          <w:p w14:paraId="14A7338F" w14:textId="77777777" w:rsidR="00B6612F" w:rsidRPr="00A233E8" w:rsidRDefault="00B6612F" w:rsidP="00B6612F">
            <w:pPr>
              <w:spacing w:line="240" w:lineRule="auto"/>
              <w:ind w:firstLine="2288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B6612F" w:rsidRPr="00FA74E7" w14:paraId="66A2E79C" w14:textId="77777777" w:rsidTr="0020277A">
        <w:trPr>
          <w:trHeight w:val="597"/>
          <w:jc w:val="center"/>
        </w:trPr>
        <w:tc>
          <w:tcPr>
            <w:tcW w:w="4179" w:type="dxa"/>
          </w:tcPr>
          <w:p w14:paraId="40706011" w14:textId="77777777" w:rsidR="00B6612F" w:rsidRPr="00FA74E7" w:rsidRDefault="00B6612F" w:rsidP="001745A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Weitere</w:t>
            </w:r>
            <w:proofErr w:type="spellEnd"/>
            <w:r w:rsidRPr="00FA74E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74E7">
              <w:rPr>
                <w:rFonts w:ascii="Arial" w:hAnsi="Arial" w:cs="Arial"/>
                <w:sz w:val="20"/>
                <w:szCs w:val="20"/>
              </w:rPr>
              <w:t>Bemerkungen</w:t>
            </w:r>
            <w:proofErr w:type="spellEnd"/>
          </w:p>
        </w:tc>
        <w:tc>
          <w:tcPr>
            <w:tcW w:w="5875" w:type="dxa"/>
            <w:gridSpan w:val="2"/>
            <w:vAlign w:val="center"/>
          </w:tcPr>
          <w:p w14:paraId="043C3D87" w14:textId="77777777" w:rsidR="00BB0429" w:rsidRPr="001804AA" w:rsidRDefault="00BB0429" w:rsidP="00BB0429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</w:pPr>
            <w:r w:rsidRPr="001804AA"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  <w:t>Es ist dafür Sorge zu tragen, dass die GOTS-Auszeichnung von</w:t>
            </w:r>
          </w:p>
          <w:p w14:paraId="1611175F" w14:textId="77777777" w:rsidR="00BB0429" w:rsidRPr="001804AA" w:rsidRDefault="00BB0429" w:rsidP="00BB0429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</w:pPr>
            <w:r w:rsidRPr="001804AA"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  <w:t>Produkten auch auf der Website und im online-shop / Katalog</w:t>
            </w:r>
          </w:p>
          <w:p w14:paraId="32223DA0" w14:textId="28BA5B40" w:rsidR="00B6612F" w:rsidRPr="00FA74E7" w:rsidRDefault="00BB0429" w:rsidP="001745A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804AA">
              <w:rPr>
                <w:rFonts w:ascii="Arial" w:hAnsi="Arial" w:cs="Arial"/>
                <w:i/>
                <w:iCs/>
                <w:sz w:val="20"/>
                <w:szCs w:val="20"/>
                <w:lang w:val="de-DE"/>
              </w:rPr>
              <w:t>korrekt dargestellt ist.</w:t>
            </w:r>
          </w:p>
        </w:tc>
      </w:tr>
    </w:tbl>
    <w:p w14:paraId="129C2643" w14:textId="77777777" w:rsidR="00FA74E7" w:rsidRDefault="00FA74E7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tbl>
      <w:tblPr>
        <w:tblStyle w:val="Tabellenraster"/>
        <w:tblW w:w="10080" w:type="dxa"/>
        <w:tblInd w:w="-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4"/>
        <w:gridCol w:w="567"/>
        <w:gridCol w:w="3129"/>
      </w:tblGrid>
      <w:tr w:rsidR="00930F0E" w14:paraId="210F0D57" w14:textId="77777777" w:rsidTr="00930F0E">
        <w:trPr>
          <w:trHeight w:val="284"/>
        </w:trPr>
        <w:tc>
          <w:tcPr>
            <w:tcW w:w="6384" w:type="dxa"/>
            <w:tcBorders>
              <w:bottom w:val="nil"/>
            </w:tcBorders>
            <w:vAlign w:val="bottom"/>
          </w:tcPr>
          <w:p w14:paraId="0B74A2F9" w14:textId="77777777" w:rsidR="00930F0E" w:rsidRPr="00A233E8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  <w:bookmarkStart w:id="2" w:name="_Hlk85118093"/>
            <w:r w:rsidRPr="00A233E8">
              <w:rPr>
                <w:rFonts w:ascii="Arial" w:hAnsi="Arial" w:cs="Arial"/>
                <w:b/>
                <w:sz w:val="20"/>
                <w:szCs w:val="20"/>
                <w:lang w:val="de-DE"/>
              </w:rPr>
              <w:t>Name und Position der autorisierten Person des Zertifizierers: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149CDAA4" w14:textId="77777777" w:rsidR="00930F0E" w:rsidRPr="00A233E8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3129" w:type="dxa"/>
            <w:tcBorders>
              <w:bottom w:val="nil"/>
            </w:tcBorders>
            <w:vAlign w:val="bottom"/>
          </w:tcPr>
          <w:p w14:paraId="607C712F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>
              <w:rPr>
                <w:rFonts w:ascii="Arial" w:hAnsi="Arial" w:cs="Arial"/>
                <w:b/>
                <w:sz w:val="20"/>
                <w:szCs w:val="20"/>
              </w:rPr>
              <w:t>&amp;</w:t>
            </w: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 Ort:</w:t>
            </w:r>
          </w:p>
        </w:tc>
      </w:tr>
      <w:tr w:rsidR="00930F0E" w14:paraId="3D10DDCA" w14:textId="77777777" w:rsidTr="00930F0E">
        <w:trPr>
          <w:trHeight w:val="567"/>
        </w:trPr>
        <w:tc>
          <w:tcPr>
            <w:tcW w:w="6384" w:type="dxa"/>
            <w:tcBorders>
              <w:bottom w:val="single" w:sz="4" w:space="0" w:color="auto"/>
            </w:tcBorders>
            <w:vAlign w:val="bottom"/>
          </w:tcPr>
          <w:p w14:paraId="597F8058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0B6BA396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bottom w:val="single" w:sz="4" w:space="0" w:color="auto"/>
            </w:tcBorders>
            <w:vAlign w:val="bottom"/>
          </w:tcPr>
          <w:p w14:paraId="3B6F6F62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0F0E" w14:paraId="19B8E299" w14:textId="77777777" w:rsidTr="00930F0E">
        <w:trPr>
          <w:trHeight w:val="397"/>
        </w:trPr>
        <w:tc>
          <w:tcPr>
            <w:tcW w:w="6384" w:type="dxa"/>
            <w:tcBorders>
              <w:top w:val="single" w:sz="4" w:space="0" w:color="auto"/>
            </w:tcBorders>
            <w:vAlign w:val="bottom"/>
          </w:tcPr>
          <w:p w14:paraId="4B196A65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Unterschrift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14:paraId="291380A1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auto"/>
              <w:bottom w:val="nil"/>
            </w:tcBorders>
            <w:vAlign w:val="bottom"/>
          </w:tcPr>
          <w:p w14:paraId="6C3A7574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FA74E7">
              <w:rPr>
                <w:rFonts w:ascii="Arial" w:hAnsi="Arial" w:cs="Arial"/>
                <w:b/>
                <w:sz w:val="20"/>
                <w:szCs w:val="20"/>
              </w:rPr>
              <w:t xml:space="preserve">Stempel </w:t>
            </w:r>
            <w:proofErr w:type="spellStart"/>
            <w:r w:rsidRPr="00FA74E7">
              <w:rPr>
                <w:rFonts w:ascii="Arial" w:hAnsi="Arial" w:cs="Arial"/>
                <w:b/>
                <w:sz w:val="20"/>
                <w:szCs w:val="20"/>
              </w:rPr>
              <w:t>Zertifizierer</w:t>
            </w:r>
            <w:proofErr w:type="spellEnd"/>
            <w:r w:rsidRPr="00FA74E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30F0E" w:rsidRPr="00FA74E7" w14:paraId="1BC2380F" w14:textId="77777777" w:rsidTr="00930F0E">
        <w:trPr>
          <w:trHeight w:val="567"/>
        </w:trPr>
        <w:tc>
          <w:tcPr>
            <w:tcW w:w="6384" w:type="dxa"/>
            <w:vAlign w:val="bottom"/>
          </w:tcPr>
          <w:p w14:paraId="64D9BA02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 w14:paraId="0FC1C1EF" w14:textId="77777777" w:rsidR="00930F0E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nil"/>
            </w:tcBorders>
            <w:vAlign w:val="bottom"/>
          </w:tcPr>
          <w:p w14:paraId="1739B42F" w14:textId="77777777" w:rsidR="00930F0E" w:rsidRPr="00FA74E7" w:rsidRDefault="00930F0E" w:rsidP="009B79E4">
            <w:pPr>
              <w:tabs>
                <w:tab w:val="left" w:pos="6521"/>
              </w:tabs>
              <w:spacing w:after="0" w:line="240" w:lineRule="auto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2"/>
    </w:tbl>
    <w:p w14:paraId="04ED47C8" w14:textId="77777777" w:rsidR="008E45D8" w:rsidRDefault="008E45D8" w:rsidP="006C63A6">
      <w:pPr>
        <w:tabs>
          <w:tab w:val="left" w:pos="6521"/>
        </w:tabs>
        <w:spacing w:after="0" w:line="240" w:lineRule="auto"/>
        <w:outlineLvl w:val="0"/>
        <w:rPr>
          <w:rFonts w:ascii="Arial" w:hAnsi="Arial" w:cs="Arial"/>
          <w:b/>
          <w:sz w:val="20"/>
          <w:szCs w:val="20"/>
        </w:rPr>
      </w:pPr>
    </w:p>
    <w:sectPr w:rsidR="008E45D8" w:rsidSect="0077412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560" w:right="991" w:bottom="709" w:left="851" w:header="851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962E8" w14:textId="77777777" w:rsidR="00BB0429" w:rsidRDefault="00BB0429" w:rsidP="00E9131F">
      <w:pPr>
        <w:spacing w:after="0" w:line="240" w:lineRule="auto"/>
      </w:pPr>
      <w:r>
        <w:separator/>
      </w:r>
    </w:p>
  </w:endnote>
  <w:endnote w:type="continuationSeparator" w:id="0">
    <w:p w14:paraId="7EA627F6" w14:textId="77777777" w:rsidR="00BB0429" w:rsidRDefault="00BB0429" w:rsidP="00E91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75DC" w14:textId="77777777" w:rsidR="00FA74E7" w:rsidRPr="00505E18" w:rsidRDefault="00FA74E7" w:rsidP="00FA74E7">
    <w:pPr>
      <w:pBdr>
        <w:bottom w:val="single" w:sz="12" w:space="1" w:color="auto"/>
      </w:pBdr>
      <w:spacing w:after="0" w:line="240" w:lineRule="auto"/>
      <w:rPr>
        <w:rFonts w:ascii="Arial" w:hAnsi="Arial" w:cs="Arial"/>
        <w:sz w:val="8"/>
        <w:szCs w:val="8"/>
      </w:rPr>
    </w:pPr>
  </w:p>
  <w:p w14:paraId="683B5B13" w14:textId="77777777" w:rsidR="00FA74E7" w:rsidRPr="00505E18" w:rsidRDefault="00FA74E7" w:rsidP="00FA74E7">
    <w:pPr>
      <w:spacing w:after="0" w:line="240" w:lineRule="auto"/>
      <w:rPr>
        <w:rFonts w:ascii="Arial" w:hAnsi="Arial" w:cs="Arial"/>
        <w:sz w:val="8"/>
        <w:szCs w:val="8"/>
      </w:rPr>
    </w:pPr>
  </w:p>
  <w:p w14:paraId="4821E628" w14:textId="5FF2C2C7" w:rsidR="00500613" w:rsidRPr="00A233E8" w:rsidRDefault="00FA74E7" w:rsidP="00FA74E7">
    <w:pPr>
      <w:spacing w:after="0" w:line="240" w:lineRule="auto"/>
      <w:rPr>
        <w:rFonts w:ascii="Arial" w:hAnsi="Arial" w:cs="Arial"/>
        <w:sz w:val="16"/>
        <w:szCs w:val="16"/>
        <w:lang w:val="de-DE"/>
      </w:rPr>
    </w:pPr>
    <w:r w:rsidRPr="00A233E8">
      <w:rPr>
        <w:rFonts w:ascii="Arial" w:hAnsi="Arial" w:cs="Arial"/>
        <w:sz w:val="16"/>
        <w:szCs w:val="16"/>
        <w:lang w:val="de-DE"/>
      </w:rPr>
      <w:t>Doc-ID D-DE_11-150</w:t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  <w:t>Version 0</w:t>
    </w:r>
    <w:r w:rsidR="00176506">
      <w:rPr>
        <w:rFonts w:ascii="Arial" w:hAnsi="Arial" w:cs="Arial"/>
        <w:sz w:val="16"/>
        <w:szCs w:val="16"/>
        <w:lang w:val="de-DE"/>
      </w:rPr>
      <w:t>5</w:t>
    </w:r>
    <w:r w:rsidRPr="00A233E8">
      <w:rPr>
        <w:rFonts w:ascii="Arial" w:hAnsi="Arial" w:cs="Arial"/>
        <w:sz w:val="16"/>
        <w:szCs w:val="16"/>
        <w:lang w:val="de-DE"/>
      </w:rPr>
      <w:t xml:space="preserve"> – </w:t>
    </w:r>
    <w:r w:rsidR="00176506">
      <w:rPr>
        <w:rFonts w:ascii="Arial" w:hAnsi="Arial" w:cs="Arial"/>
        <w:sz w:val="16"/>
        <w:szCs w:val="16"/>
        <w:lang w:val="de-DE"/>
      </w:rPr>
      <w:t xml:space="preserve">April </w:t>
    </w:r>
    <w:r w:rsidR="00307524">
      <w:rPr>
        <w:rFonts w:ascii="Arial" w:hAnsi="Arial" w:cs="Arial"/>
        <w:sz w:val="16"/>
        <w:szCs w:val="16"/>
        <w:lang w:val="de-DE"/>
      </w:rPr>
      <w:t>202</w:t>
    </w:r>
    <w:r w:rsidR="003B483B">
      <w:rPr>
        <w:rFonts w:ascii="Arial" w:hAnsi="Arial" w:cs="Arial"/>
        <w:sz w:val="16"/>
        <w:szCs w:val="16"/>
        <w:lang w:val="de-DE"/>
      </w:rPr>
      <w:t>6</w:t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</w:r>
    <w:r w:rsidRPr="00A233E8">
      <w:rPr>
        <w:rFonts w:ascii="Arial" w:hAnsi="Arial" w:cs="Arial"/>
        <w:sz w:val="16"/>
        <w:szCs w:val="16"/>
        <w:lang w:val="de-DE"/>
      </w:rPr>
      <w:tab/>
      <w:t xml:space="preserve">          Seite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A233E8">
      <w:rPr>
        <w:rFonts w:ascii="Arial" w:hAnsi="Arial" w:cs="Arial"/>
        <w:b/>
        <w:bCs/>
        <w:sz w:val="16"/>
        <w:szCs w:val="16"/>
        <w:lang w:val="de-DE"/>
      </w:rPr>
      <w:instrText>PAGE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A233E8">
      <w:rPr>
        <w:rFonts w:ascii="Arial" w:hAnsi="Arial" w:cs="Arial"/>
        <w:b/>
        <w:bCs/>
        <w:sz w:val="16"/>
        <w:szCs w:val="16"/>
        <w:lang w:val="de-DE"/>
      </w:rPr>
      <w:t>1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  <w:r w:rsidRPr="00DF48C5">
      <w:rPr>
        <w:rFonts w:ascii="Arial" w:hAnsi="Arial" w:cs="Arial"/>
        <w:sz w:val="16"/>
        <w:szCs w:val="16"/>
        <w:lang w:val="de-DE"/>
      </w:rPr>
      <w:t xml:space="preserve"> von </w:t>
    </w:r>
    <w:r w:rsidRPr="00DF48C5">
      <w:rPr>
        <w:rFonts w:ascii="Arial" w:hAnsi="Arial" w:cs="Arial"/>
        <w:b/>
        <w:bCs/>
        <w:sz w:val="16"/>
        <w:szCs w:val="16"/>
      </w:rPr>
      <w:fldChar w:fldCharType="begin"/>
    </w:r>
    <w:r w:rsidRPr="00A233E8">
      <w:rPr>
        <w:rFonts w:ascii="Arial" w:hAnsi="Arial" w:cs="Arial"/>
        <w:b/>
        <w:bCs/>
        <w:sz w:val="16"/>
        <w:szCs w:val="16"/>
        <w:lang w:val="de-DE"/>
      </w:rPr>
      <w:instrText>NUMPAGES  \* Arabic  \* MERGEFORMAT</w:instrText>
    </w:r>
    <w:r w:rsidRPr="00DF48C5">
      <w:rPr>
        <w:rFonts w:ascii="Arial" w:hAnsi="Arial" w:cs="Arial"/>
        <w:b/>
        <w:bCs/>
        <w:sz w:val="16"/>
        <w:szCs w:val="16"/>
      </w:rPr>
      <w:fldChar w:fldCharType="separate"/>
    </w:r>
    <w:r w:rsidRPr="00A233E8">
      <w:rPr>
        <w:rFonts w:ascii="Arial" w:hAnsi="Arial" w:cs="Arial"/>
        <w:b/>
        <w:bCs/>
        <w:sz w:val="16"/>
        <w:szCs w:val="16"/>
        <w:lang w:val="de-DE"/>
      </w:rPr>
      <w:t>2</w:t>
    </w:r>
    <w:r w:rsidRPr="00DF48C5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17"/>
      <w:gridCol w:w="2531"/>
      <w:gridCol w:w="1013"/>
      <w:gridCol w:w="567"/>
      <w:gridCol w:w="709"/>
      <w:gridCol w:w="1134"/>
      <w:gridCol w:w="2157"/>
      <w:gridCol w:w="900"/>
    </w:tblGrid>
    <w:tr w:rsidR="00481BD7" w:rsidRPr="005E0900" w14:paraId="4690482B" w14:textId="77777777" w:rsidTr="004A7ED7">
      <w:tc>
        <w:tcPr>
          <w:tcW w:w="81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2F60EA60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253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340C2EAE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 w:rsidRPr="005E0900">
            <w:rPr>
              <w:rFonts w:ascii="Trebuchet MS" w:hAnsi="Trebuchet MS" w:cs="Arial"/>
              <w:bCs/>
              <w:sz w:val="16"/>
              <w:szCs w:val="16"/>
            </w:rPr>
            <w:t>D-</w:t>
          </w:r>
          <w:r>
            <w:rPr>
              <w:rFonts w:ascii="Trebuchet MS" w:hAnsi="Trebuchet MS" w:cs="Arial"/>
              <w:bCs/>
              <w:sz w:val="16"/>
              <w:szCs w:val="16"/>
            </w:rPr>
            <w:t>EN</w:t>
          </w:r>
          <w:r w:rsidRPr="005E0900">
            <w:rPr>
              <w:rFonts w:ascii="Trebuchet MS" w:hAnsi="Trebuchet MS" w:cs="Arial"/>
              <w:bCs/>
              <w:sz w:val="16"/>
              <w:szCs w:val="16"/>
            </w:rPr>
            <w:t>_11-</w:t>
          </w:r>
          <w:r>
            <w:rPr>
              <w:rFonts w:ascii="Trebuchet MS" w:hAnsi="Trebuchet MS" w:cs="Arial"/>
              <w:bCs/>
              <w:sz w:val="16"/>
              <w:szCs w:val="16"/>
            </w:rPr>
            <w:t>150</w:t>
          </w:r>
        </w:p>
      </w:tc>
      <w:tc>
        <w:tcPr>
          <w:tcW w:w="101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52679FD4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Fonts w:ascii="Trebuchet MS" w:hAnsi="Trebuchet MS"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56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6C6B60F4" w14:textId="77777777" w:rsidR="00481BD7" w:rsidRPr="005E0900" w:rsidRDefault="00481BD7" w:rsidP="00481B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rPr>
              <w:rFonts w:ascii="Trebuchet MS" w:hAnsi="Trebuchet MS" w:cs="Arial"/>
              <w:sz w:val="16"/>
              <w:szCs w:val="16"/>
            </w:rPr>
          </w:pPr>
          <w:r w:rsidRPr="005E0900">
            <w:rPr>
              <w:rFonts w:ascii="Trebuchet MS" w:hAnsi="Trebuchet MS" w:cs="Arial"/>
              <w:sz w:val="16"/>
              <w:szCs w:val="16"/>
              <w:lang w:val="en-GB"/>
            </w:rPr>
            <w:t>0</w:t>
          </w:r>
          <w:r>
            <w:rPr>
              <w:rFonts w:ascii="Trebuchet MS" w:hAnsi="Trebuchet MS" w:cs="Arial"/>
              <w:sz w:val="16"/>
              <w:szCs w:val="16"/>
              <w:lang w:val="en-GB"/>
            </w:rPr>
            <w:t>1</w:t>
          </w:r>
        </w:p>
      </w:tc>
      <w:tc>
        <w:tcPr>
          <w:tcW w:w="70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6E7361C8" w14:textId="77777777" w:rsidR="00481BD7" w:rsidRPr="00302532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sz w:val="16"/>
              <w:szCs w:val="16"/>
            </w:rPr>
          </w:pPr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 xml:space="preserve">Datum 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5B7B1A49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both"/>
            <w:rPr>
              <w:rFonts w:ascii="Trebuchet MS" w:hAnsi="Trebuchet MS" w:cs="Arial"/>
              <w:bCs/>
              <w:sz w:val="16"/>
              <w:szCs w:val="16"/>
            </w:rPr>
          </w:pPr>
          <w:r>
            <w:rPr>
              <w:rFonts w:ascii="Trebuchet MS" w:hAnsi="Trebuchet MS" w:cs="Arial"/>
              <w:bCs/>
              <w:sz w:val="16"/>
              <w:szCs w:val="16"/>
            </w:rPr>
            <w:t>Dec 2017</w:t>
          </w:r>
        </w:p>
      </w:tc>
      <w:tc>
        <w:tcPr>
          <w:tcW w:w="215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1CAC3A43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right"/>
            <w:rPr>
              <w:rFonts w:ascii="Trebuchet MS" w:hAnsi="Trebuchet MS" w:cs="Arial"/>
              <w:b/>
              <w:sz w:val="16"/>
              <w:szCs w:val="16"/>
              <w:lang w:val="en-GB"/>
            </w:rPr>
          </w:pPr>
          <w:proofErr w:type="spellStart"/>
          <w:r>
            <w:rPr>
              <w:rFonts w:ascii="Trebuchet MS" w:hAnsi="Trebuchet MS" w:cs="Arial"/>
              <w:b/>
              <w:sz w:val="16"/>
              <w:szCs w:val="16"/>
              <w:lang w:val="en-GB"/>
            </w:rPr>
            <w:t>Seite</w:t>
          </w:r>
          <w:proofErr w:type="spellEnd"/>
        </w:p>
      </w:tc>
      <w:tc>
        <w:tcPr>
          <w:tcW w:w="900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  <w:vAlign w:val="center"/>
        </w:tcPr>
        <w:p w14:paraId="1643EAB8" w14:textId="77777777" w:rsidR="00481BD7" w:rsidRPr="005E0900" w:rsidRDefault="00481BD7" w:rsidP="004A7ED7">
          <w:pPr>
            <w:pStyle w:val="Fuzeile"/>
            <w:tabs>
              <w:tab w:val="clear" w:pos="4513"/>
              <w:tab w:val="left" w:pos="1843"/>
              <w:tab w:val="left" w:pos="4500"/>
            </w:tabs>
            <w:spacing w:before="20" w:line="240" w:lineRule="atLeast"/>
            <w:jc w:val="center"/>
            <w:rPr>
              <w:rFonts w:ascii="Trebuchet MS" w:hAnsi="Trebuchet MS" w:cs="Arial"/>
              <w:b/>
              <w:sz w:val="16"/>
              <w:szCs w:val="16"/>
            </w:rPr>
          </w:pP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PAGE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t xml:space="preserve"> / 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begin"/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instrText xml:space="preserve"> NUMPAGES </w:instrTex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separate"/>
          </w:r>
          <w:r w:rsidR="004B001C">
            <w:rPr>
              <w:rStyle w:val="Seitenzahl"/>
              <w:rFonts w:ascii="Trebuchet MS" w:hAnsi="Trebuchet MS"/>
              <w:noProof/>
              <w:sz w:val="16"/>
              <w:szCs w:val="16"/>
            </w:rPr>
            <w:t>1</w:t>
          </w:r>
          <w:r w:rsidRPr="005E0900">
            <w:rPr>
              <w:rStyle w:val="Seitenzahl"/>
              <w:rFonts w:ascii="Trebuchet MS" w:hAnsi="Trebuchet MS"/>
              <w:sz w:val="16"/>
              <w:szCs w:val="16"/>
            </w:rPr>
            <w:fldChar w:fldCharType="end"/>
          </w:r>
        </w:p>
      </w:tc>
    </w:tr>
  </w:tbl>
  <w:p w14:paraId="282D83B9" w14:textId="77777777" w:rsidR="00C10D23" w:rsidRDefault="00C10D2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AFA8C" w14:textId="77777777" w:rsidR="00BB0429" w:rsidRDefault="00BB0429" w:rsidP="00E9131F">
      <w:pPr>
        <w:spacing w:after="0" w:line="240" w:lineRule="auto"/>
      </w:pPr>
      <w:r>
        <w:separator/>
      </w:r>
    </w:p>
  </w:footnote>
  <w:footnote w:type="continuationSeparator" w:id="0">
    <w:p w14:paraId="14F07FB1" w14:textId="77777777" w:rsidR="00BB0429" w:rsidRDefault="00BB0429" w:rsidP="00E91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162CA" w14:textId="77777777" w:rsidR="002E77D3" w:rsidRPr="00534FFE" w:rsidRDefault="006C63A6" w:rsidP="004C0851">
    <w:pPr>
      <w:spacing w:after="0" w:line="240" w:lineRule="atLeast"/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</w:pPr>
    <w:r w:rsidRPr="006C63A6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>La</w:t>
    </w:r>
    <w:r w:rsidR="002E77D3" w:rsidRPr="006C63A6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belling </w:t>
    </w:r>
    <w:r w:rsidR="005A2E32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Freigabe für GOTS-Waren </w:t>
    </w:r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ab/>
    </w:r>
    <w:bookmarkStart w:id="3" w:name="_Hlk220415031"/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ab/>
    </w:r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ab/>
    </w:r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ab/>
    </w:r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ab/>
    </w:r>
    <w:bookmarkEnd w:id="3"/>
    <w:r w:rsidR="004C0851" w:rsidRPr="00534FFE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 </w:t>
    </w:r>
    <w:r w:rsidR="004C0851">
      <w:rPr>
        <w:rFonts w:ascii="Arial" w:eastAsia="Times New Roman" w:hAnsi="Arial" w:cs="Arial"/>
        <w:b/>
        <w:noProof/>
        <w:color w:val="4D4D4D"/>
        <w:sz w:val="28"/>
        <w:szCs w:val="28"/>
        <w:lang w:val="de-DE" w:eastAsia="nl-NL"/>
      </w:rPr>
      <w:t xml:space="preserve">     </w:t>
    </w:r>
    <w:r w:rsidR="004C0851">
      <w:rPr>
        <w:noProof/>
      </w:rPr>
      <w:drawing>
        <wp:inline distT="0" distB="0" distL="0" distR="0" wp14:anchorId="1F36A90F" wp14:editId="0F005ADA">
          <wp:extent cx="952500" cy="333375"/>
          <wp:effectExtent l="0" t="0" r="0" b="9525"/>
          <wp:docPr id="182513903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13903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179747" w14:textId="77777777" w:rsidR="006C63A6" w:rsidRPr="00534FFE" w:rsidRDefault="006C63A6" w:rsidP="002E77D3">
    <w:pPr>
      <w:pBdr>
        <w:bottom w:val="single" w:sz="12" w:space="1" w:color="auto"/>
      </w:pBdr>
      <w:spacing w:after="0" w:line="240" w:lineRule="atLeast"/>
      <w:rPr>
        <w:rFonts w:ascii="Arial" w:eastAsia="Times New Roman" w:hAnsi="Arial" w:cs="Arial"/>
        <w:b/>
        <w:noProof/>
        <w:color w:val="4D4D4D"/>
        <w:sz w:val="16"/>
        <w:szCs w:val="16"/>
        <w:lang w:val="de-DE" w:eastAsia="nl-NL"/>
      </w:rPr>
    </w:pPr>
  </w:p>
  <w:p w14:paraId="4C136BF7" w14:textId="77777777" w:rsidR="006C63A6" w:rsidRPr="00534FFE" w:rsidRDefault="006C63A6" w:rsidP="002E77D3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F7EC" w14:textId="77777777" w:rsidR="00F113BB" w:rsidRPr="00A233E8" w:rsidRDefault="004B001C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zh-CN"/>
      </w:rPr>
      <w:drawing>
        <wp:anchor distT="0" distB="0" distL="114300" distR="114300" simplePos="0" relativeHeight="251657216" behindDoc="0" locked="1" layoutInCell="1" allowOverlap="1" wp14:anchorId="1BAA0BBA" wp14:editId="6590B0B1">
          <wp:simplePos x="0" y="0"/>
          <wp:positionH relativeFrom="page">
            <wp:posOffset>4883150</wp:posOffset>
          </wp:positionH>
          <wp:positionV relativeFrom="page">
            <wp:posOffset>0</wp:posOffset>
          </wp:positionV>
          <wp:extent cx="2249170" cy="1039495"/>
          <wp:effectExtent l="0" t="0" r="0" b="8255"/>
          <wp:wrapNone/>
          <wp:docPr id="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917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77D3"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 xml:space="preserve">Labelling Release for Goods, </w:t>
    </w:r>
    <w:r w:rsidR="002E77D3"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ab/>
    </w:r>
  </w:p>
  <w:p w14:paraId="78ACB6DA" w14:textId="77777777" w:rsidR="002E77D3" w:rsidRPr="00A233E8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</w:pPr>
    <w:r w:rsidRPr="00A233E8">
      <w:rPr>
        <w:rFonts w:ascii="Arial" w:eastAsia="Times New Roman" w:hAnsi="Arial" w:cs="Arial"/>
        <w:b/>
        <w:noProof/>
        <w:color w:val="4D4D4D"/>
        <w:sz w:val="40"/>
        <w:szCs w:val="20"/>
        <w:lang w:val="en-GB" w:eastAsia="nl-NL"/>
      </w:rPr>
      <w:t xml:space="preserve">produced according to Global </w:t>
    </w:r>
  </w:p>
  <w:p w14:paraId="14EFCA27" w14:textId="77777777" w:rsidR="002E77D3" w:rsidRDefault="002E77D3" w:rsidP="00F113BB">
    <w:pPr>
      <w:spacing w:after="0" w:line="240" w:lineRule="atLeast"/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</w:pPr>
    <w:r>
      <w:rPr>
        <w:rFonts w:ascii="Arial" w:eastAsia="Times New Roman" w:hAnsi="Arial" w:cs="Arial"/>
        <w:b/>
        <w:noProof/>
        <w:color w:val="4D4D4D"/>
        <w:sz w:val="40"/>
        <w:szCs w:val="20"/>
        <w:lang w:val="de-DE" w:eastAsia="nl-NL"/>
      </w:rPr>
      <w:t>Organic Textile Standard (GOTS)</w:t>
    </w:r>
  </w:p>
  <w:p w14:paraId="4E2AEA0C" w14:textId="77777777" w:rsidR="00F113BB" w:rsidRPr="00A233E8" w:rsidRDefault="002E77D3" w:rsidP="00F113BB">
    <w:pPr>
      <w:tabs>
        <w:tab w:val="left" w:pos="7088"/>
      </w:tabs>
      <w:spacing w:after="0" w:line="240" w:lineRule="atLeast"/>
      <w:rPr>
        <w:rFonts w:ascii="Arial" w:hAnsi="Arial" w:cs="Arial"/>
        <w:b/>
        <w:bCs/>
        <w:sz w:val="16"/>
        <w:szCs w:val="16"/>
        <w:lang w:val="de-DE"/>
      </w:rPr>
    </w:pPr>
    <w:r w:rsidRPr="00A233E8">
      <w:rPr>
        <w:rFonts w:ascii="Arial" w:hAnsi="Arial" w:cs="Arial"/>
        <w:b/>
        <w:bCs/>
        <w:sz w:val="16"/>
        <w:szCs w:val="16"/>
        <w:lang w:val="de-DE"/>
      </w:rPr>
      <w:tab/>
    </w:r>
    <w:r w:rsidR="00F113BB" w:rsidRPr="00A233E8">
      <w:rPr>
        <w:rFonts w:ascii="Arial" w:hAnsi="Arial" w:cs="Arial"/>
        <w:b/>
        <w:bCs/>
        <w:sz w:val="16"/>
        <w:szCs w:val="16"/>
        <w:lang w:val="de-DE"/>
      </w:rPr>
      <w:t>Kiwa BCS Öko-Garantie GmbH</w:t>
    </w:r>
  </w:p>
  <w:p w14:paraId="5F61AAD2" w14:textId="77777777" w:rsidR="00F113BB" w:rsidRPr="00A233E8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A233E8">
      <w:rPr>
        <w:rFonts w:ascii="Arial" w:hAnsi="Arial" w:cs="Arial"/>
        <w:b/>
        <w:bCs/>
        <w:sz w:val="16"/>
        <w:szCs w:val="16"/>
        <w:lang w:val="de-DE"/>
      </w:rPr>
      <w:tab/>
    </w:r>
    <w:r w:rsidRPr="00A233E8">
      <w:rPr>
        <w:rFonts w:ascii="Arial" w:hAnsi="Arial" w:cs="Arial"/>
        <w:bCs/>
        <w:sz w:val="16"/>
        <w:szCs w:val="16"/>
        <w:lang w:val="de-DE"/>
      </w:rPr>
      <w:t>Marientorgraben 3 – 5</w:t>
    </w:r>
  </w:p>
  <w:p w14:paraId="40E319AC" w14:textId="77777777" w:rsidR="00F113BB" w:rsidRPr="00A233E8" w:rsidRDefault="00F113BB" w:rsidP="00F113BB">
    <w:pPr>
      <w:tabs>
        <w:tab w:val="left" w:pos="7088"/>
      </w:tabs>
      <w:spacing w:after="0" w:line="240" w:lineRule="atLeast"/>
      <w:rPr>
        <w:rFonts w:ascii="Arial" w:hAnsi="Arial" w:cs="Arial"/>
        <w:bCs/>
        <w:sz w:val="16"/>
        <w:szCs w:val="16"/>
        <w:lang w:val="de-DE"/>
      </w:rPr>
    </w:pPr>
    <w:r w:rsidRPr="00A233E8">
      <w:rPr>
        <w:rFonts w:ascii="Arial" w:hAnsi="Arial" w:cs="Arial"/>
        <w:bCs/>
        <w:sz w:val="16"/>
        <w:szCs w:val="16"/>
        <w:lang w:val="de-DE"/>
      </w:rPr>
      <w:tab/>
    </w:r>
    <w:r w:rsidR="002E77D3" w:rsidRPr="00A233E8">
      <w:rPr>
        <w:rFonts w:ascii="Arial" w:hAnsi="Arial" w:cs="Arial"/>
        <w:bCs/>
        <w:sz w:val="16"/>
        <w:szCs w:val="16"/>
        <w:lang w:val="de-DE"/>
      </w:rPr>
      <w:t xml:space="preserve">DE - </w:t>
    </w:r>
    <w:r w:rsidRPr="00A233E8">
      <w:rPr>
        <w:rFonts w:ascii="Arial" w:hAnsi="Arial" w:cs="Arial"/>
        <w:bCs/>
        <w:sz w:val="16"/>
        <w:szCs w:val="16"/>
        <w:lang w:val="de-DE"/>
      </w:rPr>
      <w:t>90402 Nürnberg</w:t>
    </w:r>
  </w:p>
  <w:p w14:paraId="635CBE17" w14:textId="77777777" w:rsidR="00F113BB" w:rsidRPr="002E77D3" w:rsidRDefault="00F113BB" w:rsidP="00F113BB">
    <w:pPr>
      <w:tabs>
        <w:tab w:val="left" w:pos="7088"/>
      </w:tabs>
      <w:spacing w:after="0" w:line="210" w:lineRule="atLeast"/>
      <w:rPr>
        <w:rFonts w:ascii="Arial" w:eastAsia="Times New Roman" w:hAnsi="Arial"/>
        <w:noProof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  <w:t xml:space="preserve">T: +49 (0) 911 4243 </w:t>
    </w:r>
    <w:r w:rsidR="002E77D3">
      <w:rPr>
        <w:rFonts w:ascii="Arial" w:eastAsia="Times New Roman" w:hAnsi="Arial"/>
        <w:noProof/>
        <w:sz w:val="16"/>
        <w:szCs w:val="20"/>
        <w:lang w:val="de-DE" w:eastAsia="nl-NL"/>
      </w:rPr>
      <w:t>90</w:t>
    </w:r>
  </w:p>
  <w:p w14:paraId="77F553B1" w14:textId="77777777" w:rsidR="00F113BB" w:rsidRPr="00A233E8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0070C0"/>
        <w:sz w:val="16"/>
        <w:szCs w:val="20"/>
        <w:lang w:val="de-DE" w:eastAsia="nl-NL"/>
      </w:rPr>
    </w:pPr>
    <w:r w:rsidRPr="002E77D3">
      <w:rPr>
        <w:rFonts w:ascii="Arial" w:eastAsia="Times New Roman" w:hAnsi="Arial"/>
        <w:noProof/>
        <w:sz w:val="16"/>
        <w:szCs w:val="20"/>
        <w:lang w:val="de-DE" w:eastAsia="nl-NL"/>
      </w:rPr>
      <w:tab/>
    </w:r>
    <w:r w:rsidRPr="00A233E8">
      <w:rPr>
        <w:rFonts w:ascii="Arial" w:eastAsia="Times New Roman" w:hAnsi="Arial"/>
        <w:noProof/>
        <w:color w:val="4D4D4D"/>
        <w:sz w:val="16"/>
        <w:szCs w:val="20"/>
        <w:lang w:val="de-DE" w:eastAsia="nl-NL"/>
      </w:rPr>
      <w:t xml:space="preserve">E: </w:t>
    </w:r>
    <w:hyperlink r:id="rId2" w:history="1">
      <w:r w:rsidRPr="00A233E8">
        <w:rPr>
          <w:rStyle w:val="Hyperlink"/>
          <w:rFonts w:ascii="Arial" w:eastAsia="Times New Roman" w:hAnsi="Arial"/>
          <w:noProof/>
          <w:color w:val="0070C0"/>
          <w:sz w:val="16"/>
          <w:szCs w:val="20"/>
          <w:lang w:val="de-DE" w:eastAsia="nl-NL"/>
        </w:rPr>
        <w:t>bcs.info@kiwa.de</w:t>
      </w:r>
    </w:hyperlink>
  </w:p>
  <w:p w14:paraId="19989741" w14:textId="77777777" w:rsidR="00F113BB" w:rsidRPr="00534FFE" w:rsidRDefault="00F113BB" w:rsidP="00F113BB">
    <w:pPr>
      <w:tabs>
        <w:tab w:val="left" w:pos="7088"/>
      </w:tabs>
      <w:spacing w:after="0" w:line="210" w:lineRule="atLeast"/>
      <w:ind w:firstLine="720"/>
      <w:rPr>
        <w:rFonts w:ascii="Arial" w:eastAsia="Times New Roman" w:hAnsi="Arial"/>
        <w:noProof/>
        <w:color w:val="4D4D4D"/>
        <w:sz w:val="16"/>
        <w:szCs w:val="20"/>
        <w:lang w:val="de-DE" w:eastAsia="nl-NL"/>
      </w:rPr>
    </w:pPr>
    <w:r w:rsidRPr="00A233E8">
      <w:rPr>
        <w:rFonts w:ascii="Arial" w:eastAsia="Times New Roman" w:hAnsi="Arial"/>
        <w:noProof/>
        <w:color w:val="0070C0"/>
        <w:sz w:val="16"/>
        <w:szCs w:val="20"/>
        <w:lang w:val="de-DE" w:eastAsia="nl-NL"/>
      </w:rPr>
      <w:tab/>
    </w:r>
    <w:r w:rsidRPr="00534FFE">
      <w:rPr>
        <w:rFonts w:ascii="Arial" w:eastAsia="Times New Roman" w:hAnsi="Arial"/>
        <w:noProof/>
        <w:color w:val="0070C0"/>
        <w:sz w:val="16"/>
        <w:szCs w:val="20"/>
        <w:lang w:val="de-DE" w:eastAsia="nl-NL"/>
      </w:rPr>
      <w:t>www.kiwabcs.com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E74F5"/>
    <w:multiLevelType w:val="hybridMultilevel"/>
    <w:tmpl w:val="79BECD4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AEE6107"/>
    <w:multiLevelType w:val="hybridMultilevel"/>
    <w:tmpl w:val="0BB46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57772"/>
    <w:multiLevelType w:val="hybridMultilevel"/>
    <w:tmpl w:val="2620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D0ECA"/>
    <w:multiLevelType w:val="hybridMultilevel"/>
    <w:tmpl w:val="3828E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B38AB"/>
    <w:multiLevelType w:val="hybridMultilevel"/>
    <w:tmpl w:val="8ABC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48B1"/>
    <w:multiLevelType w:val="hybridMultilevel"/>
    <w:tmpl w:val="08FAD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80C05"/>
    <w:multiLevelType w:val="hybridMultilevel"/>
    <w:tmpl w:val="7F8C9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22191"/>
    <w:multiLevelType w:val="hybridMultilevel"/>
    <w:tmpl w:val="804A2466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F412D"/>
    <w:multiLevelType w:val="hybridMultilevel"/>
    <w:tmpl w:val="4002F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63CC9"/>
    <w:multiLevelType w:val="hybridMultilevel"/>
    <w:tmpl w:val="731A4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A37F7"/>
    <w:multiLevelType w:val="hybridMultilevel"/>
    <w:tmpl w:val="8B1AF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26A6C"/>
    <w:multiLevelType w:val="hybridMultilevel"/>
    <w:tmpl w:val="DCD4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20019"/>
    <w:multiLevelType w:val="hybridMultilevel"/>
    <w:tmpl w:val="E552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2E4CDB"/>
    <w:multiLevelType w:val="hybridMultilevel"/>
    <w:tmpl w:val="5F04B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871AE2"/>
    <w:multiLevelType w:val="hybridMultilevel"/>
    <w:tmpl w:val="F586D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F30E3"/>
    <w:multiLevelType w:val="hybridMultilevel"/>
    <w:tmpl w:val="7E7AA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9026088">
    <w:abstractNumId w:val="7"/>
  </w:num>
  <w:num w:numId="2" w16cid:durableId="764301646">
    <w:abstractNumId w:val="9"/>
  </w:num>
  <w:num w:numId="3" w16cid:durableId="1425225922">
    <w:abstractNumId w:val="15"/>
  </w:num>
  <w:num w:numId="4" w16cid:durableId="607857519">
    <w:abstractNumId w:val="13"/>
  </w:num>
  <w:num w:numId="5" w16cid:durableId="2071346653">
    <w:abstractNumId w:val="1"/>
  </w:num>
  <w:num w:numId="6" w16cid:durableId="663321449">
    <w:abstractNumId w:val="6"/>
  </w:num>
  <w:num w:numId="7" w16cid:durableId="1145272594">
    <w:abstractNumId w:val="12"/>
  </w:num>
  <w:num w:numId="8" w16cid:durableId="1103570373">
    <w:abstractNumId w:val="5"/>
  </w:num>
  <w:num w:numId="9" w16cid:durableId="900217087">
    <w:abstractNumId w:val="4"/>
  </w:num>
  <w:num w:numId="10" w16cid:durableId="1288850171">
    <w:abstractNumId w:val="10"/>
  </w:num>
  <w:num w:numId="11" w16cid:durableId="2055427197">
    <w:abstractNumId w:val="8"/>
  </w:num>
  <w:num w:numId="12" w16cid:durableId="74784734">
    <w:abstractNumId w:val="3"/>
  </w:num>
  <w:num w:numId="13" w16cid:durableId="1377777071">
    <w:abstractNumId w:val="2"/>
  </w:num>
  <w:num w:numId="14" w16cid:durableId="521239707">
    <w:abstractNumId w:val="11"/>
  </w:num>
  <w:num w:numId="15" w16cid:durableId="2009210538">
    <w:abstractNumId w:val="14"/>
  </w:num>
  <w:num w:numId="16" w16cid:durableId="129321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429"/>
    <w:rsid w:val="00011BF3"/>
    <w:rsid w:val="00016648"/>
    <w:rsid w:val="000321E1"/>
    <w:rsid w:val="00056021"/>
    <w:rsid w:val="000800B5"/>
    <w:rsid w:val="0008763D"/>
    <w:rsid w:val="000A069A"/>
    <w:rsid w:val="000A7D89"/>
    <w:rsid w:val="000B14FE"/>
    <w:rsid w:val="000B7B94"/>
    <w:rsid w:val="000C2ADA"/>
    <w:rsid w:val="000D0204"/>
    <w:rsid w:val="000D2F4A"/>
    <w:rsid w:val="000E350B"/>
    <w:rsid w:val="00110D09"/>
    <w:rsid w:val="00111DD6"/>
    <w:rsid w:val="00120AEE"/>
    <w:rsid w:val="001338EB"/>
    <w:rsid w:val="00144746"/>
    <w:rsid w:val="00164E52"/>
    <w:rsid w:val="001745A3"/>
    <w:rsid w:val="001748CA"/>
    <w:rsid w:val="00176506"/>
    <w:rsid w:val="001775D8"/>
    <w:rsid w:val="00191A05"/>
    <w:rsid w:val="001B3F37"/>
    <w:rsid w:val="001D7254"/>
    <w:rsid w:val="001E2072"/>
    <w:rsid w:val="0020277A"/>
    <w:rsid w:val="00212972"/>
    <w:rsid w:val="00217780"/>
    <w:rsid w:val="00224FBE"/>
    <w:rsid w:val="0023698B"/>
    <w:rsid w:val="00237016"/>
    <w:rsid w:val="00250341"/>
    <w:rsid w:val="002601FE"/>
    <w:rsid w:val="00262D21"/>
    <w:rsid w:val="002633AC"/>
    <w:rsid w:val="00266C19"/>
    <w:rsid w:val="00267729"/>
    <w:rsid w:val="00271996"/>
    <w:rsid w:val="00274599"/>
    <w:rsid w:val="002930A2"/>
    <w:rsid w:val="002A16B6"/>
    <w:rsid w:val="002A62D5"/>
    <w:rsid w:val="002A6D41"/>
    <w:rsid w:val="002B235C"/>
    <w:rsid w:val="002D7A25"/>
    <w:rsid w:val="002E77D3"/>
    <w:rsid w:val="002F1861"/>
    <w:rsid w:val="002F2A7F"/>
    <w:rsid w:val="002F6337"/>
    <w:rsid w:val="003059A9"/>
    <w:rsid w:val="00307524"/>
    <w:rsid w:val="00307A22"/>
    <w:rsid w:val="00353597"/>
    <w:rsid w:val="00355483"/>
    <w:rsid w:val="00385FBB"/>
    <w:rsid w:val="00396F39"/>
    <w:rsid w:val="003B483B"/>
    <w:rsid w:val="003D09B8"/>
    <w:rsid w:val="003F4DCC"/>
    <w:rsid w:val="003F7265"/>
    <w:rsid w:val="004032EB"/>
    <w:rsid w:val="00412CDC"/>
    <w:rsid w:val="00437C14"/>
    <w:rsid w:val="00460A45"/>
    <w:rsid w:val="00463FB4"/>
    <w:rsid w:val="004648FF"/>
    <w:rsid w:val="00472F05"/>
    <w:rsid w:val="00481BD7"/>
    <w:rsid w:val="00492A05"/>
    <w:rsid w:val="004A7ED7"/>
    <w:rsid w:val="004B001C"/>
    <w:rsid w:val="004C0851"/>
    <w:rsid w:val="004C2BFE"/>
    <w:rsid w:val="004E00BC"/>
    <w:rsid w:val="004F00F5"/>
    <w:rsid w:val="00500613"/>
    <w:rsid w:val="00505E18"/>
    <w:rsid w:val="00511325"/>
    <w:rsid w:val="0051256F"/>
    <w:rsid w:val="00514E5F"/>
    <w:rsid w:val="00532737"/>
    <w:rsid w:val="00534FFE"/>
    <w:rsid w:val="00596F59"/>
    <w:rsid w:val="005A2E32"/>
    <w:rsid w:val="005B2C6F"/>
    <w:rsid w:val="005B6A6F"/>
    <w:rsid w:val="005D3B37"/>
    <w:rsid w:val="005E77CA"/>
    <w:rsid w:val="0060071B"/>
    <w:rsid w:val="0060689F"/>
    <w:rsid w:val="00613C2A"/>
    <w:rsid w:val="00625E46"/>
    <w:rsid w:val="00641A76"/>
    <w:rsid w:val="00641DF7"/>
    <w:rsid w:val="00644863"/>
    <w:rsid w:val="00657A6A"/>
    <w:rsid w:val="006637E0"/>
    <w:rsid w:val="00665428"/>
    <w:rsid w:val="00696FAD"/>
    <w:rsid w:val="006C63A6"/>
    <w:rsid w:val="006E115C"/>
    <w:rsid w:val="006E7025"/>
    <w:rsid w:val="006F58A7"/>
    <w:rsid w:val="007010DC"/>
    <w:rsid w:val="0072276C"/>
    <w:rsid w:val="00723DA1"/>
    <w:rsid w:val="007364B1"/>
    <w:rsid w:val="0074441A"/>
    <w:rsid w:val="00747C54"/>
    <w:rsid w:val="00755ED9"/>
    <w:rsid w:val="00756C9D"/>
    <w:rsid w:val="00766658"/>
    <w:rsid w:val="007715E1"/>
    <w:rsid w:val="0077412F"/>
    <w:rsid w:val="007856D5"/>
    <w:rsid w:val="00793D37"/>
    <w:rsid w:val="007948AD"/>
    <w:rsid w:val="007A0272"/>
    <w:rsid w:val="007A02F6"/>
    <w:rsid w:val="007A2796"/>
    <w:rsid w:val="007B423E"/>
    <w:rsid w:val="007F6C8A"/>
    <w:rsid w:val="00812A9F"/>
    <w:rsid w:val="008241DA"/>
    <w:rsid w:val="00833658"/>
    <w:rsid w:val="0085394C"/>
    <w:rsid w:val="00862E96"/>
    <w:rsid w:val="0087415C"/>
    <w:rsid w:val="00880DBF"/>
    <w:rsid w:val="00881D1F"/>
    <w:rsid w:val="00894E9E"/>
    <w:rsid w:val="00897453"/>
    <w:rsid w:val="008C3820"/>
    <w:rsid w:val="008D54B2"/>
    <w:rsid w:val="008E45D8"/>
    <w:rsid w:val="00905366"/>
    <w:rsid w:val="00907C64"/>
    <w:rsid w:val="00910853"/>
    <w:rsid w:val="00926760"/>
    <w:rsid w:val="00930F0E"/>
    <w:rsid w:val="00937EDD"/>
    <w:rsid w:val="00941D9A"/>
    <w:rsid w:val="009425FF"/>
    <w:rsid w:val="009476D5"/>
    <w:rsid w:val="009803D1"/>
    <w:rsid w:val="00990795"/>
    <w:rsid w:val="00991F1C"/>
    <w:rsid w:val="009A2C7F"/>
    <w:rsid w:val="009A4A75"/>
    <w:rsid w:val="009A6760"/>
    <w:rsid w:val="009B6A16"/>
    <w:rsid w:val="009C4785"/>
    <w:rsid w:val="009E215D"/>
    <w:rsid w:val="009F6CE1"/>
    <w:rsid w:val="009F75D0"/>
    <w:rsid w:val="00A20567"/>
    <w:rsid w:val="00A233E8"/>
    <w:rsid w:val="00A57AEF"/>
    <w:rsid w:val="00A7417F"/>
    <w:rsid w:val="00A9588C"/>
    <w:rsid w:val="00A977C0"/>
    <w:rsid w:val="00AA74ED"/>
    <w:rsid w:val="00AC260D"/>
    <w:rsid w:val="00AC5FDB"/>
    <w:rsid w:val="00AF08FE"/>
    <w:rsid w:val="00AF1984"/>
    <w:rsid w:val="00AF366F"/>
    <w:rsid w:val="00AF5620"/>
    <w:rsid w:val="00AF594B"/>
    <w:rsid w:val="00B03BAD"/>
    <w:rsid w:val="00B065AA"/>
    <w:rsid w:val="00B222BF"/>
    <w:rsid w:val="00B41134"/>
    <w:rsid w:val="00B4360C"/>
    <w:rsid w:val="00B556B5"/>
    <w:rsid w:val="00B60A86"/>
    <w:rsid w:val="00B6612F"/>
    <w:rsid w:val="00B70100"/>
    <w:rsid w:val="00B83CB0"/>
    <w:rsid w:val="00B85F26"/>
    <w:rsid w:val="00B9434F"/>
    <w:rsid w:val="00B97101"/>
    <w:rsid w:val="00BA05EF"/>
    <w:rsid w:val="00BA7B66"/>
    <w:rsid w:val="00BB0429"/>
    <w:rsid w:val="00BD0A2C"/>
    <w:rsid w:val="00BF5886"/>
    <w:rsid w:val="00C06DA3"/>
    <w:rsid w:val="00C10848"/>
    <w:rsid w:val="00C10D23"/>
    <w:rsid w:val="00C250E8"/>
    <w:rsid w:val="00C26CCF"/>
    <w:rsid w:val="00C655FA"/>
    <w:rsid w:val="00C80FBC"/>
    <w:rsid w:val="00C82A7E"/>
    <w:rsid w:val="00C83679"/>
    <w:rsid w:val="00C93CB9"/>
    <w:rsid w:val="00CF224E"/>
    <w:rsid w:val="00D31884"/>
    <w:rsid w:val="00D4041C"/>
    <w:rsid w:val="00D41296"/>
    <w:rsid w:val="00D56B3E"/>
    <w:rsid w:val="00D705EB"/>
    <w:rsid w:val="00D71DAB"/>
    <w:rsid w:val="00D74153"/>
    <w:rsid w:val="00D81B7A"/>
    <w:rsid w:val="00D86B8E"/>
    <w:rsid w:val="00DA6754"/>
    <w:rsid w:val="00DB713D"/>
    <w:rsid w:val="00DF5531"/>
    <w:rsid w:val="00E15418"/>
    <w:rsid w:val="00E33685"/>
    <w:rsid w:val="00E416EB"/>
    <w:rsid w:val="00E46AAD"/>
    <w:rsid w:val="00E577B0"/>
    <w:rsid w:val="00E57B61"/>
    <w:rsid w:val="00E70583"/>
    <w:rsid w:val="00E9131F"/>
    <w:rsid w:val="00E96FEF"/>
    <w:rsid w:val="00EA373B"/>
    <w:rsid w:val="00EB3C34"/>
    <w:rsid w:val="00ED57CA"/>
    <w:rsid w:val="00EE12F4"/>
    <w:rsid w:val="00EF3C7F"/>
    <w:rsid w:val="00EF749A"/>
    <w:rsid w:val="00F02CB8"/>
    <w:rsid w:val="00F113BB"/>
    <w:rsid w:val="00F129FA"/>
    <w:rsid w:val="00F22D20"/>
    <w:rsid w:val="00F327E7"/>
    <w:rsid w:val="00F37B87"/>
    <w:rsid w:val="00F40902"/>
    <w:rsid w:val="00F511C2"/>
    <w:rsid w:val="00F720E3"/>
    <w:rsid w:val="00F94BE3"/>
    <w:rsid w:val="00FA4770"/>
    <w:rsid w:val="00FA74E7"/>
    <w:rsid w:val="00FB0B3B"/>
    <w:rsid w:val="00FF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19D4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de-DE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30F0E"/>
    <w:pPr>
      <w:spacing w:after="200" w:line="276" w:lineRule="auto"/>
    </w:pPr>
    <w:rPr>
      <w:sz w:val="22"/>
      <w:szCs w:val="22"/>
      <w:lang w:val="en-IN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1A0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191A05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semiHidden/>
    <w:rsid w:val="00191A05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/>
      <w:sz w:val="24"/>
      <w:szCs w:val="20"/>
      <w:lang w:val="nl" w:eastAsia="nl-NL"/>
    </w:rPr>
  </w:style>
  <w:style w:type="character" w:customStyle="1" w:styleId="KopfzeileZchn">
    <w:name w:val="Kopfzeile Zchn"/>
    <w:link w:val="Kopfzeile"/>
    <w:semiHidden/>
    <w:rsid w:val="00191A05"/>
    <w:rPr>
      <w:rFonts w:ascii="Arial" w:eastAsia="Times New Roman" w:hAnsi="Arial" w:cs="Times New Roman"/>
      <w:sz w:val="24"/>
      <w:szCs w:val="20"/>
      <w:lang w:val="nl" w:eastAsia="nl-NL"/>
    </w:rPr>
  </w:style>
  <w:style w:type="paragraph" w:customStyle="1" w:styleId="FarbigeListe-Akzent11">
    <w:name w:val="Farbige Liste - Akzent 11"/>
    <w:basedOn w:val="Standard"/>
    <w:uiPriority w:val="34"/>
    <w:qFormat/>
    <w:rsid w:val="00F129FA"/>
    <w:pPr>
      <w:ind w:left="720"/>
      <w:contextualSpacing/>
    </w:pPr>
  </w:style>
  <w:style w:type="character" w:styleId="Hyperlink">
    <w:name w:val="Hyperlink"/>
    <w:uiPriority w:val="99"/>
    <w:unhideWhenUsed/>
    <w:rsid w:val="00F129FA"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sid w:val="00F129FA"/>
    <w:rPr>
      <w:color w:val="800080"/>
      <w:u w:val="single"/>
    </w:rPr>
  </w:style>
  <w:style w:type="paragraph" w:styleId="Fuzeile">
    <w:name w:val="footer"/>
    <w:basedOn w:val="Standard"/>
    <w:link w:val="FuzeileZchn"/>
    <w:unhideWhenUsed/>
    <w:rsid w:val="00E913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131F"/>
  </w:style>
  <w:style w:type="character" w:styleId="Kommentarzeichen">
    <w:name w:val="annotation reference"/>
    <w:uiPriority w:val="99"/>
    <w:semiHidden/>
    <w:unhideWhenUsed/>
    <w:rsid w:val="000800B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800B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KommentartextZchn">
    <w:name w:val="Kommentartext Zchn"/>
    <w:link w:val="Kommentartext"/>
    <w:uiPriority w:val="99"/>
    <w:semiHidden/>
    <w:rsid w:val="000800B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800B5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0800B5"/>
    <w:rPr>
      <w:b/>
      <w:bCs/>
      <w:sz w:val="20"/>
      <w:szCs w:val="20"/>
    </w:rPr>
  </w:style>
  <w:style w:type="paragraph" w:customStyle="1" w:styleId="FarbigeSchattierung-Akzent11">
    <w:name w:val="Farbige Schattierung - Akzent 11"/>
    <w:hidden/>
    <w:uiPriority w:val="99"/>
    <w:semiHidden/>
    <w:rsid w:val="00862E96"/>
    <w:rPr>
      <w:sz w:val="22"/>
      <w:szCs w:val="22"/>
      <w:lang w:val="en-IN" w:eastAsia="en-US"/>
    </w:rPr>
  </w:style>
  <w:style w:type="character" w:styleId="Seitenzahl">
    <w:name w:val="page number"/>
    <w:basedOn w:val="Absatz-Standardschriftart"/>
    <w:rsid w:val="0072276C"/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BA05EF"/>
    <w:pPr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DokumentstrukturZchn">
    <w:name w:val="Dokumentstruktur Zchn"/>
    <w:link w:val="Dokumentstruktur"/>
    <w:uiPriority w:val="99"/>
    <w:semiHidden/>
    <w:rsid w:val="00BA05EF"/>
    <w:rPr>
      <w:rFonts w:ascii="Times New Roman" w:hAnsi="Times New Roman" w:cs="Times New Roman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E77D3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FA7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71"/>
    <w:semiHidden/>
    <w:rsid w:val="004C0851"/>
    <w:rPr>
      <w:sz w:val="22"/>
      <w:szCs w:val="22"/>
      <w:lang w:val="en-I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cs.info@kiwa.de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fc295dbf3dd863afceb1f579f9b6417f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a9b69293bc5f31fa30d527c022a47f3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99AD76-5428-4EAE-99EB-CDF53B4473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60481B-E122-4BD1-AD5C-4A5DB58C4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59F0A3-6D72-4A74-9D6F-7B88A315F88C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customXml/itemProps4.xml><?xml version="1.0" encoding="utf-8"?>
<ds:datastoreItem xmlns:ds="http://schemas.openxmlformats.org/officeDocument/2006/customXml" ds:itemID="{B4E23B6C-ADEF-4E25-AEE5-2B8C6DC3D5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D-DE_11-150_Labelling Freigabe_GOTS.dotx</Template>
  <TotalTime>0</TotalTime>
  <Pages>2</Pages>
  <Words>537</Words>
  <Characters>3384</Characters>
  <Application>Microsoft Office Word</Application>
  <DocSecurity>0</DocSecurity>
  <Lines>28</Lines>
  <Paragraphs>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7" baseType="lpstr">
      <vt:lpstr/>
      <vt:lpstr/>
      <vt:lpstr>Labelling Release for GOTS Goods</vt:lpstr>
      <vt:lpstr>Name and position of the authorised person of the applicant :</vt:lpstr>
      <vt:lpstr>Signature: 							Date &amp; Place :	</vt:lpstr>
      <vt:lpstr>To be filled in by the Approved Certifier:	</vt:lpstr>
      <vt:lpstr>Name and position of the authorised person of the certifier:	Date and Place:</vt:lpstr>
    </vt:vector>
  </TitlesOfParts>
  <Company>Hewlett-Packard</Company>
  <LinksUpToDate>false</LinksUpToDate>
  <CharactersWithSpaces>3914</CharactersWithSpaces>
  <SharedDoc>false</SharedDoc>
  <HLinks>
    <vt:vector size="12" baseType="variant">
      <vt:variant>
        <vt:i4>5242932</vt:i4>
      </vt:variant>
      <vt:variant>
        <vt:i4>9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  <vt:variant>
        <vt:i4>5242932</vt:i4>
      </vt:variant>
      <vt:variant>
        <vt:i4>0</vt:i4>
      </vt:variant>
      <vt:variant>
        <vt:i4>0</vt:i4>
      </vt:variant>
      <vt:variant>
        <vt:i4>5</vt:i4>
      </vt:variant>
      <vt:variant>
        <vt:lpwstr>mailto:bcs.info@kiwa.de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Adelgund Kaltenthaler</dc:creator>
  <cp:lastModifiedBy>Marco Hafner</cp:lastModifiedBy>
  <cp:revision>2</cp:revision>
  <cp:lastPrinted>2017-08-16T09:15:00Z</cp:lastPrinted>
  <dcterms:created xsi:type="dcterms:W3CDTF">2026-04-23T15:11:00Z</dcterms:created>
  <dcterms:modified xsi:type="dcterms:W3CDTF">2026-04-23T15:11:00Z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2021-08-30T06:44:13Z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68b7f554-f291-47db-90bb-973bad2b4d71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