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E748A" w14:textId="685BB34A" w:rsidR="00F47C5E" w:rsidRPr="009019BC" w:rsidRDefault="00F47C5E">
      <w:pPr>
        <w:rPr>
          <w:rFonts w:ascii="Trebuchet MS" w:hAnsi="Trebuchet MS"/>
          <w:snapToGrid w:val="0"/>
          <w:sz w:val="16"/>
        </w:rPr>
      </w:pPr>
    </w:p>
    <w:p w14:paraId="13D992B9" w14:textId="77777777" w:rsidR="00F653BE" w:rsidRPr="009019BC" w:rsidRDefault="00F653BE" w:rsidP="00F653BE">
      <w:pPr>
        <w:rPr>
          <w:sz w:val="14"/>
          <w:szCs w:val="18"/>
        </w:rPr>
      </w:pPr>
    </w:p>
    <w:p w14:paraId="1CDE8CB7" w14:textId="5EE4316D" w:rsidR="00AE3853" w:rsidRPr="009019BC" w:rsidRDefault="00AE3853" w:rsidP="00AE3853">
      <w:pPr>
        <w:jc w:val="center"/>
        <w:rPr>
          <w:rFonts w:ascii="Trebuchet MS" w:hAnsi="Trebuchet MS"/>
          <w:szCs w:val="24"/>
        </w:rPr>
      </w:pPr>
      <w:r w:rsidRPr="009019BC">
        <w:rPr>
          <w:rFonts w:ascii="Trebuchet MS" w:hAnsi="Trebuchet MS"/>
          <w:szCs w:val="24"/>
        </w:rPr>
        <w:t>WNIOSEK O WYDAN</w:t>
      </w:r>
      <w:r w:rsidR="00C224E4" w:rsidRPr="009019BC">
        <w:rPr>
          <w:rFonts w:ascii="Trebuchet MS" w:hAnsi="Trebuchet MS"/>
          <w:szCs w:val="24"/>
        </w:rPr>
        <w:t>I</w:t>
      </w:r>
      <w:r w:rsidRPr="009019BC">
        <w:rPr>
          <w:rFonts w:ascii="Trebuchet MS" w:hAnsi="Trebuchet MS"/>
          <w:szCs w:val="24"/>
        </w:rPr>
        <w:t xml:space="preserve">E CERTYFIKATU UZUPEŁNIAJĄCEGO ZGODNIE Z </w:t>
      </w:r>
      <w:r w:rsidR="009E09AC" w:rsidRPr="009019BC">
        <w:rPr>
          <w:rFonts w:ascii="Trebuchet MS" w:hAnsi="Trebuchet MS"/>
          <w:szCs w:val="24"/>
        </w:rPr>
        <w:t>ART</w:t>
      </w:r>
      <w:r w:rsidR="00CA1412" w:rsidRPr="009019BC">
        <w:rPr>
          <w:rFonts w:ascii="Trebuchet MS" w:hAnsi="Trebuchet MS"/>
          <w:szCs w:val="24"/>
        </w:rPr>
        <w:t xml:space="preserve">. 44 </w:t>
      </w:r>
      <w:r w:rsidR="009E09AC" w:rsidRPr="009019BC">
        <w:rPr>
          <w:rFonts w:ascii="Trebuchet MS" w:hAnsi="Trebuchet MS"/>
          <w:szCs w:val="24"/>
        </w:rPr>
        <w:t>UST</w:t>
      </w:r>
      <w:r w:rsidR="00CA1412" w:rsidRPr="009019BC">
        <w:rPr>
          <w:rFonts w:ascii="Trebuchet MS" w:hAnsi="Trebuchet MS"/>
          <w:szCs w:val="24"/>
        </w:rPr>
        <w:t xml:space="preserve">. 2 </w:t>
      </w:r>
      <w:r w:rsidR="009E09AC" w:rsidRPr="009019BC">
        <w:rPr>
          <w:rFonts w:ascii="Trebuchet MS" w:hAnsi="Trebuchet MS"/>
          <w:szCs w:val="24"/>
        </w:rPr>
        <w:t>ROZPORZĄDZENIA</w:t>
      </w:r>
      <w:r w:rsidR="00CA1412" w:rsidRPr="009019BC">
        <w:rPr>
          <w:rFonts w:ascii="Trebuchet MS" w:hAnsi="Trebuchet MS"/>
          <w:szCs w:val="24"/>
        </w:rPr>
        <w:t xml:space="preserve"> 2018/848</w:t>
      </w:r>
    </w:p>
    <w:p w14:paraId="20C9033A" w14:textId="77777777" w:rsidR="00605832" w:rsidRPr="009019BC" w:rsidRDefault="00605832" w:rsidP="00AE3853">
      <w:pPr>
        <w:pStyle w:val="Nagwek6"/>
        <w:rPr>
          <w:rFonts w:ascii="Trebuchet MS" w:hAnsi="Trebuchet MS"/>
          <w:sz w:val="6"/>
          <w:szCs w:val="6"/>
        </w:rPr>
      </w:pPr>
    </w:p>
    <w:p w14:paraId="5A8D8B21" w14:textId="77777777" w:rsidR="00FF036C" w:rsidRPr="009019BC" w:rsidRDefault="00FF036C" w:rsidP="00F653BE">
      <w:pPr>
        <w:pStyle w:val="Tekstdymka"/>
        <w:rPr>
          <w:rFonts w:ascii="Trebuchet MS" w:hAnsi="Trebuchet MS" w:cs="Times New Roman"/>
          <w:sz w:val="8"/>
          <w:szCs w:val="8"/>
        </w:rPr>
      </w:pPr>
    </w:p>
    <w:tbl>
      <w:tblPr>
        <w:tblW w:w="1040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6"/>
        <w:gridCol w:w="274"/>
        <w:gridCol w:w="275"/>
        <w:gridCol w:w="275"/>
        <w:gridCol w:w="290"/>
        <w:gridCol w:w="290"/>
        <w:gridCol w:w="290"/>
        <w:gridCol w:w="301"/>
        <w:gridCol w:w="301"/>
        <w:gridCol w:w="301"/>
        <w:gridCol w:w="301"/>
        <w:gridCol w:w="301"/>
        <w:gridCol w:w="301"/>
        <w:gridCol w:w="302"/>
        <w:gridCol w:w="1124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D16455" w:rsidRPr="009019BC" w14:paraId="3930C3E6" w14:textId="77777777" w:rsidTr="00627E20">
        <w:trPr>
          <w:cantSplit/>
          <w:trHeight w:hRule="exact" w:val="526"/>
          <w:jc w:val="center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F60A3" w14:textId="77777777" w:rsidR="007036CB" w:rsidRPr="009019BC" w:rsidRDefault="007036CB" w:rsidP="00367FC8">
            <w:pPr>
              <w:pStyle w:val="Nagwek1"/>
              <w:rPr>
                <w:rFonts w:ascii="Trebuchet MS" w:hAnsi="Trebuchet MS"/>
                <w:i w:val="0"/>
                <w:sz w:val="20"/>
              </w:rPr>
            </w:pPr>
            <w:r w:rsidRPr="009019BC">
              <w:rPr>
                <w:rFonts w:ascii="Trebuchet MS" w:hAnsi="Trebuchet MS"/>
                <w:i w:val="0"/>
                <w:sz w:val="20"/>
              </w:rPr>
              <w:t>NUMER PRODUCENTA</w:t>
            </w:r>
          </w:p>
          <w:p w14:paraId="65CAF30D" w14:textId="77777777" w:rsidR="007036CB" w:rsidRPr="009019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12"/>
                <w:szCs w:val="12"/>
              </w:rPr>
              <w:t>Nie dotyczy przystępujących po raz pierwszy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5DB2F83" w14:textId="77777777" w:rsidR="007036CB" w:rsidRPr="009019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t>P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4BA93C0" w14:textId="77777777" w:rsidR="007036CB" w:rsidRPr="009019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t>L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4C2FA73" w14:textId="77777777" w:rsidR="007036CB" w:rsidRPr="009019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t>-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70EF57A" w14:textId="77777777" w:rsidR="007036CB" w:rsidRPr="009019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t>0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3EC3226" w14:textId="77777777" w:rsidR="007036CB" w:rsidRPr="009019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t>3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74C93C6" w14:textId="77777777" w:rsidR="007036CB" w:rsidRPr="009019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t>-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FCE0711" w14:textId="77777777" w:rsidR="007036CB" w:rsidRPr="009019BC" w:rsidRDefault="00375B5E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036CB" w:rsidRPr="009019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="007036CB" w:rsidRPr="009019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DF205D9" w14:textId="77777777" w:rsidR="007036CB" w:rsidRPr="009019BC" w:rsidRDefault="00375B5E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036CB" w:rsidRPr="009019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="007036CB" w:rsidRPr="009019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8D7143F" w14:textId="77777777" w:rsidR="007036CB" w:rsidRPr="009019BC" w:rsidRDefault="00375B5E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036CB" w:rsidRPr="009019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="007036CB" w:rsidRPr="009019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E309A7E" w14:textId="77777777" w:rsidR="007036CB" w:rsidRPr="009019BC" w:rsidRDefault="00375B5E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036CB" w:rsidRPr="009019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="007036CB" w:rsidRPr="009019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392F0" w14:textId="77777777" w:rsidR="007036CB" w:rsidRPr="009019BC" w:rsidRDefault="00375B5E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357DD1" w:rsidRPr="009019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="00357DD1" w:rsidRPr="009019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348DFC0" w14:textId="77777777" w:rsidR="007036CB" w:rsidRPr="009019BC" w:rsidRDefault="00375B5E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036CB" w:rsidRPr="009019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="007036CB" w:rsidRPr="009019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left w:val="single" w:sz="4" w:space="0" w:color="auto"/>
              <w:right w:val="single" w:sz="4" w:space="0" w:color="auto"/>
            </w:tcBorders>
          </w:tcPr>
          <w:p w14:paraId="3DBC8511" w14:textId="77777777" w:rsidR="007036CB" w:rsidRPr="009019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BF7C" w14:textId="77777777" w:rsidR="007036CB" w:rsidRPr="009019BC" w:rsidRDefault="007036CB" w:rsidP="00BB1700">
            <w:pPr>
              <w:pStyle w:val="Nagwek9"/>
              <w:spacing w:before="60" w:after="60"/>
            </w:pPr>
            <w:r w:rsidRPr="009019BC">
              <w:rPr>
                <w:b w:val="0"/>
                <w:sz w:val="12"/>
                <w:szCs w:val="12"/>
              </w:rPr>
              <w:t xml:space="preserve">Numer  </w:t>
            </w:r>
            <w:r w:rsidRPr="009019BC">
              <w:t>ARiMR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B783" w14:textId="77777777" w:rsidR="007036CB" w:rsidRPr="009019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t>0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F0A8" w14:textId="77777777" w:rsidR="007036CB" w:rsidRPr="009019BC" w:rsidRDefault="00375B5E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036CB" w:rsidRPr="009019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="007036CB" w:rsidRPr="009019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5596" w14:textId="77777777" w:rsidR="007036CB" w:rsidRPr="009019BC" w:rsidRDefault="00375B5E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036CB" w:rsidRPr="009019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="007036CB" w:rsidRPr="009019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65BB" w14:textId="77777777" w:rsidR="007036CB" w:rsidRPr="009019BC" w:rsidRDefault="00375B5E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036CB" w:rsidRPr="009019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="007036CB" w:rsidRPr="009019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BC15" w14:textId="77777777" w:rsidR="007036CB" w:rsidRPr="009019BC" w:rsidRDefault="00375B5E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036CB" w:rsidRPr="009019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="007036CB" w:rsidRPr="009019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42EE" w14:textId="77777777" w:rsidR="007036CB" w:rsidRPr="009019BC" w:rsidRDefault="00375B5E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036CB" w:rsidRPr="009019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="007036CB" w:rsidRPr="009019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75B03" w14:textId="77777777" w:rsidR="007036CB" w:rsidRPr="009019BC" w:rsidRDefault="00375B5E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036CB" w:rsidRPr="009019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="007036CB" w:rsidRPr="009019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3E90" w14:textId="77777777" w:rsidR="007036CB" w:rsidRPr="009019BC" w:rsidRDefault="00375B5E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036CB" w:rsidRPr="009019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="007036CB" w:rsidRPr="009019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54BD4D5" w14:textId="77777777" w:rsidR="007036CB" w:rsidRPr="009019BC" w:rsidRDefault="00375B5E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036CB" w:rsidRPr="009019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="007036CB" w:rsidRPr="009019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9019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</w:tr>
    </w:tbl>
    <w:p w14:paraId="1ED82433" w14:textId="77777777" w:rsidR="00AE3853" w:rsidRPr="009019BC" w:rsidRDefault="00AE3853" w:rsidP="00E9220C">
      <w:pPr>
        <w:rPr>
          <w:rFonts w:ascii="Trebuchet MS" w:hAnsi="Trebuchet MS"/>
          <w:sz w:val="20"/>
          <w:szCs w:val="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558"/>
        <w:gridCol w:w="3601"/>
        <w:gridCol w:w="1530"/>
        <w:gridCol w:w="3765"/>
      </w:tblGrid>
      <w:tr w:rsidR="009019BC" w:rsidRPr="009019BC" w14:paraId="2052AB4D" w14:textId="77777777" w:rsidTr="00AE3853">
        <w:tc>
          <w:tcPr>
            <w:tcW w:w="10454" w:type="dxa"/>
            <w:gridSpan w:val="4"/>
            <w:tcBorders>
              <w:top w:val="single" w:sz="4" w:space="0" w:color="auto"/>
            </w:tcBorders>
          </w:tcPr>
          <w:p w14:paraId="64F1839B" w14:textId="77777777" w:rsidR="00AE3853" w:rsidRPr="009019BC" w:rsidRDefault="00AE3853" w:rsidP="00EF0B49">
            <w:pPr>
              <w:jc w:val="center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t>Wnioskodawca:</w:t>
            </w:r>
          </w:p>
        </w:tc>
      </w:tr>
      <w:tr w:rsidR="009019BC" w:rsidRPr="009019BC" w14:paraId="0A34D513" w14:textId="77777777" w:rsidTr="00AE3853">
        <w:tc>
          <w:tcPr>
            <w:tcW w:w="1558" w:type="dxa"/>
            <w:vAlign w:val="bottom"/>
          </w:tcPr>
          <w:p w14:paraId="1E826238" w14:textId="77777777" w:rsidR="00AE3853" w:rsidRPr="009019BC" w:rsidRDefault="00AE3853" w:rsidP="00EF0B49">
            <w:pPr>
              <w:spacing w:before="60" w:after="60"/>
              <w:jc w:val="righ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sz w:val="18"/>
              </w:rPr>
              <w:t>Nazwa</w:t>
            </w:r>
          </w:p>
        </w:tc>
        <w:tc>
          <w:tcPr>
            <w:tcW w:w="3601" w:type="dxa"/>
            <w:tcBorders>
              <w:top w:val="nil"/>
              <w:bottom w:val="dashed" w:sz="4" w:space="0" w:color="auto"/>
            </w:tcBorders>
            <w:vAlign w:val="bottom"/>
          </w:tcPr>
          <w:p w14:paraId="0AFECF7F" w14:textId="77777777" w:rsidR="00AE3853" w:rsidRPr="009019BC" w:rsidRDefault="00375B5E" w:rsidP="00EF0B49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AE3853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bottom w:val="nil"/>
            </w:tcBorders>
            <w:vAlign w:val="bottom"/>
          </w:tcPr>
          <w:p w14:paraId="6C6AE3BF" w14:textId="77777777" w:rsidR="00AE3853" w:rsidRPr="009019BC" w:rsidRDefault="00AE3853" w:rsidP="00EF0B49">
            <w:pPr>
              <w:spacing w:before="60" w:after="60"/>
              <w:jc w:val="righ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sz w:val="18"/>
              </w:rPr>
              <w:t>Przedstawiciel wnioskodawcy</w:t>
            </w:r>
          </w:p>
        </w:tc>
        <w:tc>
          <w:tcPr>
            <w:tcW w:w="3765" w:type="dxa"/>
            <w:tcBorders>
              <w:top w:val="nil"/>
              <w:bottom w:val="dashed" w:sz="4" w:space="0" w:color="auto"/>
            </w:tcBorders>
            <w:vAlign w:val="bottom"/>
          </w:tcPr>
          <w:p w14:paraId="5BB00175" w14:textId="77777777" w:rsidR="00AE3853" w:rsidRPr="009019BC" w:rsidRDefault="00375B5E" w:rsidP="00EF0B49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bookmarkStart w:id="0" w:name="Tekst8"/>
            <w:r w:rsidR="00AE3853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  <w:bookmarkEnd w:id="0"/>
          </w:p>
        </w:tc>
      </w:tr>
      <w:tr w:rsidR="009019BC" w:rsidRPr="009019BC" w14:paraId="765D8457" w14:textId="77777777" w:rsidTr="00AE3853">
        <w:tc>
          <w:tcPr>
            <w:tcW w:w="1558" w:type="dxa"/>
          </w:tcPr>
          <w:p w14:paraId="27DEFF23" w14:textId="77777777" w:rsidR="00AE3853" w:rsidRPr="009019BC" w:rsidRDefault="00AE3853" w:rsidP="00EF0B49">
            <w:pPr>
              <w:spacing w:before="60" w:after="60"/>
              <w:jc w:val="right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sz w:val="18"/>
              </w:rPr>
              <w:t>Adres</w:t>
            </w:r>
          </w:p>
        </w:tc>
        <w:tc>
          <w:tcPr>
            <w:tcW w:w="3601" w:type="dxa"/>
            <w:tcBorders>
              <w:top w:val="nil"/>
              <w:bottom w:val="dashed" w:sz="4" w:space="0" w:color="auto"/>
            </w:tcBorders>
          </w:tcPr>
          <w:p w14:paraId="30EEB543" w14:textId="77777777" w:rsidR="00AE3853" w:rsidRPr="009019BC" w:rsidRDefault="00375B5E" w:rsidP="00EF0B49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1" w:name="Tekst4"/>
            <w:r w:rsidR="00AE3853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  <w:bookmarkEnd w:id="1"/>
          </w:p>
        </w:tc>
        <w:tc>
          <w:tcPr>
            <w:tcW w:w="1530" w:type="dxa"/>
            <w:tcBorders>
              <w:top w:val="nil"/>
              <w:bottom w:val="nil"/>
            </w:tcBorders>
          </w:tcPr>
          <w:p w14:paraId="50AC931F" w14:textId="77777777" w:rsidR="00AE3853" w:rsidRPr="009019BC" w:rsidRDefault="00AE3853" w:rsidP="00EF0B49">
            <w:pPr>
              <w:spacing w:before="60" w:after="60"/>
              <w:jc w:val="righ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sz w:val="18"/>
              </w:rPr>
              <w:t>Telefon</w:t>
            </w:r>
          </w:p>
        </w:tc>
        <w:tc>
          <w:tcPr>
            <w:tcW w:w="3765" w:type="dxa"/>
            <w:tcBorders>
              <w:top w:val="nil"/>
              <w:bottom w:val="dashed" w:sz="4" w:space="0" w:color="auto"/>
            </w:tcBorders>
          </w:tcPr>
          <w:p w14:paraId="0794E68E" w14:textId="77777777" w:rsidR="00AE3853" w:rsidRPr="009019BC" w:rsidRDefault="00375B5E" w:rsidP="00EF0B49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2" w:name="Tekst9"/>
            <w:r w:rsidR="00AE3853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  <w:bookmarkEnd w:id="2"/>
          </w:p>
        </w:tc>
      </w:tr>
      <w:tr w:rsidR="009019BC" w:rsidRPr="009019BC" w14:paraId="7BE3DBCD" w14:textId="77777777" w:rsidTr="00AE3853">
        <w:tc>
          <w:tcPr>
            <w:tcW w:w="1558" w:type="dxa"/>
          </w:tcPr>
          <w:p w14:paraId="7CAAE4A1" w14:textId="77777777" w:rsidR="00AE3853" w:rsidRPr="009019BC" w:rsidRDefault="00AE3853" w:rsidP="00EF0B49">
            <w:pPr>
              <w:spacing w:before="60" w:after="60"/>
              <w:jc w:val="right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sz w:val="18"/>
              </w:rPr>
              <w:t>Gmina</w:t>
            </w:r>
          </w:p>
        </w:tc>
        <w:tc>
          <w:tcPr>
            <w:tcW w:w="3601" w:type="dxa"/>
            <w:tcBorders>
              <w:top w:val="dashed" w:sz="4" w:space="0" w:color="auto"/>
              <w:bottom w:val="dashed" w:sz="4" w:space="0" w:color="auto"/>
            </w:tcBorders>
          </w:tcPr>
          <w:p w14:paraId="4311EB66" w14:textId="77777777" w:rsidR="00AE3853" w:rsidRPr="009019BC" w:rsidRDefault="00375B5E" w:rsidP="00EF0B49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3" w:name="Tekst5"/>
            <w:r w:rsidR="00AE3853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  <w:bookmarkEnd w:id="3"/>
          </w:p>
        </w:tc>
        <w:tc>
          <w:tcPr>
            <w:tcW w:w="1530" w:type="dxa"/>
            <w:tcBorders>
              <w:top w:val="nil"/>
            </w:tcBorders>
          </w:tcPr>
          <w:p w14:paraId="21808C16" w14:textId="77777777" w:rsidR="00AE3853" w:rsidRPr="009019BC" w:rsidRDefault="00107482" w:rsidP="00EF0B49">
            <w:pPr>
              <w:spacing w:before="60" w:after="60"/>
              <w:jc w:val="righ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sz w:val="18"/>
              </w:rPr>
              <w:t>E-mail</w:t>
            </w:r>
          </w:p>
        </w:tc>
        <w:tc>
          <w:tcPr>
            <w:tcW w:w="3765" w:type="dxa"/>
            <w:tcBorders>
              <w:top w:val="dashed" w:sz="4" w:space="0" w:color="auto"/>
              <w:bottom w:val="dashed" w:sz="4" w:space="0" w:color="auto"/>
            </w:tcBorders>
          </w:tcPr>
          <w:p w14:paraId="5B8AEE46" w14:textId="77777777" w:rsidR="00AE3853" w:rsidRPr="009019BC" w:rsidRDefault="00375B5E" w:rsidP="00EF0B49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bookmarkStart w:id="4" w:name="Tekst10"/>
            <w:r w:rsidR="00AE3853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  <w:bookmarkEnd w:id="4"/>
          </w:p>
        </w:tc>
      </w:tr>
      <w:tr w:rsidR="009019BC" w:rsidRPr="009019BC" w14:paraId="2FAAC7A0" w14:textId="77777777" w:rsidTr="00AE3853">
        <w:tc>
          <w:tcPr>
            <w:tcW w:w="1558" w:type="dxa"/>
          </w:tcPr>
          <w:p w14:paraId="6F7448A5" w14:textId="77777777" w:rsidR="00AE3853" w:rsidRPr="009019BC" w:rsidRDefault="00AE3853" w:rsidP="00EF0B49">
            <w:pPr>
              <w:spacing w:before="60" w:after="60"/>
              <w:jc w:val="righ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sz w:val="18"/>
              </w:rPr>
              <w:t>Kod i poczta</w:t>
            </w:r>
          </w:p>
        </w:tc>
        <w:tc>
          <w:tcPr>
            <w:tcW w:w="3601" w:type="dxa"/>
            <w:tcBorders>
              <w:top w:val="dashed" w:sz="4" w:space="0" w:color="auto"/>
              <w:bottom w:val="dashed" w:sz="4" w:space="0" w:color="auto"/>
            </w:tcBorders>
          </w:tcPr>
          <w:p w14:paraId="5B13E7D6" w14:textId="77777777" w:rsidR="00AE3853" w:rsidRPr="009019BC" w:rsidRDefault="00375B5E" w:rsidP="00EF0B49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5" w:name="Tekst6"/>
            <w:r w:rsidR="00AE3853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  <w:bookmarkEnd w:id="5"/>
          </w:p>
        </w:tc>
        <w:tc>
          <w:tcPr>
            <w:tcW w:w="1530" w:type="dxa"/>
          </w:tcPr>
          <w:p w14:paraId="25B1ED5D" w14:textId="77777777" w:rsidR="00AE3853" w:rsidRPr="009019BC" w:rsidRDefault="00AE3853" w:rsidP="00EF0B49">
            <w:pPr>
              <w:spacing w:before="60" w:after="60"/>
              <w:jc w:val="right"/>
              <w:rPr>
                <w:rFonts w:ascii="Trebuchet MS" w:hAnsi="Trebuchet MS"/>
                <w:sz w:val="18"/>
              </w:rPr>
            </w:pPr>
          </w:p>
        </w:tc>
        <w:tc>
          <w:tcPr>
            <w:tcW w:w="3765" w:type="dxa"/>
            <w:tcBorders>
              <w:top w:val="dashed" w:sz="4" w:space="0" w:color="auto"/>
            </w:tcBorders>
          </w:tcPr>
          <w:p w14:paraId="35EBBC7D" w14:textId="77777777" w:rsidR="00AE3853" w:rsidRPr="009019BC" w:rsidRDefault="00375B5E" w:rsidP="00EF0B49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bookmarkStart w:id="6" w:name="Tekst11"/>
            <w:r w:rsidR="00AE3853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  <w:bookmarkEnd w:id="6"/>
          </w:p>
        </w:tc>
      </w:tr>
      <w:tr w:rsidR="009019BC" w:rsidRPr="009019BC" w14:paraId="1CDC1B41" w14:textId="77777777" w:rsidTr="00AE3853">
        <w:tc>
          <w:tcPr>
            <w:tcW w:w="1558" w:type="dxa"/>
          </w:tcPr>
          <w:p w14:paraId="45B91227" w14:textId="77777777" w:rsidR="00AE3853" w:rsidRPr="009019BC" w:rsidRDefault="00AE3853" w:rsidP="00EF0B49">
            <w:pPr>
              <w:spacing w:before="60" w:after="60"/>
              <w:jc w:val="right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sz w:val="18"/>
              </w:rPr>
              <w:t>Województwo</w:t>
            </w:r>
          </w:p>
        </w:tc>
        <w:tc>
          <w:tcPr>
            <w:tcW w:w="3601" w:type="dxa"/>
            <w:tcBorders>
              <w:top w:val="dashed" w:sz="4" w:space="0" w:color="auto"/>
              <w:bottom w:val="dashed" w:sz="4" w:space="0" w:color="auto"/>
            </w:tcBorders>
          </w:tcPr>
          <w:p w14:paraId="67FA3184" w14:textId="77777777" w:rsidR="00AE3853" w:rsidRPr="009019BC" w:rsidRDefault="00375B5E" w:rsidP="00EF0B49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7" w:name="Tekst7"/>
            <w:r w:rsidR="00AE3853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AE3853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  <w:bookmarkEnd w:id="7"/>
          </w:p>
        </w:tc>
        <w:tc>
          <w:tcPr>
            <w:tcW w:w="1530" w:type="dxa"/>
          </w:tcPr>
          <w:p w14:paraId="044A7C82" w14:textId="77777777" w:rsidR="00AE3853" w:rsidRPr="009019BC" w:rsidRDefault="00AE3853" w:rsidP="00EF0B49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</w:p>
        </w:tc>
        <w:tc>
          <w:tcPr>
            <w:tcW w:w="3765" w:type="dxa"/>
            <w:tcBorders>
              <w:top w:val="dashed" w:sz="4" w:space="0" w:color="auto"/>
            </w:tcBorders>
          </w:tcPr>
          <w:p w14:paraId="38973BC1" w14:textId="77777777" w:rsidR="00AE3853" w:rsidRPr="009019BC" w:rsidRDefault="00AE3853" w:rsidP="00EF0B49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</w:p>
        </w:tc>
      </w:tr>
      <w:tr w:rsidR="009019BC" w:rsidRPr="009019BC" w14:paraId="3CF085FD" w14:textId="77777777" w:rsidTr="00AE3853">
        <w:tc>
          <w:tcPr>
            <w:tcW w:w="1558" w:type="dxa"/>
            <w:tcBorders>
              <w:bottom w:val="single" w:sz="4" w:space="0" w:color="auto"/>
            </w:tcBorders>
          </w:tcPr>
          <w:p w14:paraId="430E52AC" w14:textId="77777777" w:rsidR="00AE3853" w:rsidRPr="009019BC" w:rsidRDefault="00AE3853" w:rsidP="00EF0B49">
            <w:pPr>
              <w:rPr>
                <w:rFonts w:ascii="Trebuchet MS" w:hAnsi="Trebuchet MS"/>
                <w:b/>
                <w:sz w:val="10"/>
                <w:szCs w:val="10"/>
              </w:rPr>
            </w:pPr>
          </w:p>
        </w:tc>
        <w:tc>
          <w:tcPr>
            <w:tcW w:w="3601" w:type="dxa"/>
            <w:tcBorders>
              <w:top w:val="dashed" w:sz="4" w:space="0" w:color="auto"/>
              <w:bottom w:val="single" w:sz="4" w:space="0" w:color="auto"/>
            </w:tcBorders>
          </w:tcPr>
          <w:p w14:paraId="178663F5" w14:textId="77777777" w:rsidR="00AE3853" w:rsidRPr="009019BC" w:rsidRDefault="00AE3853" w:rsidP="00EF0B49">
            <w:pPr>
              <w:rPr>
                <w:rFonts w:ascii="Trebuchet MS" w:hAnsi="Trebuchet MS"/>
                <w:b/>
                <w:sz w:val="10"/>
                <w:szCs w:val="10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19B56ED2" w14:textId="77777777" w:rsidR="00AE3853" w:rsidRPr="009019BC" w:rsidRDefault="00AE3853" w:rsidP="00EF0B49">
            <w:pPr>
              <w:rPr>
                <w:rFonts w:ascii="Trebuchet MS" w:hAnsi="Trebuchet MS"/>
                <w:b/>
                <w:sz w:val="10"/>
                <w:szCs w:val="10"/>
              </w:rPr>
            </w:pPr>
          </w:p>
        </w:tc>
        <w:tc>
          <w:tcPr>
            <w:tcW w:w="3765" w:type="dxa"/>
            <w:tcBorders>
              <w:bottom w:val="single" w:sz="4" w:space="0" w:color="auto"/>
            </w:tcBorders>
          </w:tcPr>
          <w:p w14:paraId="60692655" w14:textId="77777777" w:rsidR="00AE3853" w:rsidRPr="009019BC" w:rsidRDefault="00AE3853" w:rsidP="00EF0B49">
            <w:pPr>
              <w:rPr>
                <w:rFonts w:ascii="Trebuchet MS" w:hAnsi="Trebuchet MS"/>
                <w:b/>
                <w:sz w:val="10"/>
                <w:szCs w:val="10"/>
              </w:rPr>
            </w:pPr>
          </w:p>
        </w:tc>
      </w:tr>
    </w:tbl>
    <w:p w14:paraId="7250FF18" w14:textId="77777777" w:rsidR="00166193" w:rsidRPr="009019BC" w:rsidRDefault="00166193" w:rsidP="00E9220C">
      <w:pPr>
        <w:rPr>
          <w:rFonts w:ascii="Trebuchet MS" w:hAnsi="Trebuchet MS"/>
          <w:sz w:val="20"/>
          <w:szCs w:val="24"/>
        </w:rPr>
      </w:pPr>
    </w:p>
    <w:p w14:paraId="285720CC" w14:textId="77777777" w:rsidR="00AE3853" w:rsidRPr="009019BC" w:rsidRDefault="00AE3853" w:rsidP="00E9220C">
      <w:pPr>
        <w:rPr>
          <w:rFonts w:ascii="Trebuchet MS" w:hAnsi="Trebuchet MS"/>
          <w:sz w:val="18"/>
        </w:rPr>
      </w:pPr>
      <w:r w:rsidRPr="009019BC">
        <w:rPr>
          <w:rFonts w:ascii="Trebuchet MS" w:hAnsi="Trebuchet MS"/>
          <w:sz w:val="18"/>
        </w:rPr>
        <w:t xml:space="preserve">Wniosek </w:t>
      </w:r>
      <w:r w:rsidR="003317A6" w:rsidRPr="009019BC">
        <w:rPr>
          <w:rFonts w:ascii="Trebuchet MS" w:hAnsi="Trebuchet MS"/>
          <w:sz w:val="18"/>
        </w:rPr>
        <w:t>o wydanie certyfikatu uzupełniającego</w:t>
      </w:r>
      <w:r w:rsidRPr="009019BC">
        <w:rPr>
          <w:rFonts w:ascii="Trebuchet MS" w:hAnsi="Trebuchet MS"/>
          <w:sz w:val="18"/>
        </w:rPr>
        <w:t>:</w:t>
      </w:r>
    </w:p>
    <w:p w14:paraId="31920D4C" w14:textId="20AFE41A" w:rsidR="00FF036C" w:rsidRPr="009019BC" w:rsidRDefault="00375B5E" w:rsidP="003317A6">
      <w:pPr>
        <w:rPr>
          <w:sz w:val="18"/>
          <w:szCs w:val="18"/>
        </w:rPr>
      </w:pPr>
      <w:r w:rsidRPr="009019BC">
        <w:rPr>
          <w:rFonts w:ascii="Trebuchet MS" w:hAnsi="Trebuchet MS"/>
          <w:sz w:val="18"/>
          <w:szCs w:val="18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  <w:checked w:val="0"/>
            </w:checkBox>
          </w:ffData>
        </w:fldChar>
      </w:r>
      <w:r w:rsidR="003317A6" w:rsidRPr="009019BC">
        <w:rPr>
          <w:rFonts w:ascii="Trebuchet MS" w:hAnsi="Trebuchet MS"/>
          <w:sz w:val="18"/>
          <w:szCs w:val="18"/>
        </w:rPr>
        <w:instrText xml:space="preserve"> FORMCHECKBOX </w:instrText>
      </w:r>
      <w:r w:rsidRPr="009019BC">
        <w:rPr>
          <w:rFonts w:ascii="Trebuchet MS" w:hAnsi="Trebuchet MS"/>
          <w:sz w:val="18"/>
          <w:szCs w:val="18"/>
        </w:rPr>
      </w:r>
      <w:r w:rsidRPr="009019BC">
        <w:rPr>
          <w:rFonts w:ascii="Trebuchet MS" w:hAnsi="Trebuchet MS"/>
          <w:sz w:val="18"/>
          <w:szCs w:val="18"/>
        </w:rPr>
        <w:fldChar w:fldCharType="separate"/>
      </w:r>
      <w:r w:rsidRPr="009019BC">
        <w:rPr>
          <w:rFonts w:ascii="Trebuchet MS" w:hAnsi="Trebuchet MS"/>
          <w:sz w:val="18"/>
          <w:szCs w:val="18"/>
        </w:rPr>
        <w:fldChar w:fldCharType="end"/>
      </w:r>
      <w:r w:rsidR="003317A6" w:rsidRPr="009019BC">
        <w:rPr>
          <w:rFonts w:ascii="Trebuchet MS" w:hAnsi="Trebuchet MS"/>
          <w:sz w:val="18"/>
          <w:szCs w:val="18"/>
        </w:rPr>
        <w:t xml:space="preserve"> </w:t>
      </w:r>
      <w:r w:rsidR="00AE3853" w:rsidRPr="009019BC">
        <w:rPr>
          <w:rFonts w:ascii="Trebuchet MS" w:hAnsi="Trebuchet MS"/>
          <w:sz w:val="18"/>
        </w:rPr>
        <w:t>Dotyczy uzupełnienia do wystawionego certyfikatu nr:</w:t>
      </w:r>
      <w:r w:rsidR="00470AE7" w:rsidRPr="009019BC">
        <w:rPr>
          <w:rFonts w:ascii="Trebuchet MS" w:hAnsi="Trebuchet MS"/>
          <w:b/>
          <w:sz w:val="18"/>
        </w:rPr>
        <w:t xml:space="preserve"> </w:t>
      </w:r>
      <w:r w:rsidR="00470AE7" w:rsidRPr="009019BC">
        <w:rPr>
          <w:rFonts w:ascii="Trebuchet MS" w:hAnsi="Trebuchet MS"/>
          <w:b/>
          <w:sz w:val="18"/>
        </w:rPr>
        <w:fldChar w:fldCharType="begin">
          <w:ffData>
            <w:name w:val="Tekst7"/>
            <w:enabled/>
            <w:calcOnExit w:val="0"/>
            <w:textInput/>
          </w:ffData>
        </w:fldChar>
      </w:r>
      <w:r w:rsidR="00470AE7" w:rsidRPr="009019BC">
        <w:rPr>
          <w:rFonts w:ascii="Trebuchet MS" w:hAnsi="Trebuchet MS"/>
          <w:b/>
          <w:sz w:val="18"/>
        </w:rPr>
        <w:instrText xml:space="preserve"> FORMTEXT </w:instrText>
      </w:r>
      <w:r w:rsidR="00470AE7" w:rsidRPr="009019BC">
        <w:rPr>
          <w:rFonts w:ascii="Trebuchet MS" w:hAnsi="Trebuchet MS"/>
          <w:b/>
          <w:sz w:val="18"/>
        </w:rPr>
      </w:r>
      <w:r w:rsidR="00470AE7" w:rsidRPr="009019BC">
        <w:rPr>
          <w:rFonts w:ascii="Trebuchet MS" w:hAnsi="Trebuchet MS"/>
          <w:b/>
          <w:sz w:val="18"/>
        </w:rPr>
        <w:fldChar w:fldCharType="separate"/>
      </w:r>
      <w:r w:rsidR="00470AE7" w:rsidRPr="009019BC">
        <w:rPr>
          <w:rFonts w:ascii="Trebuchet MS" w:hAnsi="Trebuchet MS"/>
          <w:b/>
          <w:noProof/>
          <w:sz w:val="18"/>
        </w:rPr>
        <w:t> </w:t>
      </w:r>
      <w:r w:rsidR="00470AE7" w:rsidRPr="009019BC">
        <w:rPr>
          <w:rFonts w:ascii="Trebuchet MS" w:hAnsi="Trebuchet MS"/>
          <w:b/>
          <w:noProof/>
          <w:sz w:val="18"/>
        </w:rPr>
        <w:t> </w:t>
      </w:r>
      <w:r w:rsidR="00470AE7" w:rsidRPr="009019BC">
        <w:rPr>
          <w:rFonts w:ascii="Trebuchet MS" w:hAnsi="Trebuchet MS"/>
          <w:b/>
          <w:noProof/>
          <w:sz w:val="18"/>
        </w:rPr>
        <w:t> </w:t>
      </w:r>
      <w:r w:rsidR="00470AE7" w:rsidRPr="009019BC">
        <w:rPr>
          <w:rFonts w:ascii="Trebuchet MS" w:hAnsi="Trebuchet MS"/>
          <w:b/>
          <w:noProof/>
          <w:sz w:val="18"/>
        </w:rPr>
        <w:t> </w:t>
      </w:r>
      <w:r w:rsidR="00470AE7" w:rsidRPr="009019BC">
        <w:rPr>
          <w:rFonts w:ascii="Trebuchet MS" w:hAnsi="Trebuchet MS"/>
          <w:b/>
          <w:noProof/>
          <w:sz w:val="18"/>
        </w:rPr>
        <w:t> </w:t>
      </w:r>
      <w:r w:rsidR="00470AE7" w:rsidRPr="009019BC">
        <w:rPr>
          <w:rFonts w:ascii="Trebuchet MS" w:hAnsi="Trebuchet MS"/>
          <w:b/>
          <w:sz w:val="18"/>
        </w:rPr>
        <w:fldChar w:fldCharType="end"/>
      </w:r>
      <w:r w:rsidR="00AE3853" w:rsidRPr="009019BC">
        <w:rPr>
          <w:rFonts w:ascii="Trebuchet MS" w:hAnsi="Trebuchet MS"/>
          <w:sz w:val="18"/>
        </w:rPr>
        <w:t>………………………… z dnia:</w:t>
      </w:r>
      <w:r w:rsidR="00470AE7" w:rsidRPr="009019BC">
        <w:rPr>
          <w:rFonts w:ascii="Trebuchet MS" w:hAnsi="Trebuchet MS"/>
          <w:b/>
          <w:sz w:val="18"/>
        </w:rPr>
        <w:t xml:space="preserve"> </w:t>
      </w:r>
      <w:r w:rsidR="00470AE7" w:rsidRPr="009019BC">
        <w:rPr>
          <w:rFonts w:ascii="Trebuchet MS" w:hAnsi="Trebuchet MS"/>
          <w:b/>
          <w:sz w:val="18"/>
        </w:rPr>
        <w:fldChar w:fldCharType="begin">
          <w:ffData>
            <w:name w:val="Tekst7"/>
            <w:enabled/>
            <w:calcOnExit w:val="0"/>
            <w:textInput/>
          </w:ffData>
        </w:fldChar>
      </w:r>
      <w:r w:rsidR="00470AE7" w:rsidRPr="009019BC">
        <w:rPr>
          <w:rFonts w:ascii="Trebuchet MS" w:hAnsi="Trebuchet MS"/>
          <w:b/>
          <w:sz w:val="18"/>
        </w:rPr>
        <w:instrText xml:space="preserve"> FORMTEXT </w:instrText>
      </w:r>
      <w:r w:rsidR="00470AE7" w:rsidRPr="009019BC">
        <w:rPr>
          <w:rFonts w:ascii="Trebuchet MS" w:hAnsi="Trebuchet MS"/>
          <w:b/>
          <w:sz w:val="18"/>
        </w:rPr>
      </w:r>
      <w:r w:rsidR="00470AE7" w:rsidRPr="009019BC">
        <w:rPr>
          <w:rFonts w:ascii="Trebuchet MS" w:hAnsi="Trebuchet MS"/>
          <w:b/>
          <w:sz w:val="18"/>
        </w:rPr>
        <w:fldChar w:fldCharType="separate"/>
      </w:r>
      <w:r w:rsidR="00470AE7" w:rsidRPr="009019BC">
        <w:rPr>
          <w:rFonts w:ascii="Trebuchet MS" w:hAnsi="Trebuchet MS"/>
          <w:b/>
          <w:noProof/>
          <w:sz w:val="18"/>
        </w:rPr>
        <w:t> </w:t>
      </w:r>
      <w:r w:rsidR="00470AE7" w:rsidRPr="009019BC">
        <w:rPr>
          <w:rFonts w:ascii="Trebuchet MS" w:hAnsi="Trebuchet MS"/>
          <w:b/>
          <w:noProof/>
          <w:sz w:val="18"/>
        </w:rPr>
        <w:t> </w:t>
      </w:r>
      <w:r w:rsidR="00470AE7" w:rsidRPr="009019BC">
        <w:rPr>
          <w:rFonts w:ascii="Trebuchet MS" w:hAnsi="Trebuchet MS"/>
          <w:b/>
          <w:noProof/>
          <w:sz w:val="18"/>
        </w:rPr>
        <w:t> </w:t>
      </w:r>
      <w:r w:rsidR="00470AE7" w:rsidRPr="009019BC">
        <w:rPr>
          <w:rFonts w:ascii="Trebuchet MS" w:hAnsi="Trebuchet MS"/>
          <w:b/>
          <w:noProof/>
          <w:sz w:val="18"/>
        </w:rPr>
        <w:t> </w:t>
      </w:r>
      <w:r w:rsidR="00470AE7" w:rsidRPr="009019BC">
        <w:rPr>
          <w:rFonts w:ascii="Trebuchet MS" w:hAnsi="Trebuchet MS"/>
          <w:b/>
          <w:noProof/>
          <w:sz w:val="18"/>
        </w:rPr>
        <w:t> </w:t>
      </w:r>
      <w:r w:rsidR="00470AE7" w:rsidRPr="009019BC">
        <w:rPr>
          <w:rFonts w:ascii="Trebuchet MS" w:hAnsi="Trebuchet MS"/>
          <w:b/>
          <w:sz w:val="18"/>
        </w:rPr>
        <w:fldChar w:fldCharType="end"/>
      </w:r>
      <w:r w:rsidR="00AE3853" w:rsidRPr="009019BC">
        <w:rPr>
          <w:rFonts w:ascii="Trebuchet MS" w:hAnsi="Trebuchet MS"/>
          <w:sz w:val="18"/>
        </w:rPr>
        <w:t>……………………….</w:t>
      </w:r>
    </w:p>
    <w:p w14:paraId="4B14F89F" w14:textId="77777777" w:rsidR="00AE3853" w:rsidRPr="009019BC" w:rsidRDefault="00375B5E" w:rsidP="00AE3853">
      <w:pPr>
        <w:rPr>
          <w:sz w:val="18"/>
          <w:szCs w:val="18"/>
        </w:rPr>
      </w:pPr>
      <w:r w:rsidRPr="009019BC">
        <w:rPr>
          <w:rFonts w:ascii="Trebuchet MS" w:hAnsi="Trebuchet MS"/>
          <w:sz w:val="18"/>
          <w:szCs w:val="18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  <w:checked w:val="0"/>
            </w:checkBox>
          </w:ffData>
        </w:fldChar>
      </w:r>
      <w:r w:rsidR="003317A6" w:rsidRPr="009019BC">
        <w:rPr>
          <w:rFonts w:ascii="Trebuchet MS" w:hAnsi="Trebuchet MS"/>
          <w:sz w:val="18"/>
          <w:szCs w:val="18"/>
        </w:rPr>
        <w:instrText xml:space="preserve"> FORMCHECKBOX </w:instrText>
      </w:r>
      <w:r w:rsidRPr="009019BC">
        <w:rPr>
          <w:rFonts w:ascii="Trebuchet MS" w:hAnsi="Trebuchet MS"/>
          <w:sz w:val="18"/>
          <w:szCs w:val="18"/>
        </w:rPr>
      </w:r>
      <w:r w:rsidRPr="009019BC">
        <w:rPr>
          <w:rFonts w:ascii="Trebuchet MS" w:hAnsi="Trebuchet MS"/>
          <w:sz w:val="18"/>
          <w:szCs w:val="18"/>
        </w:rPr>
        <w:fldChar w:fldCharType="separate"/>
      </w:r>
      <w:r w:rsidRPr="009019BC">
        <w:rPr>
          <w:rFonts w:ascii="Trebuchet MS" w:hAnsi="Trebuchet MS"/>
          <w:sz w:val="18"/>
          <w:szCs w:val="18"/>
        </w:rPr>
        <w:fldChar w:fldCharType="end"/>
      </w:r>
      <w:r w:rsidR="003317A6" w:rsidRPr="009019BC">
        <w:rPr>
          <w:rFonts w:ascii="Trebuchet MS" w:hAnsi="Trebuchet MS"/>
          <w:sz w:val="18"/>
          <w:szCs w:val="18"/>
        </w:rPr>
        <w:t xml:space="preserve"> </w:t>
      </w:r>
      <w:r w:rsidR="00AE3853" w:rsidRPr="009019BC">
        <w:rPr>
          <w:rFonts w:ascii="Trebuchet MS" w:hAnsi="Trebuchet MS"/>
          <w:sz w:val="18"/>
        </w:rPr>
        <w:t xml:space="preserve">Stanowi załącznik do wniosku o certyfikację </w:t>
      </w:r>
      <w:r w:rsidR="007C031C" w:rsidRPr="009019BC">
        <w:rPr>
          <w:rFonts w:ascii="Trebuchet MS" w:hAnsi="Trebuchet MS"/>
          <w:sz w:val="18"/>
        </w:rPr>
        <w:t>składanego do BC COBICO.</w:t>
      </w:r>
    </w:p>
    <w:p w14:paraId="7E92C7B2" w14:textId="77777777" w:rsidR="00037A8C" w:rsidRPr="009019BC" w:rsidRDefault="00037A8C" w:rsidP="00AE3853">
      <w:pPr>
        <w:rPr>
          <w:sz w:val="18"/>
          <w:szCs w:val="18"/>
        </w:rPr>
      </w:pPr>
    </w:p>
    <w:p w14:paraId="6003F2FF" w14:textId="77777777" w:rsidR="00037A8C" w:rsidRPr="009019BC" w:rsidRDefault="00037A8C" w:rsidP="00AE3853">
      <w:pPr>
        <w:rPr>
          <w:rFonts w:ascii="Trebuchet MS" w:hAnsi="Trebuchet MS"/>
          <w:sz w:val="18"/>
        </w:rPr>
      </w:pPr>
      <w:r w:rsidRPr="009019BC">
        <w:rPr>
          <w:rFonts w:ascii="Trebuchet MS" w:hAnsi="Trebuchet MS"/>
          <w:sz w:val="18"/>
        </w:rPr>
        <w:t>Dodatkowe wersje językowe certyfikatu uzupełniającego</w:t>
      </w:r>
      <w:r w:rsidR="007A7D93" w:rsidRPr="009019BC">
        <w:rPr>
          <w:rFonts w:ascii="Trebuchet MS" w:hAnsi="Trebuchet MS"/>
          <w:sz w:val="18"/>
        </w:rPr>
        <w:t xml:space="preserve"> (inna niż angielska)</w:t>
      </w:r>
      <w:r w:rsidRPr="009019BC">
        <w:rPr>
          <w:rFonts w:ascii="Trebuchet MS" w:hAnsi="Trebuchet MS"/>
          <w:sz w:val="18"/>
        </w:rPr>
        <w:t>:</w:t>
      </w:r>
    </w:p>
    <w:p w14:paraId="128DF9E1" w14:textId="77777777" w:rsidR="00037A8C" w:rsidRPr="009019BC" w:rsidRDefault="00375B5E" w:rsidP="00AE3853">
      <w:pPr>
        <w:rPr>
          <w:sz w:val="18"/>
          <w:szCs w:val="18"/>
        </w:rPr>
      </w:pPr>
      <w:r w:rsidRPr="009019BC">
        <w:rPr>
          <w:rFonts w:ascii="Trebuchet MS" w:hAnsi="Trebuchet MS"/>
          <w:sz w:val="18"/>
          <w:szCs w:val="18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  <w:checked w:val="0"/>
            </w:checkBox>
          </w:ffData>
        </w:fldChar>
      </w:r>
      <w:r w:rsidR="00037A8C" w:rsidRPr="009019BC">
        <w:rPr>
          <w:rFonts w:ascii="Trebuchet MS" w:hAnsi="Trebuchet MS"/>
          <w:sz w:val="18"/>
          <w:szCs w:val="18"/>
        </w:rPr>
        <w:instrText xml:space="preserve"> FORMCHECKBOX </w:instrText>
      </w:r>
      <w:r w:rsidRPr="009019BC">
        <w:rPr>
          <w:rFonts w:ascii="Trebuchet MS" w:hAnsi="Trebuchet MS"/>
          <w:sz w:val="18"/>
          <w:szCs w:val="18"/>
        </w:rPr>
      </w:r>
      <w:r w:rsidRPr="009019BC">
        <w:rPr>
          <w:rFonts w:ascii="Trebuchet MS" w:hAnsi="Trebuchet MS"/>
          <w:sz w:val="18"/>
          <w:szCs w:val="18"/>
        </w:rPr>
        <w:fldChar w:fldCharType="separate"/>
      </w:r>
      <w:r w:rsidRPr="009019BC">
        <w:rPr>
          <w:rFonts w:ascii="Trebuchet MS" w:hAnsi="Trebuchet MS"/>
          <w:sz w:val="18"/>
          <w:szCs w:val="18"/>
        </w:rPr>
        <w:fldChar w:fldCharType="end"/>
      </w:r>
      <w:r w:rsidR="00037A8C" w:rsidRPr="009019BC">
        <w:rPr>
          <w:rFonts w:ascii="Trebuchet MS" w:hAnsi="Trebuchet MS"/>
          <w:sz w:val="18"/>
          <w:szCs w:val="18"/>
        </w:rPr>
        <w:t xml:space="preserve"> </w:t>
      </w:r>
      <w:r w:rsidR="00037A8C" w:rsidRPr="009019BC">
        <w:rPr>
          <w:rFonts w:ascii="Trebuchet MS" w:hAnsi="Trebuchet MS"/>
          <w:sz w:val="18"/>
        </w:rPr>
        <w:t>jaka? …………………………</w:t>
      </w:r>
    </w:p>
    <w:p w14:paraId="6BB7ED06" w14:textId="77777777" w:rsidR="001809DB" w:rsidRPr="009019BC" w:rsidRDefault="001809DB" w:rsidP="00E9220C">
      <w:pPr>
        <w:rPr>
          <w:sz w:val="8"/>
          <w:szCs w:val="8"/>
        </w:rPr>
      </w:pPr>
    </w:p>
    <w:p w14:paraId="0A0CF98B" w14:textId="77777777" w:rsidR="00A02B88" w:rsidRPr="009019BC" w:rsidRDefault="00A02B88" w:rsidP="00AE3853">
      <w:pPr>
        <w:rPr>
          <w:rFonts w:ascii="Trebuchet MS" w:hAnsi="Trebuchet MS"/>
          <w:sz w:val="16"/>
          <w:szCs w:val="1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613"/>
        <w:gridCol w:w="2614"/>
        <w:gridCol w:w="2613"/>
        <w:gridCol w:w="2614"/>
      </w:tblGrid>
      <w:tr w:rsidR="009019BC" w:rsidRPr="009019BC" w14:paraId="2D410738" w14:textId="77777777" w:rsidTr="00037A8C">
        <w:trPr>
          <w:trHeight w:val="365"/>
        </w:trPr>
        <w:tc>
          <w:tcPr>
            <w:tcW w:w="1045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DEE70" w14:textId="77777777" w:rsidR="0053605A" w:rsidRPr="009019BC" w:rsidRDefault="0053605A" w:rsidP="00037A8C">
            <w:pPr>
              <w:jc w:val="center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t>Produkty zwierzęce, które zostaną poddane procedurze oceny w celu wydania certyfikatu uzupełniającego:</w:t>
            </w:r>
          </w:p>
        </w:tc>
      </w:tr>
      <w:tr w:rsidR="009019BC" w:rsidRPr="009019BC" w14:paraId="4E33D03E" w14:textId="77777777" w:rsidTr="0053605A">
        <w:tc>
          <w:tcPr>
            <w:tcW w:w="26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EC297" w14:textId="77777777" w:rsidR="0053605A" w:rsidRPr="009019BC" w:rsidRDefault="0053605A" w:rsidP="00EF0B49">
            <w:pPr>
              <w:spacing w:before="60" w:after="60"/>
              <w:jc w:val="center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sz w:val="18"/>
              </w:rPr>
              <w:t>Wytwarzane produkty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BED20" w14:textId="77777777" w:rsidR="0053605A" w:rsidRPr="009019BC" w:rsidRDefault="0053605A" w:rsidP="00EF0B49">
            <w:pPr>
              <w:jc w:val="center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sz w:val="18"/>
              </w:rPr>
              <w:t>Ilość</w:t>
            </w:r>
          </w:p>
          <w:p w14:paraId="2504CF66" w14:textId="77777777" w:rsidR="0053605A" w:rsidRPr="009019BC" w:rsidRDefault="0053605A" w:rsidP="00EF0B49">
            <w:pPr>
              <w:jc w:val="center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sz w:val="18"/>
              </w:rPr>
              <w:t>[szt., litr, tona]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54FAD" w14:textId="77777777" w:rsidR="0053605A" w:rsidRPr="009019BC" w:rsidRDefault="0053605A" w:rsidP="00EF0B49">
            <w:pPr>
              <w:spacing w:before="60" w:after="60"/>
              <w:jc w:val="center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sz w:val="18"/>
              </w:rPr>
              <w:t>Wytwarzane produkty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1E6E99" w14:textId="77777777" w:rsidR="0053605A" w:rsidRPr="009019BC" w:rsidRDefault="0053605A" w:rsidP="00EF0B49">
            <w:pPr>
              <w:jc w:val="center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sz w:val="18"/>
              </w:rPr>
              <w:t>Ilość</w:t>
            </w:r>
          </w:p>
          <w:p w14:paraId="3D85B9C0" w14:textId="77777777" w:rsidR="0053605A" w:rsidRPr="009019BC" w:rsidRDefault="0053605A" w:rsidP="00EF0B49">
            <w:pPr>
              <w:jc w:val="center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sz w:val="18"/>
              </w:rPr>
              <w:t>[szt., litr, tona]</w:t>
            </w:r>
          </w:p>
        </w:tc>
      </w:tr>
      <w:tr w:rsidR="009019BC" w:rsidRPr="009019BC" w14:paraId="41ED8039" w14:textId="77777777" w:rsidTr="0053605A">
        <w:tc>
          <w:tcPr>
            <w:tcW w:w="26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BE07" w14:textId="77777777" w:rsidR="0053605A" w:rsidRPr="009019BC" w:rsidRDefault="00375B5E" w:rsidP="0053605A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F4C7" w14:textId="77777777" w:rsidR="0053605A" w:rsidRPr="009019BC" w:rsidRDefault="00375B5E" w:rsidP="0053605A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2EC9" w14:textId="77777777" w:rsidR="0053605A" w:rsidRPr="009019BC" w:rsidRDefault="00375B5E" w:rsidP="0053605A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1CD392" w14:textId="77777777" w:rsidR="0053605A" w:rsidRPr="009019BC" w:rsidRDefault="00375B5E" w:rsidP="0053605A">
            <w:pPr>
              <w:spacing w:before="60" w:after="60"/>
              <w:jc w:val="left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</w:tr>
      <w:tr w:rsidR="009019BC" w:rsidRPr="009019BC" w14:paraId="6BB6A769" w14:textId="77777777" w:rsidTr="0053605A">
        <w:tc>
          <w:tcPr>
            <w:tcW w:w="26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F208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0941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CF1E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9776D5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</w:tr>
      <w:tr w:rsidR="009019BC" w:rsidRPr="009019BC" w14:paraId="3A557304" w14:textId="77777777" w:rsidTr="0053605A">
        <w:tc>
          <w:tcPr>
            <w:tcW w:w="26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65C6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35DF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76CB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D707DD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</w:tr>
      <w:tr w:rsidR="009019BC" w:rsidRPr="009019BC" w14:paraId="71DE035F" w14:textId="77777777" w:rsidTr="0053605A">
        <w:tc>
          <w:tcPr>
            <w:tcW w:w="26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A3E7C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19AE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DACA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13422A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</w:tr>
      <w:tr w:rsidR="009019BC" w:rsidRPr="009019BC" w14:paraId="2D4CD1A9" w14:textId="77777777" w:rsidTr="0053605A">
        <w:tc>
          <w:tcPr>
            <w:tcW w:w="26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439A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260F6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7424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5A5A74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</w:tr>
      <w:tr w:rsidR="009019BC" w:rsidRPr="009019BC" w14:paraId="4F3A39A2" w14:textId="77777777" w:rsidTr="0053605A">
        <w:tc>
          <w:tcPr>
            <w:tcW w:w="26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F8BD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5B47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8CEE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477402" w14:textId="77777777" w:rsidR="0053605A" w:rsidRPr="009019BC" w:rsidRDefault="00375B5E" w:rsidP="00EF0B49">
            <w:pPr>
              <w:spacing w:before="60" w:after="60"/>
              <w:jc w:val="left"/>
              <w:rPr>
                <w:rFonts w:ascii="Trebuchet MS" w:hAnsi="Trebuchet MS"/>
                <w:b/>
                <w:sz w:val="18"/>
              </w:rPr>
            </w:pPr>
            <w:r w:rsidRPr="009019BC">
              <w:rPr>
                <w:rFonts w:ascii="Trebuchet MS" w:hAnsi="Trebuchet MS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53605A" w:rsidRPr="009019BC">
              <w:rPr>
                <w:rFonts w:ascii="Trebuchet MS" w:hAnsi="Trebuchet MS"/>
                <w:b/>
                <w:sz w:val="18"/>
              </w:rPr>
              <w:instrText xml:space="preserve"> FORMTEXT </w:instrText>
            </w:r>
            <w:r w:rsidRPr="009019BC">
              <w:rPr>
                <w:rFonts w:ascii="Trebuchet MS" w:hAnsi="Trebuchet MS"/>
                <w:b/>
                <w:sz w:val="18"/>
              </w:rPr>
            </w:r>
            <w:r w:rsidRPr="009019BC">
              <w:rPr>
                <w:rFonts w:ascii="Trebuchet MS" w:hAnsi="Trebuchet MS"/>
                <w:b/>
                <w:sz w:val="18"/>
              </w:rPr>
              <w:fldChar w:fldCharType="separate"/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="0053605A" w:rsidRPr="009019BC">
              <w:rPr>
                <w:rFonts w:ascii="Trebuchet MS" w:hAnsi="Trebuchet MS"/>
                <w:b/>
                <w:noProof/>
                <w:sz w:val="18"/>
              </w:rPr>
              <w:t> </w:t>
            </w:r>
            <w:r w:rsidRPr="009019BC">
              <w:rPr>
                <w:rFonts w:ascii="Trebuchet MS" w:hAnsi="Trebuchet MS"/>
                <w:b/>
                <w:sz w:val="18"/>
              </w:rPr>
              <w:fldChar w:fldCharType="end"/>
            </w:r>
          </w:p>
        </w:tc>
      </w:tr>
    </w:tbl>
    <w:p w14:paraId="07C1CB94" w14:textId="77777777" w:rsidR="0053605A" w:rsidRPr="009019BC" w:rsidRDefault="0053605A" w:rsidP="00AE3853">
      <w:pPr>
        <w:rPr>
          <w:rFonts w:ascii="Trebuchet MS" w:hAnsi="Trebuchet MS"/>
          <w:sz w:val="16"/>
          <w:szCs w:val="10"/>
        </w:rPr>
      </w:pPr>
    </w:p>
    <w:p w14:paraId="30ABAA6F" w14:textId="77777777" w:rsidR="000F7C37" w:rsidRPr="009019BC" w:rsidRDefault="000F7C37" w:rsidP="009B21AC">
      <w:pPr>
        <w:numPr>
          <w:ilvl w:val="0"/>
          <w:numId w:val="19"/>
        </w:numPr>
        <w:rPr>
          <w:rFonts w:ascii="Trebuchet MS" w:hAnsi="Trebuchet MS"/>
          <w:sz w:val="14"/>
          <w:szCs w:val="14"/>
        </w:rPr>
      </w:pPr>
      <w:r w:rsidRPr="009019BC">
        <w:rPr>
          <w:rFonts w:ascii="Trebuchet MS" w:hAnsi="Trebuchet MS"/>
          <w:sz w:val="14"/>
          <w:szCs w:val="14"/>
        </w:rPr>
        <w:t xml:space="preserve">Wniosek należy złożyć lub przesłać do BC COBICO. Wszelkich informacji związanych ze składanym wnioskiem udzielają pracownicy BC COBICO </w:t>
      </w:r>
      <w:r w:rsidRPr="009019BC">
        <w:rPr>
          <w:rFonts w:ascii="Trebuchet MS" w:hAnsi="Trebuchet MS"/>
          <w:b/>
          <w:sz w:val="14"/>
          <w:szCs w:val="14"/>
        </w:rPr>
        <w:t>tel. (012) 632-35-71</w:t>
      </w:r>
      <w:r w:rsidRPr="009019BC">
        <w:rPr>
          <w:rFonts w:ascii="Trebuchet MS" w:hAnsi="Trebuchet MS"/>
          <w:sz w:val="14"/>
          <w:szCs w:val="14"/>
        </w:rPr>
        <w:t xml:space="preserve">. </w:t>
      </w:r>
      <w:r w:rsidR="00B020EC" w:rsidRPr="009019BC">
        <w:rPr>
          <w:rFonts w:ascii="Trebuchet MS" w:hAnsi="Trebuchet MS"/>
          <w:sz w:val="14"/>
          <w:szCs w:val="14"/>
        </w:rPr>
        <w:t>Wszelkie informacje i wzory dokumentów są</w:t>
      </w:r>
      <w:r w:rsidRPr="009019BC">
        <w:rPr>
          <w:rFonts w:ascii="Trebuchet MS" w:hAnsi="Trebuchet MS"/>
          <w:sz w:val="14"/>
          <w:szCs w:val="14"/>
        </w:rPr>
        <w:t xml:space="preserve"> dostępne</w:t>
      </w:r>
      <w:r w:rsidR="00A20EB3" w:rsidRPr="009019BC">
        <w:rPr>
          <w:rFonts w:ascii="Trebuchet MS" w:hAnsi="Trebuchet MS"/>
          <w:sz w:val="14"/>
          <w:szCs w:val="14"/>
        </w:rPr>
        <w:t xml:space="preserve"> na stronie internetowej</w:t>
      </w:r>
      <w:r w:rsidRPr="009019BC">
        <w:rPr>
          <w:rFonts w:ascii="Trebuchet MS" w:hAnsi="Trebuchet MS"/>
          <w:sz w:val="14"/>
          <w:szCs w:val="14"/>
        </w:rPr>
        <w:t xml:space="preserve"> </w:t>
      </w:r>
      <w:hyperlink r:id="rId12" w:history="1">
        <w:r w:rsidR="00B34178" w:rsidRPr="009019BC">
          <w:rPr>
            <w:rStyle w:val="Hipercze"/>
            <w:rFonts w:ascii="Trebuchet MS" w:hAnsi="Trebuchet MS"/>
            <w:b/>
            <w:color w:val="auto"/>
            <w:sz w:val="14"/>
            <w:szCs w:val="14"/>
          </w:rPr>
          <w:t>WWW.COBICO.PL</w:t>
        </w:r>
      </w:hyperlink>
      <w:r w:rsidRPr="009019BC">
        <w:rPr>
          <w:rFonts w:ascii="Trebuchet MS" w:hAnsi="Trebuchet MS"/>
          <w:b/>
          <w:sz w:val="14"/>
          <w:szCs w:val="14"/>
        </w:rPr>
        <w:t>.</w:t>
      </w:r>
    </w:p>
    <w:p w14:paraId="44B62A9B" w14:textId="77777777" w:rsidR="00B34178" w:rsidRPr="009019BC" w:rsidRDefault="00B34178" w:rsidP="00B34178">
      <w:pPr>
        <w:rPr>
          <w:rFonts w:ascii="Trebuchet MS" w:hAnsi="Trebuchet MS"/>
          <w:sz w:val="6"/>
          <w:szCs w:val="14"/>
        </w:rPr>
      </w:pPr>
    </w:p>
    <w:p w14:paraId="5B04E1C6" w14:textId="4B7A954A" w:rsidR="00A97EDC" w:rsidRPr="009019BC" w:rsidRDefault="00A97EDC" w:rsidP="00A97EDC">
      <w:pPr>
        <w:numPr>
          <w:ilvl w:val="0"/>
          <w:numId w:val="19"/>
        </w:numPr>
        <w:rPr>
          <w:rFonts w:ascii="Trebuchet MS" w:hAnsi="Trebuchet MS"/>
          <w:sz w:val="14"/>
          <w:szCs w:val="14"/>
        </w:rPr>
      </w:pPr>
      <w:r w:rsidRPr="009019BC">
        <w:rPr>
          <w:rFonts w:ascii="Trebuchet MS" w:hAnsi="Trebuchet MS"/>
          <w:sz w:val="14"/>
          <w:szCs w:val="14"/>
        </w:rPr>
        <w:t xml:space="preserve">W oparciu o cennik opłat BC COBICO oświadczam, że opłata za prace związane z przeprowadzonym procesem certyfikacji od Wnioskodawcy zostanie uiszczona na konto </w:t>
      </w:r>
      <w:r w:rsidR="00470AE7" w:rsidRPr="00027AFA">
        <w:rPr>
          <w:rFonts w:ascii="Trebuchet MS" w:hAnsi="Trebuchet MS"/>
          <w:sz w:val="14"/>
          <w:szCs w:val="14"/>
        </w:rPr>
        <w:t xml:space="preserve">Kiwa </w:t>
      </w:r>
      <w:r w:rsidR="009019BC" w:rsidRPr="00027AFA">
        <w:rPr>
          <w:rFonts w:ascii="Trebuchet MS" w:hAnsi="Trebuchet MS"/>
          <w:sz w:val="14"/>
          <w:szCs w:val="14"/>
        </w:rPr>
        <w:t>Polska</w:t>
      </w:r>
      <w:r w:rsidRPr="00027AFA">
        <w:rPr>
          <w:rFonts w:ascii="Trebuchet MS" w:hAnsi="Trebuchet MS"/>
          <w:sz w:val="14"/>
          <w:szCs w:val="14"/>
        </w:rPr>
        <w:t> sp. z o</w:t>
      </w:r>
      <w:r w:rsidRPr="009019BC">
        <w:rPr>
          <w:rFonts w:ascii="Trebuchet MS" w:hAnsi="Trebuchet MS"/>
          <w:sz w:val="14"/>
          <w:szCs w:val="14"/>
        </w:rPr>
        <w:t>.o. (Konto: Alior Bank SA nr 24 2490 0005 0000 4530 6970 3656).</w:t>
      </w:r>
    </w:p>
    <w:p w14:paraId="1A5C6864" w14:textId="77777777" w:rsidR="00E1198C" w:rsidRPr="009019BC" w:rsidRDefault="00E1198C" w:rsidP="00E1198C">
      <w:pPr>
        <w:pStyle w:val="Akapitzlist"/>
        <w:rPr>
          <w:rFonts w:ascii="Trebuchet MS" w:hAnsi="Trebuchet MS"/>
          <w:b/>
          <w:sz w:val="6"/>
          <w:szCs w:val="6"/>
        </w:rPr>
      </w:pPr>
    </w:p>
    <w:p w14:paraId="1AB73DDE" w14:textId="77777777" w:rsidR="00A97EDC" w:rsidRPr="009019BC" w:rsidRDefault="00A97EDC" w:rsidP="00A97EDC">
      <w:pPr>
        <w:numPr>
          <w:ilvl w:val="0"/>
          <w:numId w:val="19"/>
        </w:numPr>
        <w:rPr>
          <w:rFonts w:ascii="Trebuchet MS" w:hAnsi="Trebuchet MS"/>
          <w:sz w:val="14"/>
          <w:szCs w:val="14"/>
        </w:rPr>
      </w:pPr>
      <w:bookmarkStart w:id="8" w:name="_Hlk90021120"/>
      <w:r w:rsidRPr="009019BC">
        <w:rPr>
          <w:rFonts w:ascii="Trebuchet MS" w:hAnsi="Trebuchet MS"/>
          <w:sz w:val="14"/>
          <w:szCs w:val="14"/>
        </w:rPr>
        <w:t>Zobowiązuję się do przestrzegania wymagań produkcji ekologicznej określonych w Rozporządzeniu Parlamentu Europejskiego i Rady (UE) 2018/848 z dnia 30 maja 2018 r. w sprawie produkcji ekologicznej i znakowania produktów ekologicznych i uchylające rozporządzenie Rady (WE) nr 834/2007, a w razie ich udokumentowanego naruszenia – do podporządkowania się nałożonym sankcjom.</w:t>
      </w:r>
    </w:p>
    <w:bookmarkEnd w:id="8"/>
    <w:p w14:paraId="44FF039B" w14:textId="77777777" w:rsidR="0075587D" w:rsidRPr="009019BC" w:rsidRDefault="0075587D" w:rsidP="00A97EDC">
      <w:pPr>
        <w:jc w:val="left"/>
        <w:rPr>
          <w:rFonts w:ascii="Trebuchet MS" w:hAnsi="Trebuchet MS"/>
          <w:sz w:val="6"/>
          <w:szCs w:val="6"/>
        </w:rPr>
      </w:pPr>
    </w:p>
    <w:p w14:paraId="063A271C" w14:textId="5A452992" w:rsidR="00166193" w:rsidRPr="009019BC" w:rsidRDefault="009C6B33" w:rsidP="00C729C0">
      <w:pPr>
        <w:numPr>
          <w:ilvl w:val="0"/>
          <w:numId w:val="19"/>
        </w:numPr>
        <w:jc w:val="left"/>
        <w:rPr>
          <w:rFonts w:ascii="Trebuchet MS" w:hAnsi="Trebuchet MS"/>
          <w:sz w:val="14"/>
          <w:szCs w:val="14"/>
        </w:rPr>
      </w:pPr>
      <w:r w:rsidRPr="009019BC">
        <w:rPr>
          <w:rFonts w:ascii="Trebuchet MS" w:hAnsi="Trebuchet MS"/>
          <w:sz w:val="14"/>
          <w:szCs w:val="14"/>
        </w:rPr>
        <w:t xml:space="preserve">Wnioskodawca ma prawo do wglądu i poprawiania swoich danych osobowych, których administratorem jest </w:t>
      </w:r>
      <w:r w:rsidR="00470AE7" w:rsidRPr="009019BC">
        <w:rPr>
          <w:rFonts w:ascii="Trebuchet MS" w:hAnsi="Trebuchet MS"/>
          <w:sz w:val="14"/>
          <w:szCs w:val="14"/>
        </w:rPr>
        <w:t xml:space="preserve">Kiwa </w:t>
      </w:r>
      <w:r w:rsidR="009019BC">
        <w:rPr>
          <w:rFonts w:ascii="Trebuchet MS" w:hAnsi="Trebuchet MS"/>
          <w:sz w:val="14"/>
          <w:szCs w:val="14"/>
        </w:rPr>
        <w:t>Polska</w:t>
      </w:r>
      <w:r w:rsidRPr="009019BC">
        <w:rPr>
          <w:rFonts w:ascii="Trebuchet MS" w:hAnsi="Trebuchet MS"/>
          <w:sz w:val="14"/>
          <w:szCs w:val="14"/>
        </w:rPr>
        <w:t xml:space="preserve"> Sp. z o.o</w:t>
      </w:r>
      <w:r w:rsidR="00D12B47" w:rsidRPr="009019BC">
        <w:rPr>
          <w:rFonts w:ascii="Trebuchet MS" w:hAnsi="Trebuchet MS"/>
          <w:sz w:val="14"/>
          <w:szCs w:val="14"/>
        </w:rPr>
        <w:t>.</w:t>
      </w:r>
    </w:p>
    <w:p w14:paraId="7FFB0076" w14:textId="77777777" w:rsidR="00166193" w:rsidRPr="009019BC" w:rsidRDefault="00166193" w:rsidP="00C729C0">
      <w:pPr>
        <w:rPr>
          <w:rFonts w:ascii="Trebuchet MS" w:hAnsi="Trebuchet MS"/>
          <w:sz w:val="16"/>
          <w:szCs w:val="16"/>
        </w:rPr>
      </w:pPr>
    </w:p>
    <w:p w14:paraId="5B4D9DE9" w14:textId="77777777" w:rsidR="00037A8C" w:rsidRPr="009019BC" w:rsidRDefault="00037A8C" w:rsidP="00C729C0">
      <w:pPr>
        <w:rPr>
          <w:rFonts w:ascii="Trebuchet MS" w:hAnsi="Trebuchet MS"/>
          <w:sz w:val="16"/>
          <w:szCs w:val="16"/>
        </w:rPr>
      </w:pPr>
    </w:p>
    <w:p w14:paraId="4BAFD4FA" w14:textId="77777777" w:rsidR="00037A8C" w:rsidRPr="009019BC" w:rsidRDefault="00037A8C" w:rsidP="00C729C0">
      <w:pPr>
        <w:rPr>
          <w:rFonts w:ascii="Trebuchet MS" w:hAnsi="Trebuchet MS"/>
          <w:sz w:val="16"/>
          <w:szCs w:val="16"/>
        </w:rPr>
      </w:pPr>
    </w:p>
    <w:p w14:paraId="338A52CA" w14:textId="459F05FA" w:rsidR="007639B5" w:rsidRPr="009019BC" w:rsidRDefault="008648E7" w:rsidP="007639B5">
      <w:pPr>
        <w:rPr>
          <w:rFonts w:ascii="Trebuchet MS" w:hAnsi="Trebuchet MS"/>
          <w:b/>
        </w:rPr>
      </w:pPr>
      <w:r w:rsidRPr="009019BC">
        <w:rPr>
          <w:rFonts w:ascii="Trebuchet MS" w:hAnsi="Trebuchet MS"/>
          <w:b/>
        </w:rPr>
        <w:t>DATA:</w:t>
      </w:r>
      <w:r w:rsidR="007639B5" w:rsidRPr="009019BC">
        <w:rPr>
          <w:rFonts w:ascii="Trebuchet MS" w:hAnsi="Trebuchet MS"/>
          <w:b/>
        </w:rPr>
        <w:t xml:space="preserve"> </w:t>
      </w:r>
      <w:r w:rsidR="009E09AC" w:rsidRPr="009019BC">
        <w:rPr>
          <w:rFonts w:ascii="Trebuchet MS" w:hAnsi="Trebuchet MS"/>
          <w:b/>
        </w:rPr>
        <w:fldChar w:fldCharType="begin">
          <w:ffData>
            <w:name w:val="Tekst552"/>
            <w:enabled w:val="0"/>
            <w:calcOnExit w:val="0"/>
            <w:textInput>
              <w:type w:val="currentDate"/>
              <w:format w:val="yyyy-MM-dd"/>
            </w:textInput>
          </w:ffData>
        </w:fldChar>
      </w:r>
      <w:bookmarkStart w:id="9" w:name="Tekst552"/>
      <w:r w:rsidR="009E09AC" w:rsidRPr="009019BC">
        <w:rPr>
          <w:rFonts w:ascii="Trebuchet MS" w:hAnsi="Trebuchet MS"/>
          <w:b/>
        </w:rPr>
        <w:instrText xml:space="preserve"> FORMTEXT </w:instrText>
      </w:r>
      <w:r w:rsidR="009E09AC" w:rsidRPr="009019BC">
        <w:rPr>
          <w:rFonts w:ascii="Trebuchet MS" w:hAnsi="Trebuchet MS"/>
          <w:b/>
        </w:rPr>
        <w:fldChar w:fldCharType="begin"/>
      </w:r>
      <w:r w:rsidR="009E09AC" w:rsidRPr="009019BC">
        <w:rPr>
          <w:rFonts w:ascii="Trebuchet MS" w:hAnsi="Trebuchet MS"/>
          <w:b/>
        </w:rPr>
        <w:instrText xml:space="preserve"> DATE \@ "yyyy-MM-dd" </w:instrText>
      </w:r>
      <w:r w:rsidR="009E09AC" w:rsidRPr="009019BC">
        <w:rPr>
          <w:rFonts w:ascii="Trebuchet MS" w:hAnsi="Trebuchet MS"/>
          <w:b/>
        </w:rPr>
        <w:fldChar w:fldCharType="separate"/>
      </w:r>
      <w:r w:rsidR="00027AFA">
        <w:rPr>
          <w:rFonts w:ascii="Trebuchet MS" w:hAnsi="Trebuchet MS"/>
          <w:b/>
          <w:noProof/>
        </w:rPr>
        <w:instrText>2025-07-29</w:instrText>
      </w:r>
      <w:r w:rsidR="009E09AC" w:rsidRPr="009019BC">
        <w:rPr>
          <w:rFonts w:ascii="Trebuchet MS" w:hAnsi="Trebuchet MS"/>
          <w:b/>
        </w:rPr>
        <w:fldChar w:fldCharType="end"/>
      </w:r>
      <w:r w:rsidR="009E09AC" w:rsidRPr="009019BC">
        <w:rPr>
          <w:rFonts w:ascii="Trebuchet MS" w:hAnsi="Trebuchet MS"/>
          <w:b/>
        </w:rPr>
      </w:r>
      <w:r w:rsidR="009E09AC" w:rsidRPr="009019BC">
        <w:rPr>
          <w:rFonts w:ascii="Trebuchet MS" w:hAnsi="Trebuchet MS"/>
          <w:b/>
        </w:rPr>
        <w:fldChar w:fldCharType="separate"/>
      </w:r>
      <w:r w:rsidR="00A97EDC" w:rsidRPr="009019BC">
        <w:rPr>
          <w:rFonts w:ascii="Trebuchet MS" w:hAnsi="Trebuchet MS"/>
          <w:b/>
          <w:noProof/>
        </w:rPr>
        <w:t>2022-01-21</w:t>
      </w:r>
      <w:r w:rsidR="009E09AC" w:rsidRPr="009019BC">
        <w:rPr>
          <w:rFonts w:ascii="Trebuchet MS" w:hAnsi="Trebuchet MS"/>
          <w:b/>
        </w:rPr>
        <w:fldChar w:fldCharType="end"/>
      </w:r>
      <w:bookmarkEnd w:id="9"/>
      <w:r w:rsidR="007639B5" w:rsidRPr="009019BC">
        <w:rPr>
          <w:rFonts w:ascii="Trebuchet MS" w:hAnsi="Trebuchet MS"/>
          <w:b/>
        </w:rPr>
        <w:t xml:space="preserve"> </w:t>
      </w:r>
      <w:r w:rsidR="007639B5" w:rsidRPr="009019BC">
        <w:rPr>
          <w:rFonts w:ascii="Trebuchet MS" w:hAnsi="Trebuchet MS"/>
          <w:b/>
        </w:rPr>
        <w:tab/>
      </w:r>
      <w:r w:rsidR="007639B5" w:rsidRPr="009019BC">
        <w:rPr>
          <w:rFonts w:ascii="Trebuchet MS" w:hAnsi="Trebuchet MS"/>
          <w:b/>
        </w:rPr>
        <w:tab/>
      </w:r>
      <w:r w:rsidR="000B56AE" w:rsidRPr="009019BC">
        <w:rPr>
          <w:rFonts w:ascii="Trebuchet MS" w:hAnsi="Trebuchet MS"/>
          <w:b/>
        </w:rPr>
        <w:tab/>
      </w:r>
      <w:r w:rsidR="00552B62" w:rsidRPr="009019BC">
        <w:rPr>
          <w:rFonts w:ascii="Trebuchet MS" w:hAnsi="Trebuchet MS"/>
          <w:b/>
        </w:rPr>
        <w:t xml:space="preserve">      </w:t>
      </w:r>
      <w:r w:rsidRPr="009019BC">
        <w:rPr>
          <w:rFonts w:ascii="Trebuchet MS" w:hAnsi="Trebuchet MS"/>
          <w:b/>
        </w:rPr>
        <w:t xml:space="preserve"> PODPIS</w:t>
      </w:r>
      <w:r w:rsidR="00DD24B8" w:rsidRPr="009019BC">
        <w:rPr>
          <w:rFonts w:ascii="Trebuchet MS" w:hAnsi="Trebuchet MS"/>
          <w:b/>
        </w:rPr>
        <w:t xml:space="preserve"> </w:t>
      </w:r>
      <w:r w:rsidR="00552B62" w:rsidRPr="009019BC">
        <w:rPr>
          <w:rFonts w:ascii="Trebuchet MS" w:hAnsi="Trebuchet MS"/>
          <w:b/>
        </w:rPr>
        <w:t>PRODUCENTA</w:t>
      </w:r>
      <w:r w:rsidRPr="009019BC">
        <w:rPr>
          <w:rFonts w:ascii="Trebuchet MS" w:hAnsi="Trebuchet MS"/>
          <w:b/>
        </w:rPr>
        <w:t>:</w:t>
      </w:r>
      <w:r w:rsidR="007639B5" w:rsidRPr="009019BC">
        <w:rPr>
          <w:rFonts w:ascii="Trebuchet MS" w:hAnsi="Trebuchet MS"/>
          <w:b/>
        </w:rPr>
        <w:t xml:space="preserve"> .</w:t>
      </w:r>
      <w:r w:rsidRPr="009019BC">
        <w:rPr>
          <w:rFonts w:ascii="Trebuchet MS" w:hAnsi="Trebuchet MS"/>
          <w:b/>
        </w:rPr>
        <w:t>..............................</w:t>
      </w:r>
    </w:p>
    <w:p w14:paraId="5C96CC4C" w14:textId="77777777" w:rsidR="00381D7D" w:rsidRPr="009019BC" w:rsidRDefault="00381D7D" w:rsidP="000842AD">
      <w:pPr>
        <w:pStyle w:val="Nagwek"/>
        <w:tabs>
          <w:tab w:val="clear" w:pos="4536"/>
          <w:tab w:val="clear" w:pos="9072"/>
        </w:tabs>
        <w:rPr>
          <w:sz w:val="4"/>
        </w:rPr>
      </w:pPr>
    </w:p>
    <w:p w14:paraId="2028734D" w14:textId="77777777" w:rsidR="007639B5" w:rsidRPr="009019BC" w:rsidRDefault="00000000" w:rsidP="001809DB">
      <w:pPr>
        <w:rPr>
          <w:rFonts w:ascii="Trebuchet MS" w:hAnsi="Trebuchet MS"/>
          <w:sz w:val="18"/>
        </w:rPr>
      </w:pPr>
      <w:r>
        <w:rPr>
          <w:rFonts w:ascii="Trebuchet MS" w:hAnsi="Trebuchet MS"/>
          <w:noProof/>
          <w:sz w:val="18"/>
        </w:rPr>
        <w:pict w14:anchorId="05EA071E">
          <v:rect id="_x0000_s2090" style="position:absolute;left:0;text-align:left;margin-left:-4.85pt;margin-top:6.45pt;width:515.25pt;height:108.7pt;z-index:-251658752" fillcolor="#bfbfbf [2412]" strokecolor="black [3213]">
            <v:fill color2="#bfbfbf [2412]" focus="100%" type="gradient"/>
          </v:rect>
        </w:pict>
      </w:r>
      <w:r w:rsidR="001809DB" w:rsidRPr="009019BC">
        <w:rPr>
          <w:rFonts w:ascii="Trebuchet MS" w:hAnsi="Trebuchet MS"/>
          <w:sz w:val="18"/>
        </w:rPr>
        <w:tab/>
      </w:r>
    </w:p>
    <w:p w14:paraId="4ADC15D5" w14:textId="77777777" w:rsidR="007639B5" w:rsidRPr="009019BC" w:rsidRDefault="008648E7" w:rsidP="007639B5">
      <w:pPr>
        <w:pStyle w:val="Nagwek5"/>
        <w:jc w:val="center"/>
        <w:rPr>
          <w:rFonts w:ascii="Trebuchet MS" w:hAnsi="Trebuchet MS"/>
          <w:sz w:val="24"/>
          <w:szCs w:val="24"/>
        </w:rPr>
      </w:pPr>
      <w:r w:rsidRPr="009019BC">
        <w:rPr>
          <w:rFonts w:ascii="Trebuchet MS" w:hAnsi="Trebuchet MS"/>
          <w:sz w:val="24"/>
          <w:szCs w:val="24"/>
        </w:rPr>
        <w:t>POTWIERDZENIE ZŁOŻENIA WNIOSKU ( WYPEŁNIA BC COBICO )</w:t>
      </w:r>
    </w:p>
    <w:p w14:paraId="783E6371" w14:textId="77777777" w:rsidR="007639B5" w:rsidRPr="009019BC" w:rsidRDefault="007639B5" w:rsidP="007639B5">
      <w:pPr>
        <w:rPr>
          <w:rFonts w:ascii="Trebuchet MS" w:hAnsi="Trebuchet MS"/>
          <w:sz w:val="14"/>
        </w:rPr>
      </w:pPr>
    </w:p>
    <w:p w14:paraId="0C79E8CE" w14:textId="77777777" w:rsidR="001809DB" w:rsidRPr="009019BC" w:rsidRDefault="001809DB" w:rsidP="007639B5">
      <w:pPr>
        <w:rPr>
          <w:rFonts w:ascii="Trebuchet MS" w:hAnsi="Trebuchet MS"/>
          <w:sz w:val="18"/>
        </w:rPr>
      </w:pPr>
    </w:p>
    <w:p w14:paraId="3BE4D8F7" w14:textId="77777777" w:rsidR="0081428F" w:rsidRPr="009019BC" w:rsidRDefault="0081428F" w:rsidP="0081428F">
      <w:pPr>
        <w:ind w:firstLine="708"/>
        <w:rPr>
          <w:rFonts w:ascii="Trebuchet MS" w:hAnsi="Trebuchet MS"/>
          <w:sz w:val="14"/>
          <w:szCs w:val="14"/>
        </w:rPr>
      </w:pPr>
      <w:r w:rsidRPr="009019BC">
        <w:rPr>
          <w:rFonts w:ascii="Trebuchet MS" w:hAnsi="Trebuchet MS"/>
          <w:sz w:val="14"/>
          <w:szCs w:val="14"/>
        </w:rPr>
        <w:t>Data: ………………….    Podpis:…………………………..</w:t>
      </w:r>
      <w:r w:rsidRPr="009019BC">
        <w:rPr>
          <w:rFonts w:ascii="Trebuchet MS" w:hAnsi="Trebuchet MS"/>
          <w:sz w:val="14"/>
          <w:szCs w:val="14"/>
        </w:rPr>
        <w:tab/>
      </w:r>
      <w:r w:rsidRPr="009019BC">
        <w:rPr>
          <w:rFonts w:ascii="Trebuchet MS" w:hAnsi="Trebuchet MS"/>
          <w:sz w:val="14"/>
          <w:szCs w:val="14"/>
        </w:rPr>
        <w:tab/>
      </w:r>
      <w:r w:rsidRPr="009019BC">
        <w:rPr>
          <w:rFonts w:ascii="Trebuchet MS" w:hAnsi="Trebuchet MS"/>
          <w:sz w:val="14"/>
          <w:szCs w:val="14"/>
        </w:rPr>
        <w:tab/>
        <w:t>Uwagi</w:t>
      </w:r>
      <w:r w:rsidRPr="009019BC">
        <w:rPr>
          <w:rFonts w:ascii="Trebuchet MS" w:hAnsi="Trebuchet MS"/>
          <w:sz w:val="14"/>
          <w:szCs w:val="14"/>
        </w:rPr>
        <w:tab/>
      </w:r>
      <w:r w:rsidRPr="009019BC">
        <w:rPr>
          <w:rFonts w:ascii="Trebuchet MS" w:hAnsi="Trebuchet MS"/>
          <w:sz w:val="14"/>
          <w:szCs w:val="14"/>
        </w:rPr>
        <w:tab/>
        <w:t>......................................</w:t>
      </w:r>
    </w:p>
    <w:p w14:paraId="55644310" w14:textId="77777777" w:rsidR="0081428F" w:rsidRPr="009019BC" w:rsidRDefault="0081428F" w:rsidP="0081428F">
      <w:pPr>
        <w:jc w:val="center"/>
        <w:rPr>
          <w:rFonts w:ascii="Trebuchet MS" w:hAnsi="Trebuchet MS"/>
          <w:szCs w:val="24"/>
        </w:rPr>
      </w:pPr>
    </w:p>
    <w:p w14:paraId="026D93A9" w14:textId="77777777" w:rsidR="0081428F" w:rsidRPr="009019BC" w:rsidRDefault="0081428F" w:rsidP="0081428F">
      <w:pPr>
        <w:jc w:val="center"/>
        <w:rPr>
          <w:rFonts w:ascii="Trebuchet MS" w:hAnsi="Trebuchet MS"/>
        </w:rPr>
      </w:pPr>
      <w:r w:rsidRPr="009019BC">
        <w:rPr>
          <w:rFonts w:ascii="Trebuchet MS" w:hAnsi="Trebuchet MS"/>
          <w:szCs w:val="24"/>
        </w:rPr>
        <w:t>REJESTRACJA WNIOSKU</w:t>
      </w:r>
    </w:p>
    <w:p w14:paraId="40C65B83" w14:textId="77777777" w:rsidR="0081428F" w:rsidRPr="009019BC" w:rsidRDefault="0081428F" w:rsidP="0081428F">
      <w:pPr>
        <w:jc w:val="center"/>
        <w:rPr>
          <w:rFonts w:ascii="Trebuchet MS" w:hAnsi="Trebuchet MS"/>
          <w:sz w:val="18"/>
        </w:rPr>
      </w:pPr>
    </w:p>
    <w:p w14:paraId="14B19560" w14:textId="77777777" w:rsidR="0081428F" w:rsidRPr="009019BC" w:rsidRDefault="0081428F" w:rsidP="0081428F">
      <w:pPr>
        <w:ind w:firstLine="708"/>
        <w:rPr>
          <w:rFonts w:ascii="Trebuchet MS" w:hAnsi="Trebuchet MS"/>
          <w:sz w:val="14"/>
          <w:szCs w:val="14"/>
        </w:rPr>
      </w:pPr>
      <w:r w:rsidRPr="009019BC">
        <w:rPr>
          <w:rFonts w:ascii="Trebuchet MS" w:hAnsi="Trebuchet MS"/>
          <w:sz w:val="14"/>
          <w:szCs w:val="14"/>
        </w:rPr>
        <w:t>Numer rejestracyjny</w:t>
      </w:r>
      <w:r w:rsidRPr="009019BC">
        <w:rPr>
          <w:rFonts w:ascii="Trebuchet MS" w:hAnsi="Trebuchet MS"/>
          <w:sz w:val="14"/>
          <w:szCs w:val="14"/>
        </w:rPr>
        <w:tab/>
        <w:t>......................................</w:t>
      </w:r>
      <w:r w:rsidRPr="009019BC">
        <w:rPr>
          <w:rFonts w:ascii="Trebuchet MS" w:hAnsi="Trebuchet MS"/>
          <w:sz w:val="14"/>
          <w:szCs w:val="14"/>
        </w:rPr>
        <w:tab/>
      </w:r>
      <w:r w:rsidRPr="009019BC">
        <w:rPr>
          <w:rFonts w:ascii="Trebuchet MS" w:hAnsi="Trebuchet MS"/>
          <w:sz w:val="14"/>
          <w:szCs w:val="14"/>
        </w:rPr>
        <w:tab/>
      </w:r>
      <w:r w:rsidRPr="009019BC">
        <w:rPr>
          <w:rFonts w:ascii="Trebuchet MS" w:hAnsi="Trebuchet MS"/>
          <w:sz w:val="14"/>
          <w:szCs w:val="14"/>
        </w:rPr>
        <w:tab/>
        <w:t>Data rejestracji</w:t>
      </w:r>
      <w:r w:rsidRPr="009019BC">
        <w:rPr>
          <w:rFonts w:ascii="Trebuchet MS" w:hAnsi="Trebuchet MS"/>
          <w:sz w:val="14"/>
          <w:szCs w:val="14"/>
        </w:rPr>
        <w:tab/>
        <w:t>......................................</w:t>
      </w:r>
    </w:p>
    <w:p w14:paraId="7BBC33C0" w14:textId="77777777" w:rsidR="0081428F" w:rsidRPr="009019BC" w:rsidRDefault="0081428F" w:rsidP="0081428F">
      <w:pPr>
        <w:rPr>
          <w:rFonts w:ascii="Trebuchet MS" w:hAnsi="Trebuchet MS"/>
          <w:sz w:val="14"/>
          <w:szCs w:val="14"/>
        </w:rPr>
      </w:pPr>
    </w:p>
    <w:p w14:paraId="7E1A4F92" w14:textId="77777777" w:rsidR="00FC5CA8" w:rsidRPr="009019BC" w:rsidRDefault="0081428F" w:rsidP="0081428F">
      <w:pPr>
        <w:ind w:firstLine="708"/>
        <w:rPr>
          <w:rFonts w:ascii="Trebuchet MS" w:hAnsi="Trebuchet MS"/>
          <w:sz w:val="14"/>
          <w:szCs w:val="14"/>
        </w:rPr>
      </w:pPr>
      <w:r w:rsidRPr="009019BC">
        <w:rPr>
          <w:rFonts w:ascii="Trebuchet MS" w:hAnsi="Trebuchet MS"/>
          <w:sz w:val="14"/>
          <w:szCs w:val="14"/>
        </w:rPr>
        <w:t>Podpis przyjmującego</w:t>
      </w:r>
      <w:r w:rsidRPr="009019BC">
        <w:rPr>
          <w:rFonts w:ascii="Trebuchet MS" w:hAnsi="Trebuchet MS"/>
          <w:sz w:val="14"/>
          <w:szCs w:val="14"/>
        </w:rPr>
        <w:tab/>
        <w:t>......................................</w:t>
      </w:r>
      <w:r w:rsidRPr="009019BC">
        <w:rPr>
          <w:rFonts w:ascii="Trebuchet MS" w:hAnsi="Trebuchet MS"/>
          <w:sz w:val="14"/>
          <w:szCs w:val="14"/>
        </w:rPr>
        <w:tab/>
      </w:r>
      <w:r w:rsidRPr="009019BC">
        <w:rPr>
          <w:rFonts w:ascii="Trebuchet MS" w:hAnsi="Trebuchet MS"/>
          <w:sz w:val="14"/>
          <w:szCs w:val="14"/>
        </w:rPr>
        <w:tab/>
      </w:r>
      <w:r w:rsidRPr="009019BC">
        <w:rPr>
          <w:rFonts w:ascii="Trebuchet MS" w:hAnsi="Trebuchet MS"/>
          <w:sz w:val="14"/>
          <w:szCs w:val="14"/>
        </w:rPr>
        <w:tab/>
        <w:t>Uwagi</w:t>
      </w:r>
      <w:r w:rsidRPr="009019BC">
        <w:rPr>
          <w:rFonts w:ascii="Trebuchet MS" w:hAnsi="Trebuchet MS"/>
          <w:sz w:val="14"/>
          <w:szCs w:val="14"/>
        </w:rPr>
        <w:tab/>
      </w:r>
      <w:r w:rsidRPr="009019BC">
        <w:rPr>
          <w:rFonts w:ascii="Trebuchet MS" w:hAnsi="Trebuchet MS"/>
          <w:sz w:val="14"/>
          <w:szCs w:val="14"/>
        </w:rPr>
        <w:tab/>
        <w:t>......................................</w:t>
      </w:r>
    </w:p>
    <w:sectPr w:rsidR="00FC5CA8" w:rsidRPr="009019BC" w:rsidSect="00747166">
      <w:headerReference w:type="default" r:id="rId13"/>
      <w:footerReference w:type="default" r:id="rId14"/>
      <w:pgSz w:w="11906" w:h="16838" w:code="9"/>
      <w:pgMar w:top="284" w:right="851" w:bottom="851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53914" w14:textId="77777777" w:rsidR="00604D11" w:rsidRDefault="00604D11">
      <w:r>
        <w:separator/>
      </w:r>
    </w:p>
  </w:endnote>
  <w:endnote w:type="continuationSeparator" w:id="0">
    <w:p w14:paraId="2461719A" w14:textId="77777777" w:rsidR="00604D11" w:rsidRDefault="00604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BD23D" w14:textId="0BC63902" w:rsidR="0003740D" w:rsidRPr="009E09AC" w:rsidRDefault="00000000">
    <w:pPr>
      <w:pStyle w:val="Stopka"/>
      <w:rPr>
        <w:rFonts w:ascii="Calibri Light" w:hAnsi="Calibri Light" w:cs="Calibri Light"/>
        <w:snapToGrid w:val="0"/>
        <w:sz w:val="16"/>
      </w:rPr>
    </w:pPr>
    <w:r>
      <w:rPr>
        <w:rFonts w:ascii="Calibri Light" w:hAnsi="Calibri Light" w:cs="Calibri Light"/>
        <w:noProof/>
        <w:sz w:val="16"/>
      </w:rPr>
      <w:pict w14:anchorId="75223CEC">
        <v:line id="_x0000_s1027" style="position:absolute;left:0;text-align:left;flip:x;z-index:251657728" from="-2.1pt,-1.7pt" to="510.2pt,-1.7pt" o:allowincell="f"/>
      </w:pict>
    </w:r>
    <w:r w:rsidR="0003740D" w:rsidRPr="009E09AC">
      <w:rPr>
        <w:rFonts w:ascii="Calibri Light" w:hAnsi="Calibri Light" w:cs="Calibri Light"/>
        <w:sz w:val="16"/>
      </w:rPr>
      <w:t xml:space="preserve">Załącznik do </w:t>
    </w:r>
    <w:r w:rsidR="007C031C" w:rsidRPr="009E09AC">
      <w:rPr>
        <w:rFonts w:ascii="Calibri Light" w:hAnsi="Calibri Light" w:cs="Calibri Light"/>
        <w:sz w:val="16"/>
      </w:rPr>
      <w:t xml:space="preserve">Instrukcji </w:t>
    </w:r>
    <w:r w:rsidR="0003740D" w:rsidRPr="009E09AC">
      <w:rPr>
        <w:rFonts w:ascii="Calibri Light" w:hAnsi="Calibri Light" w:cs="Calibri Light"/>
        <w:sz w:val="16"/>
      </w:rPr>
      <w:t xml:space="preserve"> </w:t>
    </w:r>
    <w:r w:rsidR="007C031C" w:rsidRPr="009E09AC">
      <w:rPr>
        <w:rFonts w:ascii="Calibri Light" w:hAnsi="Calibri Light" w:cs="Calibri Light"/>
        <w:sz w:val="16"/>
      </w:rPr>
      <w:t>I</w:t>
    </w:r>
    <w:r w:rsidR="0003740D" w:rsidRPr="009E09AC">
      <w:rPr>
        <w:rFonts w:ascii="Calibri Light" w:hAnsi="Calibri Light" w:cs="Calibri Light"/>
        <w:sz w:val="16"/>
      </w:rPr>
      <w:t>-1</w:t>
    </w:r>
    <w:r w:rsidR="007C031C" w:rsidRPr="009E09AC">
      <w:rPr>
        <w:rFonts w:ascii="Calibri Light" w:hAnsi="Calibri Light" w:cs="Calibri Light"/>
        <w:sz w:val="16"/>
      </w:rPr>
      <w:t>4-</w:t>
    </w:r>
    <w:r w:rsidR="00030200" w:rsidRPr="009E09AC">
      <w:rPr>
        <w:rFonts w:ascii="Calibri Light" w:hAnsi="Calibri Light" w:cs="Calibri Light"/>
        <w:sz w:val="16"/>
      </w:rPr>
      <w:t>02</w:t>
    </w:r>
    <w:r w:rsidR="0003740D" w:rsidRPr="009E09AC">
      <w:rPr>
        <w:rFonts w:ascii="Calibri Light" w:hAnsi="Calibri Light" w:cs="Calibri Light"/>
        <w:sz w:val="16"/>
      </w:rPr>
      <w:t xml:space="preserve">          </w:t>
    </w:r>
    <w:r w:rsidR="006076EB" w:rsidRPr="009E09AC">
      <w:rPr>
        <w:rFonts w:ascii="Calibri Light" w:hAnsi="Calibri Light" w:cs="Calibri Light"/>
        <w:sz w:val="16"/>
      </w:rPr>
      <w:t xml:space="preserve">                    </w:t>
    </w:r>
    <w:r w:rsidR="00C3514C" w:rsidRPr="009E09AC">
      <w:rPr>
        <w:rFonts w:ascii="Calibri Light" w:hAnsi="Calibri Light" w:cs="Calibri Light"/>
        <w:sz w:val="16"/>
      </w:rPr>
      <w:t xml:space="preserve"> </w:t>
    </w:r>
    <w:r w:rsidR="006076EB" w:rsidRPr="009E09AC">
      <w:rPr>
        <w:rFonts w:ascii="Calibri Light" w:hAnsi="Calibri Light" w:cs="Calibri Light"/>
        <w:sz w:val="16"/>
      </w:rPr>
      <w:t xml:space="preserve">   </w:t>
    </w:r>
    <w:r w:rsidR="009E09AC">
      <w:rPr>
        <w:rFonts w:ascii="Calibri Light" w:hAnsi="Calibri Light" w:cs="Calibri Light"/>
        <w:sz w:val="16"/>
      </w:rPr>
      <w:t xml:space="preserve">                         </w:t>
    </w:r>
    <w:r w:rsidR="006076EB" w:rsidRPr="009E09AC">
      <w:rPr>
        <w:rFonts w:ascii="Calibri Light" w:hAnsi="Calibri Light" w:cs="Calibri Light"/>
        <w:sz w:val="16"/>
      </w:rPr>
      <w:t xml:space="preserve">      </w:t>
    </w:r>
    <w:r w:rsidR="0003740D" w:rsidRPr="009E09AC">
      <w:rPr>
        <w:rFonts w:ascii="Calibri Light" w:hAnsi="Calibri Light" w:cs="Calibri Light"/>
        <w:sz w:val="16"/>
      </w:rPr>
      <w:t xml:space="preserve">  </w:t>
    </w:r>
    <w:r w:rsidR="002A4FBA" w:rsidRPr="009E09AC">
      <w:rPr>
        <w:rFonts w:ascii="Calibri Light" w:hAnsi="Calibri Light" w:cs="Calibri Light"/>
        <w:sz w:val="16"/>
      </w:rPr>
      <w:t xml:space="preserve">Ważne od </w:t>
    </w:r>
    <w:r w:rsidR="009019BC">
      <w:rPr>
        <w:rFonts w:ascii="Calibri Light" w:hAnsi="Calibri Light" w:cs="Calibri Light"/>
        <w:sz w:val="16"/>
      </w:rPr>
      <w:t>31</w:t>
    </w:r>
    <w:r w:rsidR="008278DD" w:rsidRPr="009E09AC">
      <w:rPr>
        <w:rFonts w:ascii="Calibri Light" w:hAnsi="Calibri Light" w:cs="Calibri Light"/>
        <w:sz w:val="16"/>
      </w:rPr>
      <w:t>.0</w:t>
    </w:r>
    <w:r w:rsidR="009019BC">
      <w:rPr>
        <w:rFonts w:ascii="Calibri Light" w:hAnsi="Calibri Light" w:cs="Calibri Light"/>
        <w:sz w:val="16"/>
      </w:rPr>
      <w:t>7</w:t>
    </w:r>
    <w:r w:rsidR="008278DD" w:rsidRPr="009E09AC">
      <w:rPr>
        <w:rFonts w:ascii="Calibri Light" w:hAnsi="Calibri Light" w:cs="Calibri Light"/>
        <w:sz w:val="16"/>
      </w:rPr>
      <w:t>.20</w:t>
    </w:r>
    <w:r w:rsidR="009E09AC">
      <w:rPr>
        <w:rFonts w:ascii="Calibri Light" w:hAnsi="Calibri Light" w:cs="Calibri Light"/>
        <w:sz w:val="16"/>
      </w:rPr>
      <w:t>2</w:t>
    </w:r>
    <w:r w:rsidR="009019BC">
      <w:rPr>
        <w:rFonts w:ascii="Calibri Light" w:hAnsi="Calibri Light" w:cs="Calibri Light"/>
        <w:sz w:val="16"/>
      </w:rPr>
      <w:t>5</w:t>
    </w:r>
    <w:r w:rsidR="00C3514C" w:rsidRPr="009E09AC">
      <w:rPr>
        <w:rFonts w:ascii="Calibri Light" w:hAnsi="Calibri Light" w:cs="Calibri Light"/>
        <w:sz w:val="16"/>
      </w:rPr>
      <w:t xml:space="preserve"> </w:t>
    </w:r>
    <w:r w:rsidR="0003740D" w:rsidRPr="009E09AC">
      <w:rPr>
        <w:rFonts w:ascii="Calibri Light" w:hAnsi="Calibri Light" w:cs="Calibri Light"/>
        <w:sz w:val="16"/>
      </w:rPr>
      <w:t xml:space="preserve">r.      </w:t>
    </w:r>
    <w:r w:rsidR="006076EB" w:rsidRPr="009E09AC">
      <w:rPr>
        <w:rFonts w:ascii="Calibri Light" w:hAnsi="Calibri Light" w:cs="Calibri Light"/>
        <w:sz w:val="16"/>
      </w:rPr>
      <w:t xml:space="preserve">                           </w:t>
    </w:r>
    <w:r w:rsidR="0003740D" w:rsidRPr="009E09AC">
      <w:rPr>
        <w:rFonts w:ascii="Calibri Light" w:hAnsi="Calibri Light" w:cs="Calibri Light"/>
        <w:sz w:val="16"/>
      </w:rPr>
      <w:t xml:space="preserve"> </w:t>
    </w:r>
    <w:r w:rsidR="00C3514C" w:rsidRPr="009E09AC">
      <w:rPr>
        <w:rFonts w:ascii="Calibri Light" w:hAnsi="Calibri Light" w:cs="Calibri Light"/>
        <w:sz w:val="16"/>
      </w:rPr>
      <w:t xml:space="preserve"> </w:t>
    </w:r>
    <w:r w:rsidR="0003740D" w:rsidRPr="009E09AC">
      <w:rPr>
        <w:rFonts w:ascii="Calibri Light" w:hAnsi="Calibri Light" w:cs="Calibri Light"/>
        <w:sz w:val="16"/>
      </w:rPr>
      <w:t xml:space="preserve">                                 </w:t>
    </w:r>
    <w:r w:rsidR="0003740D" w:rsidRPr="009E09AC">
      <w:rPr>
        <w:rFonts w:ascii="Calibri Light" w:hAnsi="Calibri Light" w:cs="Calibri Light"/>
        <w:snapToGrid w:val="0"/>
        <w:sz w:val="16"/>
      </w:rPr>
      <w:t xml:space="preserve">Strona </w:t>
    </w:r>
    <w:r w:rsidR="00375B5E" w:rsidRPr="009E09AC">
      <w:rPr>
        <w:rFonts w:ascii="Calibri Light" w:hAnsi="Calibri Light" w:cs="Calibri Light"/>
        <w:snapToGrid w:val="0"/>
        <w:sz w:val="16"/>
      </w:rPr>
      <w:fldChar w:fldCharType="begin"/>
    </w:r>
    <w:r w:rsidR="0003740D" w:rsidRPr="009E09AC">
      <w:rPr>
        <w:rFonts w:ascii="Calibri Light" w:hAnsi="Calibri Light" w:cs="Calibri Light"/>
        <w:snapToGrid w:val="0"/>
        <w:sz w:val="16"/>
      </w:rPr>
      <w:instrText xml:space="preserve"> PAGE </w:instrText>
    </w:r>
    <w:r w:rsidR="00375B5E" w:rsidRPr="009E09AC">
      <w:rPr>
        <w:rFonts w:ascii="Calibri Light" w:hAnsi="Calibri Light" w:cs="Calibri Light"/>
        <w:snapToGrid w:val="0"/>
        <w:sz w:val="16"/>
      </w:rPr>
      <w:fldChar w:fldCharType="separate"/>
    </w:r>
    <w:r w:rsidR="000627C0" w:rsidRPr="009E09AC">
      <w:rPr>
        <w:rFonts w:ascii="Calibri Light" w:hAnsi="Calibri Light" w:cs="Calibri Light"/>
        <w:noProof/>
        <w:snapToGrid w:val="0"/>
        <w:sz w:val="16"/>
      </w:rPr>
      <w:t>1</w:t>
    </w:r>
    <w:r w:rsidR="00375B5E" w:rsidRPr="009E09AC">
      <w:rPr>
        <w:rFonts w:ascii="Calibri Light" w:hAnsi="Calibri Light" w:cs="Calibri Light"/>
        <w:snapToGrid w:val="0"/>
        <w:sz w:val="16"/>
      </w:rPr>
      <w:fldChar w:fldCharType="end"/>
    </w:r>
    <w:r w:rsidR="0003740D" w:rsidRPr="009E09AC">
      <w:rPr>
        <w:rFonts w:ascii="Calibri Light" w:hAnsi="Calibri Light" w:cs="Calibri Light"/>
        <w:snapToGrid w:val="0"/>
        <w:sz w:val="16"/>
      </w:rPr>
      <w:t xml:space="preserve"> z </w:t>
    </w:r>
    <w:r w:rsidR="00375B5E" w:rsidRPr="009E09AC">
      <w:rPr>
        <w:rFonts w:ascii="Calibri Light" w:hAnsi="Calibri Light" w:cs="Calibri Light"/>
        <w:snapToGrid w:val="0"/>
        <w:sz w:val="16"/>
      </w:rPr>
      <w:fldChar w:fldCharType="begin"/>
    </w:r>
    <w:r w:rsidR="0003740D" w:rsidRPr="009E09AC">
      <w:rPr>
        <w:rFonts w:ascii="Calibri Light" w:hAnsi="Calibri Light" w:cs="Calibri Light"/>
        <w:snapToGrid w:val="0"/>
        <w:sz w:val="16"/>
      </w:rPr>
      <w:instrText xml:space="preserve"> NUMPAGES </w:instrText>
    </w:r>
    <w:r w:rsidR="00375B5E" w:rsidRPr="009E09AC">
      <w:rPr>
        <w:rFonts w:ascii="Calibri Light" w:hAnsi="Calibri Light" w:cs="Calibri Light"/>
        <w:snapToGrid w:val="0"/>
        <w:sz w:val="16"/>
      </w:rPr>
      <w:fldChar w:fldCharType="separate"/>
    </w:r>
    <w:r w:rsidR="000627C0" w:rsidRPr="009E09AC">
      <w:rPr>
        <w:rFonts w:ascii="Calibri Light" w:hAnsi="Calibri Light" w:cs="Calibri Light"/>
        <w:noProof/>
        <w:snapToGrid w:val="0"/>
        <w:sz w:val="16"/>
      </w:rPr>
      <w:t>1</w:t>
    </w:r>
    <w:r w:rsidR="00375B5E" w:rsidRPr="009E09AC">
      <w:rPr>
        <w:rFonts w:ascii="Calibri Light" w:hAnsi="Calibri Light" w:cs="Calibri Light"/>
        <w:snapToGrid w:val="0"/>
        <w:sz w:val="16"/>
      </w:rPr>
      <w:fldChar w:fldCharType="end"/>
    </w:r>
  </w:p>
  <w:p w14:paraId="792D33D7" w14:textId="77777777" w:rsidR="0003740D" w:rsidRPr="009E09AC" w:rsidRDefault="0003740D">
    <w:pPr>
      <w:spacing w:line="360" w:lineRule="auto"/>
      <w:jc w:val="center"/>
      <w:rPr>
        <w:rFonts w:ascii="Calibri Light" w:hAnsi="Calibri Light" w:cs="Calibri Light"/>
        <w:b/>
        <w:sz w:val="16"/>
      </w:rPr>
    </w:pPr>
    <w:r w:rsidRPr="009E09AC">
      <w:rPr>
        <w:rFonts w:ascii="Calibri Light" w:hAnsi="Calibri Light" w:cs="Calibri Light"/>
        <w:b/>
        <w:sz w:val="16"/>
      </w:rPr>
      <w:t>PO WYPEŁNIENIU POUFNE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1735A" w14:textId="77777777" w:rsidR="00604D11" w:rsidRDefault="00604D11">
      <w:r>
        <w:separator/>
      </w:r>
    </w:p>
  </w:footnote>
  <w:footnote w:type="continuationSeparator" w:id="0">
    <w:p w14:paraId="2713CCB7" w14:textId="77777777" w:rsidR="00604D11" w:rsidRDefault="00604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955E" w14:textId="4B45F1BD" w:rsidR="0003740D" w:rsidRPr="009E09AC" w:rsidRDefault="00AE3853" w:rsidP="001938C9">
    <w:pPr>
      <w:pStyle w:val="Nagwek"/>
      <w:jc w:val="right"/>
      <w:rPr>
        <w:rFonts w:ascii="Calibri Light" w:hAnsi="Calibri Light" w:cs="Calibri Light"/>
        <w:sz w:val="16"/>
      </w:rPr>
    </w:pPr>
    <w:r w:rsidRPr="009E09AC">
      <w:rPr>
        <w:rFonts w:ascii="Calibri Light" w:hAnsi="Calibri Light" w:cs="Calibri Light"/>
        <w:sz w:val="16"/>
      </w:rPr>
      <w:t xml:space="preserve">Formularz nr </w:t>
    </w:r>
    <w:r w:rsidR="00387380" w:rsidRPr="009E09AC">
      <w:rPr>
        <w:rFonts w:ascii="Calibri Light" w:hAnsi="Calibri Light" w:cs="Calibri Light"/>
        <w:sz w:val="16"/>
      </w:rPr>
      <w:t>I</w:t>
    </w:r>
    <w:r w:rsidRPr="009E09AC">
      <w:rPr>
        <w:rFonts w:ascii="Calibri Light" w:hAnsi="Calibri Light" w:cs="Calibri Light"/>
        <w:sz w:val="16"/>
      </w:rPr>
      <w:t>-14-</w:t>
    </w:r>
    <w:r w:rsidR="00030200" w:rsidRPr="009E09AC">
      <w:rPr>
        <w:rFonts w:ascii="Calibri Light" w:hAnsi="Calibri Light" w:cs="Calibri Light"/>
        <w:sz w:val="16"/>
      </w:rPr>
      <w:t>0</w:t>
    </w:r>
    <w:r w:rsidR="007C031C" w:rsidRPr="009E09AC">
      <w:rPr>
        <w:rFonts w:ascii="Calibri Light" w:hAnsi="Calibri Light" w:cs="Calibri Light"/>
        <w:sz w:val="16"/>
      </w:rPr>
      <w:t>2/</w:t>
    </w:r>
    <w:r w:rsidRPr="009E09AC">
      <w:rPr>
        <w:rFonts w:ascii="Calibri Light" w:hAnsi="Calibri Light" w:cs="Calibri Light"/>
        <w:sz w:val="16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D785D"/>
    <w:multiLevelType w:val="multilevel"/>
    <w:tmpl w:val="3CB66A0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C603BF1"/>
    <w:multiLevelType w:val="multilevel"/>
    <w:tmpl w:val="6316C1E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2" w15:restartNumberingAfterBreak="0">
    <w:nsid w:val="29A562B3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33244C9"/>
    <w:multiLevelType w:val="singleLevel"/>
    <w:tmpl w:val="4080D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38C17FEE"/>
    <w:multiLevelType w:val="multilevel"/>
    <w:tmpl w:val="21DC795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38D87D36"/>
    <w:multiLevelType w:val="singleLevel"/>
    <w:tmpl w:val="9656FE60"/>
    <w:lvl w:ilvl="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6" w15:restartNumberingAfterBreak="0">
    <w:nsid w:val="402A3A89"/>
    <w:multiLevelType w:val="singleLevel"/>
    <w:tmpl w:val="CABC0B7E"/>
    <w:lvl w:ilvl="0">
      <w:start w:val="3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7" w15:restartNumberingAfterBreak="0">
    <w:nsid w:val="43C11280"/>
    <w:multiLevelType w:val="multilevel"/>
    <w:tmpl w:val="6D6A1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C70DD9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E310133"/>
    <w:multiLevelType w:val="multilevel"/>
    <w:tmpl w:val="88081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0" w15:restartNumberingAfterBreak="0">
    <w:nsid w:val="4FFD68A8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3BF1633"/>
    <w:multiLevelType w:val="singleLevel"/>
    <w:tmpl w:val="A888D514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C74ABC"/>
    <w:multiLevelType w:val="singleLevel"/>
    <w:tmpl w:val="9C40C66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58F03717"/>
    <w:multiLevelType w:val="multilevel"/>
    <w:tmpl w:val="4308F7F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 w15:restartNumberingAfterBreak="0">
    <w:nsid w:val="602243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03644F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05F709B"/>
    <w:multiLevelType w:val="singleLevel"/>
    <w:tmpl w:val="86BC6F6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73C80B18"/>
    <w:multiLevelType w:val="hybridMultilevel"/>
    <w:tmpl w:val="099E5930"/>
    <w:lvl w:ilvl="0" w:tplc="FB963A9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811A21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aramond" w:hint="default"/>
      </w:rPr>
    </w:lvl>
    <w:lvl w:ilvl="2" w:tplc="776CD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307E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52117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aramond" w:hint="default"/>
      </w:rPr>
    </w:lvl>
    <w:lvl w:ilvl="5" w:tplc="7B6C63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B43F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701B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aramond" w:hint="default"/>
      </w:rPr>
    </w:lvl>
    <w:lvl w:ilvl="8" w:tplc="F4DE6C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2B1EC9"/>
    <w:multiLevelType w:val="multilevel"/>
    <w:tmpl w:val="6316C1E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9" w15:restartNumberingAfterBreak="0">
    <w:nsid w:val="787626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19047826">
    <w:abstractNumId w:val="5"/>
  </w:num>
  <w:num w:numId="2" w16cid:durableId="1570455512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079070">
    <w:abstractNumId w:val="17"/>
  </w:num>
  <w:num w:numId="4" w16cid:durableId="1582522444">
    <w:abstractNumId w:val="0"/>
  </w:num>
  <w:num w:numId="5" w16cid:durableId="1617832751">
    <w:abstractNumId w:val="7"/>
  </w:num>
  <w:num w:numId="6" w16cid:durableId="50933845">
    <w:abstractNumId w:val="11"/>
  </w:num>
  <w:num w:numId="7" w16cid:durableId="2056734278">
    <w:abstractNumId w:val="15"/>
  </w:num>
  <w:num w:numId="8" w16cid:durableId="741755210">
    <w:abstractNumId w:val="6"/>
  </w:num>
  <w:num w:numId="9" w16cid:durableId="971206693">
    <w:abstractNumId w:val="16"/>
  </w:num>
  <w:num w:numId="10" w16cid:durableId="1437410102">
    <w:abstractNumId w:val="14"/>
  </w:num>
  <w:num w:numId="11" w16cid:durableId="599223444">
    <w:abstractNumId w:val="2"/>
  </w:num>
  <w:num w:numId="12" w16cid:durableId="92094339">
    <w:abstractNumId w:val="10"/>
  </w:num>
  <w:num w:numId="13" w16cid:durableId="1068839269">
    <w:abstractNumId w:val="13"/>
  </w:num>
  <w:num w:numId="14" w16cid:durableId="1743288033">
    <w:abstractNumId w:val="8"/>
  </w:num>
  <w:num w:numId="15" w16cid:durableId="774640011">
    <w:abstractNumId w:val="3"/>
  </w:num>
  <w:num w:numId="16" w16cid:durableId="59137007">
    <w:abstractNumId w:val="9"/>
  </w:num>
  <w:num w:numId="17" w16cid:durableId="1133332457">
    <w:abstractNumId w:val="18"/>
  </w:num>
  <w:num w:numId="18" w16cid:durableId="1637680853">
    <w:abstractNumId w:val="1"/>
  </w:num>
  <w:num w:numId="19" w16cid:durableId="831987704">
    <w:abstractNumId w:val="19"/>
  </w:num>
  <w:num w:numId="20" w16cid:durableId="8148812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91" fillcolor="none" strokecolor="none [3213]">
      <v:fill color="none" opacity="0" color2="fill darken(118)" rotate="t" method="linear sigma" focus="100%" type="gradient"/>
      <v:stroke color="none [3213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A1233"/>
    <w:rsid w:val="00001EF2"/>
    <w:rsid w:val="00002BA1"/>
    <w:rsid w:val="00002E1D"/>
    <w:rsid w:val="0000531D"/>
    <w:rsid w:val="00007708"/>
    <w:rsid w:val="00012118"/>
    <w:rsid w:val="000152B5"/>
    <w:rsid w:val="000172BC"/>
    <w:rsid w:val="00022FCB"/>
    <w:rsid w:val="00024774"/>
    <w:rsid w:val="00027AFA"/>
    <w:rsid w:val="00030200"/>
    <w:rsid w:val="000322F9"/>
    <w:rsid w:val="0003740D"/>
    <w:rsid w:val="00037A8C"/>
    <w:rsid w:val="00041BF5"/>
    <w:rsid w:val="000426CE"/>
    <w:rsid w:val="00057462"/>
    <w:rsid w:val="000627C0"/>
    <w:rsid w:val="00063503"/>
    <w:rsid w:val="00067762"/>
    <w:rsid w:val="0006792F"/>
    <w:rsid w:val="000725EC"/>
    <w:rsid w:val="00080B5C"/>
    <w:rsid w:val="000842AD"/>
    <w:rsid w:val="00096343"/>
    <w:rsid w:val="000A0635"/>
    <w:rsid w:val="000B14B7"/>
    <w:rsid w:val="000B3FE6"/>
    <w:rsid w:val="000B53C1"/>
    <w:rsid w:val="000B56AE"/>
    <w:rsid w:val="000B67B0"/>
    <w:rsid w:val="000B7A04"/>
    <w:rsid w:val="000C1C76"/>
    <w:rsid w:val="000C3FB9"/>
    <w:rsid w:val="000D3F72"/>
    <w:rsid w:val="000D6DA9"/>
    <w:rsid w:val="000E4623"/>
    <w:rsid w:val="000E5C89"/>
    <w:rsid w:val="000F1048"/>
    <w:rsid w:val="000F3CD5"/>
    <w:rsid w:val="000F7AF6"/>
    <w:rsid w:val="000F7C37"/>
    <w:rsid w:val="00107482"/>
    <w:rsid w:val="00116729"/>
    <w:rsid w:val="00121790"/>
    <w:rsid w:val="00123B18"/>
    <w:rsid w:val="00124CD9"/>
    <w:rsid w:val="001318A4"/>
    <w:rsid w:val="00131F5F"/>
    <w:rsid w:val="0013785D"/>
    <w:rsid w:val="00140E70"/>
    <w:rsid w:val="00140F44"/>
    <w:rsid w:val="00144EFB"/>
    <w:rsid w:val="0015113F"/>
    <w:rsid w:val="00153F35"/>
    <w:rsid w:val="00157A17"/>
    <w:rsid w:val="00157D1A"/>
    <w:rsid w:val="00160DA3"/>
    <w:rsid w:val="00166193"/>
    <w:rsid w:val="00167BA9"/>
    <w:rsid w:val="001725BE"/>
    <w:rsid w:val="001809DB"/>
    <w:rsid w:val="00183778"/>
    <w:rsid w:val="001938C9"/>
    <w:rsid w:val="001A1071"/>
    <w:rsid w:val="001B256D"/>
    <w:rsid w:val="001B44D4"/>
    <w:rsid w:val="001D0EBB"/>
    <w:rsid w:val="001D247A"/>
    <w:rsid w:val="001D2CE1"/>
    <w:rsid w:val="001D42B4"/>
    <w:rsid w:val="001D494B"/>
    <w:rsid w:val="001D7E76"/>
    <w:rsid w:val="001E2EBD"/>
    <w:rsid w:val="001E3C47"/>
    <w:rsid w:val="001E6A83"/>
    <w:rsid w:val="001F2C6D"/>
    <w:rsid w:val="001F30F5"/>
    <w:rsid w:val="001F3525"/>
    <w:rsid w:val="001F39D3"/>
    <w:rsid w:val="00213C18"/>
    <w:rsid w:val="00220188"/>
    <w:rsid w:val="00221F17"/>
    <w:rsid w:val="002263F7"/>
    <w:rsid w:val="00234DC2"/>
    <w:rsid w:val="0023570D"/>
    <w:rsid w:val="00242958"/>
    <w:rsid w:val="0024752A"/>
    <w:rsid w:val="00247C03"/>
    <w:rsid w:val="0025748E"/>
    <w:rsid w:val="002673DE"/>
    <w:rsid w:val="0027005E"/>
    <w:rsid w:val="0027418A"/>
    <w:rsid w:val="00277B70"/>
    <w:rsid w:val="00280AF7"/>
    <w:rsid w:val="00281DB2"/>
    <w:rsid w:val="002841DE"/>
    <w:rsid w:val="00285279"/>
    <w:rsid w:val="00290B41"/>
    <w:rsid w:val="0029443B"/>
    <w:rsid w:val="0029590A"/>
    <w:rsid w:val="0029746A"/>
    <w:rsid w:val="002A2E58"/>
    <w:rsid w:val="002A4FBA"/>
    <w:rsid w:val="002C151B"/>
    <w:rsid w:val="002C72AA"/>
    <w:rsid w:val="002D17E7"/>
    <w:rsid w:val="002E784A"/>
    <w:rsid w:val="002F1EA8"/>
    <w:rsid w:val="002F234F"/>
    <w:rsid w:val="00301ACE"/>
    <w:rsid w:val="0030200E"/>
    <w:rsid w:val="00302780"/>
    <w:rsid w:val="00306396"/>
    <w:rsid w:val="00313214"/>
    <w:rsid w:val="003174E3"/>
    <w:rsid w:val="0032362F"/>
    <w:rsid w:val="0032552E"/>
    <w:rsid w:val="003275A5"/>
    <w:rsid w:val="003312B8"/>
    <w:rsid w:val="003317A6"/>
    <w:rsid w:val="00333F3F"/>
    <w:rsid w:val="00334BF5"/>
    <w:rsid w:val="00336D43"/>
    <w:rsid w:val="00342F0E"/>
    <w:rsid w:val="00344540"/>
    <w:rsid w:val="003514F2"/>
    <w:rsid w:val="00352168"/>
    <w:rsid w:val="0035296B"/>
    <w:rsid w:val="00356918"/>
    <w:rsid w:val="00357DD1"/>
    <w:rsid w:val="0036418E"/>
    <w:rsid w:val="00366F45"/>
    <w:rsid w:val="00367FC8"/>
    <w:rsid w:val="00370363"/>
    <w:rsid w:val="00370AA0"/>
    <w:rsid w:val="00372D6E"/>
    <w:rsid w:val="00374F38"/>
    <w:rsid w:val="003752EC"/>
    <w:rsid w:val="00375B5E"/>
    <w:rsid w:val="00381D7D"/>
    <w:rsid w:val="003845F4"/>
    <w:rsid w:val="003872B7"/>
    <w:rsid w:val="00387380"/>
    <w:rsid w:val="0038772F"/>
    <w:rsid w:val="003A602E"/>
    <w:rsid w:val="003A7596"/>
    <w:rsid w:val="003B4282"/>
    <w:rsid w:val="003B6467"/>
    <w:rsid w:val="003C2CA6"/>
    <w:rsid w:val="003D2DBB"/>
    <w:rsid w:val="003D7074"/>
    <w:rsid w:val="003D70CD"/>
    <w:rsid w:val="003D7B56"/>
    <w:rsid w:val="003E1A31"/>
    <w:rsid w:val="003F7952"/>
    <w:rsid w:val="00403E6E"/>
    <w:rsid w:val="0040459B"/>
    <w:rsid w:val="00417F38"/>
    <w:rsid w:val="00421D27"/>
    <w:rsid w:val="00422AAE"/>
    <w:rsid w:val="00422FDE"/>
    <w:rsid w:val="00425D4F"/>
    <w:rsid w:val="004268B2"/>
    <w:rsid w:val="004314B7"/>
    <w:rsid w:val="00435E10"/>
    <w:rsid w:val="00442928"/>
    <w:rsid w:val="0045551B"/>
    <w:rsid w:val="00455F52"/>
    <w:rsid w:val="00470AE7"/>
    <w:rsid w:val="00475521"/>
    <w:rsid w:val="0048419F"/>
    <w:rsid w:val="00486024"/>
    <w:rsid w:val="00493090"/>
    <w:rsid w:val="00495F4C"/>
    <w:rsid w:val="004A0809"/>
    <w:rsid w:val="004A0D51"/>
    <w:rsid w:val="004A6138"/>
    <w:rsid w:val="004B2E00"/>
    <w:rsid w:val="004C59A4"/>
    <w:rsid w:val="004C75EE"/>
    <w:rsid w:val="004D31F4"/>
    <w:rsid w:val="004F2DB6"/>
    <w:rsid w:val="004F52A4"/>
    <w:rsid w:val="005014F1"/>
    <w:rsid w:val="0050379C"/>
    <w:rsid w:val="00505116"/>
    <w:rsid w:val="00506703"/>
    <w:rsid w:val="00507382"/>
    <w:rsid w:val="00513494"/>
    <w:rsid w:val="005208C0"/>
    <w:rsid w:val="005247B4"/>
    <w:rsid w:val="0052491F"/>
    <w:rsid w:val="005258D2"/>
    <w:rsid w:val="005324C0"/>
    <w:rsid w:val="0053605A"/>
    <w:rsid w:val="0053707B"/>
    <w:rsid w:val="0054316D"/>
    <w:rsid w:val="00543EC5"/>
    <w:rsid w:val="00544A3C"/>
    <w:rsid w:val="00550759"/>
    <w:rsid w:val="00552B62"/>
    <w:rsid w:val="00552C3A"/>
    <w:rsid w:val="005554DA"/>
    <w:rsid w:val="0056223F"/>
    <w:rsid w:val="0056358C"/>
    <w:rsid w:val="00567382"/>
    <w:rsid w:val="00572B93"/>
    <w:rsid w:val="00575907"/>
    <w:rsid w:val="005777D3"/>
    <w:rsid w:val="00580006"/>
    <w:rsid w:val="00580B9E"/>
    <w:rsid w:val="005813CD"/>
    <w:rsid w:val="00584570"/>
    <w:rsid w:val="00590348"/>
    <w:rsid w:val="0059260E"/>
    <w:rsid w:val="005A2932"/>
    <w:rsid w:val="005A5A41"/>
    <w:rsid w:val="005A7729"/>
    <w:rsid w:val="005B2920"/>
    <w:rsid w:val="005B373B"/>
    <w:rsid w:val="005B3875"/>
    <w:rsid w:val="005B39D6"/>
    <w:rsid w:val="005C3005"/>
    <w:rsid w:val="005C322F"/>
    <w:rsid w:val="005C6ED1"/>
    <w:rsid w:val="005C7C35"/>
    <w:rsid w:val="005D390F"/>
    <w:rsid w:val="005E20BC"/>
    <w:rsid w:val="005E63A2"/>
    <w:rsid w:val="005E6884"/>
    <w:rsid w:val="005E69A2"/>
    <w:rsid w:val="005E6B19"/>
    <w:rsid w:val="005E752D"/>
    <w:rsid w:val="005F0712"/>
    <w:rsid w:val="005F5A07"/>
    <w:rsid w:val="00604D11"/>
    <w:rsid w:val="00605832"/>
    <w:rsid w:val="00605AB2"/>
    <w:rsid w:val="006076EB"/>
    <w:rsid w:val="00611BD9"/>
    <w:rsid w:val="00613337"/>
    <w:rsid w:val="00620C03"/>
    <w:rsid w:val="00621DFE"/>
    <w:rsid w:val="00627E20"/>
    <w:rsid w:val="0064167B"/>
    <w:rsid w:val="00641785"/>
    <w:rsid w:val="006437B1"/>
    <w:rsid w:val="006469AA"/>
    <w:rsid w:val="006520D0"/>
    <w:rsid w:val="006528F3"/>
    <w:rsid w:val="00654417"/>
    <w:rsid w:val="00661FCE"/>
    <w:rsid w:val="00691AE7"/>
    <w:rsid w:val="0069794C"/>
    <w:rsid w:val="00697AAC"/>
    <w:rsid w:val="006A0DE6"/>
    <w:rsid w:val="006A2DC8"/>
    <w:rsid w:val="006A4556"/>
    <w:rsid w:val="006A4607"/>
    <w:rsid w:val="006B498C"/>
    <w:rsid w:val="006B67E3"/>
    <w:rsid w:val="006B7F6B"/>
    <w:rsid w:val="006D0A59"/>
    <w:rsid w:val="006D1F84"/>
    <w:rsid w:val="006D6A5F"/>
    <w:rsid w:val="006F2359"/>
    <w:rsid w:val="006F297D"/>
    <w:rsid w:val="00702B0C"/>
    <w:rsid w:val="00703185"/>
    <w:rsid w:val="007036CB"/>
    <w:rsid w:val="00710632"/>
    <w:rsid w:val="0071071E"/>
    <w:rsid w:val="007152C0"/>
    <w:rsid w:val="00716558"/>
    <w:rsid w:val="00720394"/>
    <w:rsid w:val="00723872"/>
    <w:rsid w:val="00725326"/>
    <w:rsid w:val="00745576"/>
    <w:rsid w:val="00747166"/>
    <w:rsid w:val="00751AD7"/>
    <w:rsid w:val="007538D1"/>
    <w:rsid w:val="0075587D"/>
    <w:rsid w:val="0076359E"/>
    <w:rsid w:val="007639B5"/>
    <w:rsid w:val="00763FBD"/>
    <w:rsid w:val="0076643B"/>
    <w:rsid w:val="00767D6A"/>
    <w:rsid w:val="0078728B"/>
    <w:rsid w:val="0078778E"/>
    <w:rsid w:val="0079090F"/>
    <w:rsid w:val="007954DD"/>
    <w:rsid w:val="007A022D"/>
    <w:rsid w:val="007A1208"/>
    <w:rsid w:val="007A2814"/>
    <w:rsid w:val="007A49A7"/>
    <w:rsid w:val="007A7D93"/>
    <w:rsid w:val="007A7FA9"/>
    <w:rsid w:val="007B1483"/>
    <w:rsid w:val="007B1D3A"/>
    <w:rsid w:val="007B2FDF"/>
    <w:rsid w:val="007C031C"/>
    <w:rsid w:val="007C0C46"/>
    <w:rsid w:val="007C659F"/>
    <w:rsid w:val="007D5F86"/>
    <w:rsid w:val="007D6C4A"/>
    <w:rsid w:val="007D7DE8"/>
    <w:rsid w:val="007E0B01"/>
    <w:rsid w:val="007E5786"/>
    <w:rsid w:val="007E5B69"/>
    <w:rsid w:val="00806FEB"/>
    <w:rsid w:val="00813701"/>
    <w:rsid w:val="0081428F"/>
    <w:rsid w:val="008211D0"/>
    <w:rsid w:val="00821F0E"/>
    <w:rsid w:val="00822C1C"/>
    <w:rsid w:val="008278DD"/>
    <w:rsid w:val="0083088A"/>
    <w:rsid w:val="008329CD"/>
    <w:rsid w:val="0083481E"/>
    <w:rsid w:val="008360F5"/>
    <w:rsid w:val="00842467"/>
    <w:rsid w:val="00864230"/>
    <w:rsid w:val="008648E7"/>
    <w:rsid w:val="00864FD3"/>
    <w:rsid w:val="008658FF"/>
    <w:rsid w:val="00866838"/>
    <w:rsid w:val="008748F6"/>
    <w:rsid w:val="00880B43"/>
    <w:rsid w:val="00881E87"/>
    <w:rsid w:val="00882D82"/>
    <w:rsid w:val="00884E5B"/>
    <w:rsid w:val="008866CF"/>
    <w:rsid w:val="008867F9"/>
    <w:rsid w:val="008932A5"/>
    <w:rsid w:val="00893FAE"/>
    <w:rsid w:val="00895DBB"/>
    <w:rsid w:val="0089635E"/>
    <w:rsid w:val="00897B52"/>
    <w:rsid w:val="008A1233"/>
    <w:rsid w:val="008B05AC"/>
    <w:rsid w:val="008B68C7"/>
    <w:rsid w:val="008B7890"/>
    <w:rsid w:val="008C0F44"/>
    <w:rsid w:val="008D0F27"/>
    <w:rsid w:val="008E0E5B"/>
    <w:rsid w:val="009019BC"/>
    <w:rsid w:val="0090452E"/>
    <w:rsid w:val="00906542"/>
    <w:rsid w:val="00917616"/>
    <w:rsid w:val="00920AA3"/>
    <w:rsid w:val="00922DC4"/>
    <w:rsid w:val="00926DF6"/>
    <w:rsid w:val="009321BC"/>
    <w:rsid w:val="009325EF"/>
    <w:rsid w:val="00940555"/>
    <w:rsid w:val="009436A2"/>
    <w:rsid w:val="009458EC"/>
    <w:rsid w:val="00945962"/>
    <w:rsid w:val="00954BC3"/>
    <w:rsid w:val="00955B50"/>
    <w:rsid w:val="009565E2"/>
    <w:rsid w:val="00956DF9"/>
    <w:rsid w:val="00963203"/>
    <w:rsid w:val="00964379"/>
    <w:rsid w:val="00964914"/>
    <w:rsid w:val="00973DE7"/>
    <w:rsid w:val="00974B55"/>
    <w:rsid w:val="00976757"/>
    <w:rsid w:val="009805E9"/>
    <w:rsid w:val="0098124B"/>
    <w:rsid w:val="0098212C"/>
    <w:rsid w:val="0098502B"/>
    <w:rsid w:val="00987A7C"/>
    <w:rsid w:val="009916EB"/>
    <w:rsid w:val="00991DF6"/>
    <w:rsid w:val="00993375"/>
    <w:rsid w:val="009943C8"/>
    <w:rsid w:val="009A08DA"/>
    <w:rsid w:val="009A0D7E"/>
    <w:rsid w:val="009A1900"/>
    <w:rsid w:val="009A2121"/>
    <w:rsid w:val="009A3FBE"/>
    <w:rsid w:val="009A4787"/>
    <w:rsid w:val="009B21AC"/>
    <w:rsid w:val="009B3801"/>
    <w:rsid w:val="009B4E63"/>
    <w:rsid w:val="009C39A8"/>
    <w:rsid w:val="009C680B"/>
    <w:rsid w:val="009C6AC0"/>
    <w:rsid w:val="009C6B33"/>
    <w:rsid w:val="009C728A"/>
    <w:rsid w:val="009D30F8"/>
    <w:rsid w:val="009D591C"/>
    <w:rsid w:val="009D6061"/>
    <w:rsid w:val="009D6DA9"/>
    <w:rsid w:val="009E09AC"/>
    <w:rsid w:val="009E414A"/>
    <w:rsid w:val="009E4FD9"/>
    <w:rsid w:val="009E73D0"/>
    <w:rsid w:val="009E7665"/>
    <w:rsid w:val="009F10CC"/>
    <w:rsid w:val="009F222E"/>
    <w:rsid w:val="009F51CC"/>
    <w:rsid w:val="009F56A8"/>
    <w:rsid w:val="009F6709"/>
    <w:rsid w:val="009F7B47"/>
    <w:rsid w:val="00A006A9"/>
    <w:rsid w:val="00A01197"/>
    <w:rsid w:val="00A02B88"/>
    <w:rsid w:val="00A0315E"/>
    <w:rsid w:val="00A046D0"/>
    <w:rsid w:val="00A062E9"/>
    <w:rsid w:val="00A10573"/>
    <w:rsid w:val="00A20EB3"/>
    <w:rsid w:val="00A22C13"/>
    <w:rsid w:val="00A312B0"/>
    <w:rsid w:val="00A31A4C"/>
    <w:rsid w:val="00A31EE8"/>
    <w:rsid w:val="00A33700"/>
    <w:rsid w:val="00A33970"/>
    <w:rsid w:val="00A37B29"/>
    <w:rsid w:val="00A411E6"/>
    <w:rsid w:val="00A412D3"/>
    <w:rsid w:val="00A41944"/>
    <w:rsid w:val="00A46362"/>
    <w:rsid w:val="00A515B2"/>
    <w:rsid w:val="00A53D3B"/>
    <w:rsid w:val="00A56AEC"/>
    <w:rsid w:val="00A57D81"/>
    <w:rsid w:val="00A607B5"/>
    <w:rsid w:val="00A60F65"/>
    <w:rsid w:val="00A62F94"/>
    <w:rsid w:val="00A665B8"/>
    <w:rsid w:val="00A706C9"/>
    <w:rsid w:val="00A7324B"/>
    <w:rsid w:val="00A76156"/>
    <w:rsid w:val="00A82D25"/>
    <w:rsid w:val="00A8756F"/>
    <w:rsid w:val="00A87D36"/>
    <w:rsid w:val="00A92606"/>
    <w:rsid w:val="00A97EDC"/>
    <w:rsid w:val="00AA2815"/>
    <w:rsid w:val="00AC0A22"/>
    <w:rsid w:val="00AC22A0"/>
    <w:rsid w:val="00AC6F98"/>
    <w:rsid w:val="00AC7B73"/>
    <w:rsid w:val="00AD0B7A"/>
    <w:rsid w:val="00AD0DF7"/>
    <w:rsid w:val="00AE3853"/>
    <w:rsid w:val="00AF0404"/>
    <w:rsid w:val="00AF20BB"/>
    <w:rsid w:val="00AF2E37"/>
    <w:rsid w:val="00B00144"/>
    <w:rsid w:val="00B020EC"/>
    <w:rsid w:val="00B036D2"/>
    <w:rsid w:val="00B10A6F"/>
    <w:rsid w:val="00B1518C"/>
    <w:rsid w:val="00B16370"/>
    <w:rsid w:val="00B17E85"/>
    <w:rsid w:val="00B30425"/>
    <w:rsid w:val="00B34178"/>
    <w:rsid w:val="00B342F1"/>
    <w:rsid w:val="00B37531"/>
    <w:rsid w:val="00B42059"/>
    <w:rsid w:val="00B42A53"/>
    <w:rsid w:val="00B433FA"/>
    <w:rsid w:val="00B452E0"/>
    <w:rsid w:val="00B45555"/>
    <w:rsid w:val="00B51DD9"/>
    <w:rsid w:val="00B55769"/>
    <w:rsid w:val="00B56611"/>
    <w:rsid w:val="00B60217"/>
    <w:rsid w:val="00B625DF"/>
    <w:rsid w:val="00B62C3C"/>
    <w:rsid w:val="00B62CC4"/>
    <w:rsid w:val="00B6385E"/>
    <w:rsid w:val="00B74742"/>
    <w:rsid w:val="00B77614"/>
    <w:rsid w:val="00B861C5"/>
    <w:rsid w:val="00B86E9F"/>
    <w:rsid w:val="00B907C5"/>
    <w:rsid w:val="00B9485C"/>
    <w:rsid w:val="00B9512A"/>
    <w:rsid w:val="00B97148"/>
    <w:rsid w:val="00BA133E"/>
    <w:rsid w:val="00BA1370"/>
    <w:rsid w:val="00BB1700"/>
    <w:rsid w:val="00BC0836"/>
    <w:rsid w:val="00BC134E"/>
    <w:rsid w:val="00BC1979"/>
    <w:rsid w:val="00BC21DD"/>
    <w:rsid w:val="00BC40BA"/>
    <w:rsid w:val="00BC4C4A"/>
    <w:rsid w:val="00BC6582"/>
    <w:rsid w:val="00BD7C21"/>
    <w:rsid w:val="00BE2CC9"/>
    <w:rsid w:val="00BE78E7"/>
    <w:rsid w:val="00BF5C5F"/>
    <w:rsid w:val="00C006A5"/>
    <w:rsid w:val="00C02399"/>
    <w:rsid w:val="00C0314A"/>
    <w:rsid w:val="00C147C0"/>
    <w:rsid w:val="00C14ED6"/>
    <w:rsid w:val="00C21018"/>
    <w:rsid w:val="00C21463"/>
    <w:rsid w:val="00C224E4"/>
    <w:rsid w:val="00C2612C"/>
    <w:rsid w:val="00C318C5"/>
    <w:rsid w:val="00C3514C"/>
    <w:rsid w:val="00C357FF"/>
    <w:rsid w:val="00C36590"/>
    <w:rsid w:val="00C4060A"/>
    <w:rsid w:val="00C44B89"/>
    <w:rsid w:val="00C46120"/>
    <w:rsid w:val="00C47625"/>
    <w:rsid w:val="00C53652"/>
    <w:rsid w:val="00C62BAA"/>
    <w:rsid w:val="00C71641"/>
    <w:rsid w:val="00C729C0"/>
    <w:rsid w:val="00C77134"/>
    <w:rsid w:val="00C86E02"/>
    <w:rsid w:val="00C90E56"/>
    <w:rsid w:val="00C915B8"/>
    <w:rsid w:val="00C95954"/>
    <w:rsid w:val="00C96FCD"/>
    <w:rsid w:val="00C97751"/>
    <w:rsid w:val="00CA1412"/>
    <w:rsid w:val="00CA64A4"/>
    <w:rsid w:val="00CA76CF"/>
    <w:rsid w:val="00CB2703"/>
    <w:rsid w:val="00CB375C"/>
    <w:rsid w:val="00CB5E28"/>
    <w:rsid w:val="00CC0E17"/>
    <w:rsid w:val="00CC109D"/>
    <w:rsid w:val="00CC2081"/>
    <w:rsid w:val="00CC27BD"/>
    <w:rsid w:val="00CC3C5F"/>
    <w:rsid w:val="00CC490F"/>
    <w:rsid w:val="00CD06F3"/>
    <w:rsid w:val="00CD0FD0"/>
    <w:rsid w:val="00CD10CA"/>
    <w:rsid w:val="00CD239B"/>
    <w:rsid w:val="00CE4A68"/>
    <w:rsid w:val="00CE5B86"/>
    <w:rsid w:val="00D00D17"/>
    <w:rsid w:val="00D01A61"/>
    <w:rsid w:val="00D01C6F"/>
    <w:rsid w:val="00D12B47"/>
    <w:rsid w:val="00D133C4"/>
    <w:rsid w:val="00D16455"/>
    <w:rsid w:val="00D17D8E"/>
    <w:rsid w:val="00D20385"/>
    <w:rsid w:val="00D22E44"/>
    <w:rsid w:val="00D23C41"/>
    <w:rsid w:val="00D277FE"/>
    <w:rsid w:val="00D3088E"/>
    <w:rsid w:val="00D4721B"/>
    <w:rsid w:val="00D50E14"/>
    <w:rsid w:val="00D524A4"/>
    <w:rsid w:val="00D5337E"/>
    <w:rsid w:val="00D53DC2"/>
    <w:rsid w:val="00D53F46"/>
    <w:rsid w:val="00D552CD"/>
    <w:rsid w:val="00D55519"/>
    <w:rsid w:val="00D55B1D"/>
    <w:rsid w:val="00D620E6"/>
    <w:rsid w:val="00D62B8F"/>
    <w:rsid w:val="00D637D6"/>
    <w:rsid w:val="00D84A66"/>
    <w:rsid w:val="00D92978"/>
    <w:rsid w:val="00D955D4"/>
    <w:rsid w:val="00DA297F"/>
    <w:rsid w:val="00DA44AE"/>
    <w:rsid w:val="00DA4F77"/>
    <w:rsid w:val="00DB25B6"/>
    <w:rsid w:val="00DB6A14"/>
    <w:rsid w:val="00DD24B8"/>
    <w:rsid w:val="00DD718D"/>
    <w:rsid w:val="00DE0063"/>
    <w:rsid w:val="00DE32D8"/>
    <w:rsid w:val="00E05464"/>
    <w:rsid w:val="00E1198C"/>
    <w:rsid w:val="00E21DCA"/>
    <w:rsid w:val="00E35BCF"/>
    <w:rsid w:val="00E3685A"/>
    <w:rsid w:val="00E410DA"/>
    <w:rsid w:val="00E4215F"/>
    <w:rsid w:val="00E44A48"/>
    <w:rsid w:val="00E4744B"/>
    <w:rsid w:val="00E52CCC"/>
    <w:rsid w:val="00E553D9"/>
    <w:rsid w:val="00E60CC7"/>
    <w:rsid w:val="00E63BB3"/>
    <w:rsid w:val="00E733F0"/>
    <w:rsid w:val="00E82D72"/>
    <w:rsid w:val="00E83BF2"/>
    <w:rsid w:val="00E841B5"/>
    <w:rsid w:val="00E845AE"/>
    <w:rsid w:val="00E9220C"/>
    <w:rsid w:val="00E93DE2"/>
    <w:rsid w:val="00E955CF"/>
    <w:rsid w:val="00E96965"/>
    <w:rsid w:val="00E97A25"/>
    <w:rsid w:val="00EA0CBB"/>
    <w:rsid w:val="00EA0F3A"/>
    <w:rsid w:val="00EA3188"/>
    <w:rsid w:val="00EA4AEB"/>
    <w:rsid w:val="00EA51AE"/>
    <w:rsid w:val="00EA6A2D"/>
    <w:rsid w:val="00EC1CC9"/>
    <w:rsid w:val="00EC5CAD"/>
    <w:rsid w:val="00EE1D02"/>
    <w:rsid w:val="00EE6B4F"/>
    <w:rsid w:val="00EF5C36"/>
    <w:rsid w:val="00F048F2"/>
    <w:rsid w:val="00F226E4"/>
    <w:rsid w:val="00F2428B"/>
    <w:rsid w:val="00F35EEA"/>
    <w:rsid w:val="00F43B9C"/>
    <w:rsid w:val="00F46B87"/>
    <w:rsid w:val="00F478D0"/>
    <w:rsid w:val="00F47C5E"/>
    <w:rsid w:val="00F5020C"/>
    <w:rsid w:val="00F502CB"/>
    <w:rsid w:val="00F534C8"/>
    <w:rsid w:val="00F653BE"/>
    <w:rsid w:val="00F70334"/>
    <w:rsid w:val="00F723B3"/>
    <w:rsid w:val="00F80606"/>
    <w:rsid w:val="00F83803"/>
    <w:rsid w:val="00F86063"/>
    <w:rsid w:val="00F87208"/>
    <w:rsid w:val="00F91892"/>
    <w:rsid w:val="00FA40CC"/>
    <w:rsid w:val="00FA529C"/>
    <w:rsid w:val="00FB5D70"/>
    <w:rsid w:val="00FC5CA8"/>
    <w:rsid w:val="00FC7640"/>
    <w:rsid w:val="00FC788A"/>
    <w:rsid w:val="00FC7F35"/>
    <w:rsid w:val="00FD1DFF"/>
    <w:rsid w:val="00FD2A40"/>
    <w:rsid w:val="00FE387A"/>
    <w:rsid w:val="00FE5E80"/>
    <w:rsid w:val="00FF036C"/>
    <w:rsid w:val="00FF06B0"/>
    <w:rsid w:val="00FF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1" fillcolor="none" strokecolor="none [3213]">
      <v:fill color="none" opacity="0" color2="fill darken(118)" rotate="t" method="linear sigma" focus="100%" type="gradient"/>
      <v:stroke color="none [3213]"/>
    </o:shapedefaults>
    <o:shapelayout v:ext="edit">
      <o:idmap v:ext="edit" data="2"/>
    </o:shapelayout>
  </w:shapeDefaults>
  <w:decimalSymbol w:val=","/>
  <w:listSeparator w:val=";"/>
  <w14:docId w14:val="2CFF9F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22C13"/>
    <w:pPr>
      <w:jc w:val="both"/>
    </w:pPr>
    <w:rPr>
      <w:rFonts w:ascii="Arial" w:hAnsi="Arial"/>
      <w:sz w:val="24"/>
    </w:rPr>
  </w:style>
  <w:style w:type="paragraph" w:styleId="Nagwek1">
    <w:name w:val="heading 1"/>
    <w:basedOn w:val="Normalny"/>
    <w:next w:val="Normalny"/>
    <w:qFormat/>
    <w:rsid w:val="00A22C13"/>
    <w:pPr>
      <w:keepNext/>
      <w:jc w:val="center"/>
      <w:outlineLvl w:val="0"/>
    </w:pPr>
    <w:rPr>
      <w:b/>
      <w:i/>
      <w:sz w:val="28"/>
    </w:rPr>
  </w:style>
  <w:style w:type="paragraph" w:styleId="Nagwek2">
    <w:name w:val="heading 2"/>
    <w:basedOn w:val="Normalny"/>
    <w:next w:val="Normalny"/>
    <w:qFormat/>
    <w:rsid w:val="00A22C13"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A22C13"/>
    <w:pPr>
      <w:keepNext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A22C13"/>
    <w:pPr>
      <w:keepNext/>
      <w:jc w:val="left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rsid w:val="00A22C13"/>
    <w:pPr>
      <w:keepNext/>
      <w:outlineLvl w:val="4"/>
    </w:pPr>
    <w:rPr>
      <w:b/>
      <w:bCs/>
      <w:sz w:val="32"/>
    </w:rPr>
  </w:style>
  <w:style w:type="paragraph" w:styleId="Nagwek6">
    <w:name w:val="heading 6"/>
    <w:basedOn w:val="Normalny"/>
    <w:next w:val="Normalny"/>
    <w:qFormat/>
    <w:rsid w:val="00A22C13"/>
    <w:pPr>
      <w:keepNext/>
      <w:jc w:val="center"/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A22C13"/>
    <w:pPr>
      <w:keepNext/>
      <w:outlineLvl w:val="6"/>
    </w:pPr>
    <w:rPr>
      <w:rFonts w:ascii="Garamond" w:hAnsi="Garamond"/>
      <w:b/>
      <w:sz w:val="20"/>
    </w:rPr>
  </w:style>
  <w:style w:type="paragraph" w:styleId="Nagwek8">
    <w:name w:val="heading 8"/>
    <w:basedOn w:val="Normalny"/>
    <w:next w:val="Normalny"/>
    <w:qFormat/>
    <w:rsid w:val="00A22C13"/>
    <w:pPr>
      <w:keepNext/>
      <w:jc w:val="center"/>
      <w:outlineLvl w:val="7"/>
    </w:pPr>
    <w:rPr>
      <w:rFonts w:ascii="Trebuchet MS" w:hAnsi="Trebuchet MS"/>
      <w:b/>
      <w:sz w:val="16"/>
    </w:rPr>
  </w:style>
  <w:style w:type="paragraph" w:styleId="Nagwek9">
    <w:name w:val="heading 9"/>
    <w:basedOn w:val="Normalny"/>
    <w:next w:val="Normalny"/>
    <w:qFormat/>
    <w:rsid w:val="00A22C13"/>
    <w:pPr>
      <w:keepNext/>
      <w:jc w:val="center"/>
      <w:outlineLvl w:val="8"/>
    </w:pPr>
    <w:rPr>
      <w:rFonts w:ascii="Trebuchet MS" w:hAnsi="Trebuchet MS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22C13"/>
    <w:rPr>
      <w:sz w:val="20"/>
    </w:rPr>
  </w:style>
  <w:style w:type="paragraph" w:styleId="Tekstpodstawowywcity">
    <w:name w:val="Body Text Indent"/>
    <w:basedOn w:val="Normalny"/>
    <w:rsid w:val="00A22C13"/>
    <w:pPr>
      <w:ind w:left="1065"/>
    </w:pPr>
    <w:rPr>
      <w:i/>
      <w:sz w:val="20"/>
    </w:rPr>
  </w:style>
  <w:style w:type="paragraph" w:styleId="Tekstpodstawowy2">
    <w:name w:val="Body Text 2"/>
    <w:basedOn w:val="Normalny"/>
    <w:rsid w:val="00A22C13"/>
    <w:rPr>
      <w:i/>
      <w:sz w:val="20"/>
    </w:rPr>
  </w:style>
  <w:style w:type="paragraph" w:styleId="Nagwek">
    <w:name w:val="header"/>
    <w:basedOn w:val="Normalny"/>
    <w:rsid w:val="00A22C1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2C13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2C13"/>
    <w:pPr>
      <w:spacing w:after="120"/>
    </w:pPr>
    <w:rPr>
      <w:sz w:val="16"/>
      <w:szCs w:val="16"/>
    </w:rPr>
  </w:style>
  <w:style w:type="paragraph" w:styleId="Tekstpodstawowywcity2">
    <w:name w:val="Body Text Indent 2"/>
    <w:basedOn w:val="Normalny"/>
    <w:rsid w:val="00A22C13"/>
    <w:pPr>
      <w:tabs>
        <w:tab w:val="num" w:pos="993"/>
      </w:tabs>
      <w:spacing w:line="360" w:lineRule="auto"/>
      <w:ind w:left="993" w:hanging="426"/>
    </w:pPr>
    <w:rPr>
      <w:i/>
    </w:rPr>
  </w:style>
  <w:style w:type="paragraph" w:styleId="Tekstpodstawowywcity3">
    <w:name w:val="Body Text Indent 3"/>
    <w:basedOn w:val="Normalny"/>
    <w:rsid w:val="00A22C13"/>
    <w:pPr>
      <w:spacing w:line="360" w:lineRule="auto"/>
      <w:ind w:firstLine="993"/>
      <w:jc w:val="left"/>
    </w:pPr>
  </w:style>
  <w:style w:type="character" w:styleId="Numerstrony">
    <w:name w:val="page number"/>
    <w:basedOn w:val="Domylnaczcionkaakapitu"/>
    <w:rsid w:val="00A22C13"/>
  </w:style>
  <w:style w:type="paragraph" w:styleId="Tekstdymka">
    <w:name w:val="Balloon Text"/>
    <w:basedOn w:val="Normalny"/>
    <w:semiHidden/>
    <w:rsid w:val="00974B5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8C0F4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rsid w:val="001F2C6D"/>
    <w:rPr>
      <w:sz w:val="16"/>
      <w:szCs w:val="16"/>
    </w:rPr>
  </w:style>
  <w:style w:type="paragraph" w:styleId="Tekstkomentarza">
    <w:name w:val="annotation text"/>
    <w:basedOn w:val="Normalny"/>
    <w:semiHidden/>
    <w:rsid w:val="001F2C6D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1F2C6D"/>
    <w:rPr>
      <w:b/>
      <w:bCs/>
    </w:rPr>
  </w:style>
  <w:style w:type="character" w:styleId="Hipercze">
    <w:name w:val="Hyperlink"/>
    <w:basedOn w:val="Domylnaczcionkaakapitu"/>
    <w:rsid w:val="000F7C3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C5CA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2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COBICO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fc416a-b5fb-49dd-8472-bdc84ac4b800">
      <Terms xmlns="http://schemas.microsoft.com/office/infopath/2007/PartnerControls"/>
    </lcf76f155ced4ddcb4097134ff3c332f>
    <TaxCatchAll xmlns="4972c8dd-a0ce-4fa5-927e-24ccf7959148" xsi:nil="true"/>
    <_dlc_DocId xmlns="4972c8dd-a0ce-4fa5-927e-24ccf7959148">PM442E65MZSC-734172849-11530</_dlc_DocId>
    <_dlc_DocIdUrl xmlns="4972c8dd-a0ce-4fa5-927e-24ccf7959148">
      <Url>https://kiwacompany.sharepoint.com/sites/ds_poland_cobico/_layouts/15/DocIdRedir.aspx?ID=PM442E65MZSC-734172849-11530</Url>
      <Description>PM442E65MZSC-734172849-11530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53A682B46851409AF7F17F663A89F5" ma:contentTypeVersion="11" ma:contentTypeDescription="Utwórz nowy dokument." ma:contentTypeScope="" ma:versionID="ff7812ca1fbcecccc95e57e97289337f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231df84bf078e7eb5944ee5ea1b382e2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dexed="true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9699C0-53D7-4A90-9EBC-2AACDD6786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546F04-A284-45E6-BEF9-43A0CE5F27A7}">
  <ds:schemaRefs>
    <ds:schemaRef ds:uri="http://schemas.microsoft.com/office/2006/metadata/properties"/>
    <ds:schemaRef ds:uri="http://schemas.microsoft.com/office/infopath/2007/PartnerControls"/>
    <ds:schemaRef ds:uri="44fc416a-b5fb-49dd-8472-bdc84ac4b800"/>
    <ds:schemaRef ds:uri="4972c8dd-a0ce-4fa5-927e-24ccf7959148"/>
  </ds:schemaRefs>
</ds:datastoreItem>
</file>

<file path=customXml/itemProps3.xml><?xml version="1.0" encoding="utf-8"?>
<ds:datastoreItem xmlns:ds="http://schemas.openxmlformats.org/officeDocument/2006/customXml" ds:itemID="{D6EEFBB8-6069-44A3-A068-8635754DD896}"/>
</file>

<file path=customXml/itemProps4.xml><?xml version="1.0" encoding="utf-8"?>
<ds:datastoreItem xmlns:ds="http://schemas.openxmlformats.org/officeDocument/2006/customXml" ds:itemID="{DC1F4DF5-EE9B-4370-9DEC-576FB520F37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279A525-5E1D-42BC-A187-5EC25A83BF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Formularz I-14-02-1 od 20250731</Template>
  <TotalTime>117</TotalTime>
  <Pages>1</Pages>
  <Words>475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jednostki i roczny plan produkcji</vt:lpstr>
    </vt:vector>
  </TitlesOfParts>
  <Company>Adax-land</Company>
  <LinksUpToDate>false</LinksUpToDate>
  <CharactersWithSpaces>3322</CharactersWithSpaces>
  <SharedDoc>false</SharedDoc>
  <HLinks>
    <vt:vector size="6" baseType="variant">
      <vt:variant>
        <vt:i4>720969</vt:i4>
      </vt:variant>
      <vt:variant>
        <vt:i4>1033</vt:i4>
      </vt:variant>
      <vt:variant>
        <vt:i4>0</vt:i4>
      </vt:variant>
      <vt:variant>
        <vt:i4>5</vt:i4>
      </vt:variant>
      <vt:variant>
        <vt:lpwstr>http://www.cobico.pl/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jednostki i roczny plan produkcji</dc:title>
  <dc:subject>Formularz P-15/2 w9d</dc:subject>
  <dc:creator>Aleksander Bednarski</dc:creator>
  <cp:lastModifiedBy>Piotr Kafel</cp:lastModifiedBy>
  <cp:revision>27</cp:revision>
  <cp:lastPrinted>2022-01-21T09:41:00Z</cp:lastPrinted>
  <dcterms:created xsi:type="dcterms:W3CDTF">2012-05-10T11:46:00Z</dcterms:created>
  <dcterms:modified xsi:type="dcterms:W3CDTF">2025-07-29T08:56:00Z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2024-01-26T13:45:04Z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76511b68-1f73-47ac-abe2-df274d28d6cc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0x0101004B53A682B46851409AF7F17F663A89F5</vt:lpwstr>
  </property>
  <property fmtid="{D5CDD505-2E9C-101B-9397-08002B2CF9AE}" pid="10" name="_dlc_DocIdItemGuid">
    <vt:lpwstr>1dccabb4-e539-49e8-a30f-702c1d4efe7b</vt:lpwstr>
  </property>
  <property fmtid="{D5CDD505-2E9C-101B-9397-08002B2CF9AE}" pid="11" name="MediaServiceImageTags">
    <vt:lpwstr/>
  </property>
</Properties>
</file>