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2B68E" w14:textId="77777777" w:rsidR="00F653BE" w:rsidRPr="00F822E1" w:rsidRDefault="00F653BE" w:rsidP="00F653BE">
      <w:pPr>
        <w:rPr>
          <w:rFonts w:ascii="Calibri Light" w:hAnsi="Calibri Light" w:cs="Calibri Light"/>
          <w:sz w:val="14"/>
          <w:szCs w:val="18"/>
        </w:rPr>
      </w:pPr>
    </w:p>
    <w:p w14:paraId="41B23995" w14:textId="70786828" w:rsidR="00FC5CA8" w:rsidRPr="00F822E1" w:rsidRDefault="00FC5CA8" w:rsidP="00884E5B">
      <w:pPr>
        <w:pStyle w:val="Nagwek6"/>
        <w:rPr>
          <w:rFonts w:ascii="Calibri Light" w:hAnsi="Calibri Light" w:cs="Calibri Light"/>
          <w:sz w:val="24"/>
          <w:szCs w:val="24"/>
        </w:rPr>
      </w:pPr>
      <w:r w:rsidRPr="00F822E1">
        <w:rPr>
          <w:rFonts w:ascii="Calibri Light" w:hAnsi="Calibri Light" w:cs="Calibri Light"/>
          <w:sz w:val="24"/>
          <w:szCs w:val="24"/>
        </w:rPr>
        <w:t>WNIOSEK O CERTYFIKACJĘ EKOLOGICZNEGO GOSPODARSTWA ROLNEGO w 20</w:t>
      </w:r>
      <w:r w:rsidR="00D22543" w:rsidRPr="00F822E1">
        <w:rPr>
          <w:rFonts w:ascii="Calibri Light" w:hAnsi="Calibri Light" w:cs="Calibri Light"/>
          <w:sz w:val="24"/>
          <w:szCs w:val="24"/>
        </w:rPr>
        <w:t>2</w:t>
      </w:r>
      <w:r w:rsidR="00BD3BD7" w:rsidRPr="00F822E1">
        <w:rPr>
          <w:rFonts w:ascii="Calibri Light" w:hAnsi="Calibri Light" w:cs="Calibri Light"/>
          <w:sz w:val="24"/>
          <w:szCs w:val="24"/>
        </w:rPr>
        <w:t>6</w:t>
      </w:r>
      <w:r w:rsidR="008658FF" w:rsidRPr="00F822E1">
        <w:rPr>
          <w:rFonts w:ascii="Calibri Light" w:hAnsi="Calibri Light" w:cs="Calibri Light"/>
          <w:sz w:val="24"/>
          <w:szCs w:val="24"/>
        </w:rPr>
        <w:t xml:space="preserve"> </w:t>
      </w:r>
      <w:r w:rsidRPr="00F822E1">
        <w:rPr>
          <w:rFonts w:ascii="Calibri Light" w:hAnsi="Calibri Light" w:cs="Calibri Light"/>
          <w:sz w:val="24"/>
          <w:szCs w:val="24"/>
        </w:rPr>
        <w:t>roku</w:t>
      </w:r>
    </w:p>
    <w:p w14:paraId="6D57D45B" w14:textId="0ABB4781" w:rsidR="00BF31D4" w:rsidRPr="00F822E1" w:rsidRDefault="00BF31D4" w:rsidP="00BF31D4">
      <w:pPr>
        <w:jc w:val="center"/>
        <w:rPr>
          <w:rFonts w:ascii="Calibri Light" w:hAnsi="Calibri Light" w:cs="Calibri Light"/>
          <w:bCs/>
          <w:i/>
          <w:szCs w:val="24"/>
        </w:rPr>
      </w:pPr>
      <w:proofErr w:type="gramStart"/>
      <w:r w:rsidRPr="00F822E1">
        <w:rPr>
          <w:rFonts w:ascii="Calibri Light" w:hAnsi="Calibri Light" w:cs="Calibri Light"/>
          <w:bCs/>
          <w:i/>
          <w:szCs w:val="24"/>
        </w:rPr>
        <w:t>zgodnie</w:t>
      </w:r>
      <w:proofErr w:type="gramEnd"/>
      <w:r w:rsidRPr="00F822E1">
        <w:rPr>
          <w:rFonts w:ascii="Calibri Light" w:hAnsi="Calibri Light" w:cs="Calibri Light"/>
          <w:bCs/>
          <w:i/>
          <w:szCs w:val="24"/>
        </w:rPr>
        <w:t xml:space="preserve"> z programem certyfikacji – PC</w:t>
      </w:r>
      <w:r w:rsidR="00164E47" w:rsidRPr="00F822E1">
        <w:rPr>
          <w:rFonts w:ascii="Calibri Light" w:hAnsi="Calibri Light" w:cs="Calibri Light"/>
          <w:bCs/>
          <w:i/>
          <w:szCs w:val="24"/>
        </w:rPr>
        <w:t>10</w:t>
      </w:r>
      <w:r w:rsidR="001C6187" w:rsidRPr="00F822E1">
        <w:rPr>
          <w:rFonts w:ascii="Calibri Light" w:hAnsi="Calibri Light" w:cs="Calibri Light"/>
          <w:bCs/>
          <w:i/>
          <w:szCs w:val="24"/>
        </w:rPr>
        <w:t xml:space="preserve">; Działalność podmiotu: </w:t>
      </w:r>
      <w:r w:rsidR="00CD76CC" w:rsidRPr="00F822E1">
        <w:rPr>
          <w:rFonts w:ascii="Calibri Light" w:hAnsi="Calibri Light" w:cs="Calibri Light"/>
          <w:bCs/>
          <w:szCs w:val="24"/>
        </w:rPr>
        <w:fldChar w:fldCharType="begin">
          <w:ffData>
            <w:name w:val=""/>
            <w:enabled w:val="0"/>
            <w:calcOnExit w:val="0"/>
            <w:checkBox>
              <w:size w:val="16"/>
              <w:default w:val="1"/>
            </w:checkBox>
          </w:ffData>
        </w:fldChar>
      </w:r>
      <w:r w:rsidR="00CD76CC" w:rsidRPr="00F822E1">
        <w:rPr>
          <w:rFonts w:ascii="Calibri Light" w:hAnsi="Calibri Light" w:cs="Calibri Light"/>
          <w:bCs/>
          <w:szCs w:val="24"/>
        </w:rPr>
        <w:instrText xml:space="preserve"> FORMCHECKBOX </w:instrText>
      </w:r>
      <w:r w:rsidR="00CD76CC" w:rsidRPr="00F822E1">
        <w:rPr>
          <w:rFonts w:ascii="Calibri Light" w:hAnsi="Calibri Light" w:cs="Calibri Light"/>
          <w:bCs/>
          <w:szCs w:val="24"/>
        </w:rPr>
      </w:r>
      <w:r w:rsidR="00CD76CC" w:rsidRPr="00F822E1">
        <w:rPr>
          <w:rFonts w:ascii="Calibri Light" w:hAnsi="Calibri Light" w:cs="Calibri Light"/>
          <w:bCs/>
          <w:szCs w:val="24"/>
        </w:rPr>
        <w:fldChar w:fldCharType="separate"/>
      </w:r>
      <w:r w:rsidR="00CD76CC" w:rsidRPr="00F822E1">
        <w:rPr>
          <w:rFonts w:ascii="Calibri Light" w:hAnsi="Calibri Light" w:cs="Calibri Light"/>
          <w:bCs/>
          <w:szCs w:val="24"/>
        </w:rPr>
        <w:fldChar w:fldCharType="end"/>
      </w:r>
      <w:r w:rsidR="00152058" w:rsidRPr="00F822E1">
        <w:rPr>
          <w:rFonts w:ascii="Calibri Light" w:hAnsi="Calibri Light" w:cs="Calibri Light"/>
          <w:bCs/>
          <w:szCs w:val="24"/>
        </w:rPr>
        <w:t xml:space="preserve"> </w:t>
      </w:r>
      <w:r w:rsidR="001C6187" w:rsidRPr="00F822E1">
        <w:rPr>
          <w:rFonts w:ascii="Calibri Light" w:hAnsi="Calibri Light" w:cs="Calibri Light"/>
          <w:bCs/>
          <w:i/>
          <w:szCs w:val="24"/>
        </w:rPr>
        <w:t>Produkcja</w:t>
      </w:r>
    </w:p>
    <w:p w14:paraId="5D7A8EFC" w14:textId="77777777" w:rsidR="00605832" w:rsidRPr="00F822E1" w:rsidRDefault="00605832" w:rsidP="00F653BE">
      <w:pPr>
        <w:pStyle w:val="Tekstdymka"/>
        <w:rPr>
          <w:rFonts w:ascii="Calibri Light" w:hAnsi="Calibri Light" w:cs="Calibri Light"/>
          <w:sz w:val="4"/>
          <w:szCs w:val="6"/>
        </w:rPr>
      </w:pPr>
    </w:p>
    <w:p w14:paraId="41CC30FD" w14:textId="77777777" w:rsidR="00FF036C" w:rsidRPr="00F822E1" w:rsidRDefault="00FF036C" w:rsidP="00F653BE">
      <w:pPr>
        <w:pStyle w:val="Tekstdymka"/>
        <w:rPr>
          <w:rFonts w:ascii="Calibri Light" w:hAnsi="Calibri Light" w:cs="Calibri Light"/>
          <w:sz w:val="8"/>
          <w:szCs w:val="8"/>
        </w:rPr>
      </w:pPr>
    </w:p>
    <w:tbl>
      <w:tblPr>
        <w:tblW w:w="1040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56"/>
        <w:gridCol w:w="274"/>
        <w:gridCol w:w="275"/>
        <w:gridCol w:w="275"/>
        <w:gridCol w:w="290"/>
        <w:gridCol w:w="290"/>
        <w:gridCol w:w="290"/>
        <w:gridCol w:w="301"/>
        <w:gridCol w:w="301"/>
        <w:gridCol w:w="301"/>
        <w:gridCol w:w="301"/>
        <w:gridCol w:w="301"/>
        <w:gridCol w:w="301"/>
        <w:gridCol w:w="302"/>
        <w:gridCol w:w="1124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</w:tblGrid>
      <w:tr w:rsidR="00D16455" w:rsidRPr="00F822E1" w14:paraId="10CB4401" w14:textId="77777777" w:rsidTr="00CD0AEE">
        <w:trPr>
          <w:cantSplit/>
          <w:trHeight w:hRule="exact" w:val="526"/>
          <w:jc w:val="center"/>
        </w:trPr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032C6" w14:textId="77777777" w:rsidR="007036CB" w:rsidRPr="00F822E1" w:rsidRDefault="007036CB" w:rsidP="00367FC8">
            <w:pPr>
              <w:pStyle w:val="Nagwek1"/>
              <w:rPr>
                <w:rFonts w:ascii="Calibri Light" w:hAnsi="Calibri Light" w:cs="Calibri Light"/>
                <w:i w:val="0"/>
                <w:sz w:val="20"/>
              </w:rPr>
            </w:pPr>
            <w:r w:rsidRPr="00F822E1">
              <w:rPr>
                <w:rFonts w:ascii="Calibri Light" w:hAnsi="Calibri Light" w:cs="Calibri Light"/>
                <w:i w:val="0"/>
                <w:sz w:val="20"/>
              </w:rPr>
              <w:t>NUMER PRODUCENTA</w:t>
            </w:r>
          </w:p>
          <w:p w14:paraId="3E28C01A" w14:textId="77777777" w:rsidR="007036CB" w:rsidRPr="00F822E1" w:rsidRDefault="007036CB" w:rsidP="00B55769">
            <w:pPr>
              <w:spacing w:before="60" w:after="60"/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822E1">
              <w:rPr>
                <w:rFonts w:ascii="Calibri Light" w:hAnsi="Calibri Light" w:cs="Calibri Light"/>
                <w:b/>
                <w:sz w:val="12"/>
                <w:szCs w:val="12"/>
              </w:rPr>
              <w:t>Nie dotyczy przystępujących po raz pierwszy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C5E8E0C" w14:textId="77777777" w:rsidR="007036CB" w:rsidRPr="00F822E1" w:rsidRDefault="007036CB" w:rsidP="00B55769">
            <w:pPr>
              <w:spacing w:before="60" w:after="60"/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t>P</w:t>
            </w: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27C2BB8" w14:textId="77777777" w:rsidR="007036CB" w:rsidRPr="00F822E1" w:rsidRDefault="007036CB" w:rsidP="00B55769">
            <w:pPr>
              <w:spacing w:before="60" w:after="60"/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t>L</w:t>
            </w: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0A5DEA7" w14:textId="77777777" w:rsidR="007036CB" w:rsidRPr="00F822E1" w:rsidRDefault="007036CB" w:rsidP="00B55769">
            <w:pPr>
              <w:spacing w:before="60" w:after="60"/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t>-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65B77F9" w14:textId="77777777" w:rsidR="007036CB" w:rsidRPr="00F822E1" w:rsidRDefault="007036CB" w:rsidP="00B55769">
            <w:pPr>
              <w:spacing w:before="60" w:after="60"/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t>0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E1653FC" w14:textId="77777777" w:rsidR="007036CB" w:rsidRPr="00F822E1" w:rsidRDefault="007036CB" w:rsidP="00B55769">
            <w:pPr>
              <w:spacing w:before="60" w:after="60"/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t>3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9A0E427" w14:textId="77777777" w:rsidR="007036CB" w:rsidRPr="00F822E1" w:rsidRDefault="007036CB" w:rsidP="00B55769">
            <w:pPr>
              <w:spacing w:before="60" w:after="60"/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t>-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C5DA4E0" w14:textId="77777777" w:rsidR="007036CB" w:rsidRPr="00F822E1" w:rsidRDefault="007036CB" w:rsidP="00627E20">
            <w:pPr>
              <w:spacing w:before="60" w:after="60"/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F8B171F" w14:textId="77777777" w:rsidR="007036CB" w:rsidRPr="00F822E1" w:rsidRDefault="007036CB" w:rsidP="00627E20">
            <w:pPr>
              <w:spacing w:before="60" w:after="60"/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602A965" w14:textId="77777777" w:rsidR="007036CB" w:rsidRPr="00F822E1" w:rsidRDefault="007036CB" w:rsidP="00627E20">
            <w:pPr>
              <w:spacing w:before="60" w:after="60"/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F297D2F" w14:textId="77777777" w:rsidR="007036CB" w:rsidRPr="00F822E1" w:rsidRDefault="007036CB" w:rsidP="00627E20">
            <w:pPr>
              <w:spacing w:before="60" w:after="60"/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4205B" w14:textId="77777777" w:rsidR="007036CB" w:rsidRPr="00F822E1" w:rsidRDefault="00357DD1" w:rsidP="00627E20">
            <w:pPr>
              <w:spacing w:before="60" w:after="60"/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A4A2A50" w14:textId="77777777" w:rsidR="007036CB" w:rsidRPr="00F822E1" w:rsidRDefault="007036CB" w:rsidP="00627E20">
            <w:pPr>
              <w:spacing w:before="60" w:after="60"/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left w:val="single" w:sz="4" w:space="0" w:color="auto"/>
              <w:right w:val="single" w:sz="4" w:space="0" w:color="auto"/>
            </w:tcBorders>
          </w:tcPr>
          <w:p w14:paraId="7A45FE13" w14:textId="77777777" w:rsidR="007036CB" w:rsidRPr="00F822E1" w:rsidRDefault="007036CB" w:rsidP="00B55769">
            <w:pPr>
              <w:spacing w:before="60" w:after="60"/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115E3" w14:textId="77777777" w:rsidR="007036CB" w:rsidRPr="00F822E1" w:rsidRDefault="007036CB" w:rsidP="00BB1700">
            <w:pPr>
              <w:pStyle w:val="Nagwek9"/>
              <w:spacing w:before="60" w:after="60"/>
              <w:rPr>
                <w:rFonts w:ascii="Calibri Light" w:hAnsi="Calibri Light" w:cs="Calibri Light"/>
              </w:rPr>
            </w:pPr>
            <w:proofErr w:type="gramStart"/>
            <w:r w:rsidRPr="00F822E1">
              <w:rPr>
                <w:rFonts w:ascii="Calibri Light" w:hAnsi="Calibri Light" w:cs="Calibri Light"/>
                <w:b w:val="0"/>
                <w:sz w:val="12"/>
                <w:szCs w:val="12"/>
              </w:rPr>
              <w:t xml:space="preserve">Numer  </w:t>
            </w:r>
            <w:r w:rsidRPr="00F822E1">
              <w:rPr>
                <w:rFonts w:ascii="Calibri Light" w:hAnsi="Calibri Light" w:cs="Calibri Light"/>
              </w:rPr>
              <w:t>ARiMR</w:t>
            </w:r>
            <w:proofErr w:type="gramEnd"/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19062" w14:textId="77777777" w:rsidR="007036CB" w:rsidRPr="00F822E1" w:rsidRDefault="007036CB" w:rsidP="00B55769">
            <w:pPr>
              <w:spacing w:before="60" w:after="60"/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t>0</w:t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D0786" w14:textId="77777777" w:rsidR="007036CB" w:rsidRPr="00F822E1" w:rsidRDefault="007036CB" w:rsidP="00B55769">
            <w:pPr>
              <w:spacing w:before="60" w:after="60"/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66657" w14:textId="77777777" w:rsidR="007036CB" w:rsidRPr="00F822E1" w:rsidRDefault="007036CB" w:rsidP="00B55769">
            <w:pPr>
              <w:spacing w:before="60" w:after="60"/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0D618" w14:textId="77777777" w:rsidR="007036CB" w:rsidRPr="00F822E1" w:rsidRDefault="007036CB" w:rsidP="00B55769">
            <w:pPr>
              <w:spacing w:before="60" w:after="60"/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2434A" w14:textId="77777777" w:rsidR="007036CB" w:rsidRPr="00F822E1" w:rsidRDefault="007036CB" w:rsidP="00B55769">
            <w:pPr>
              <w:spacing w:before="60" w:after="60"/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C4F4B" w14:textId="77777777" w:rsidR="007036CB" w:rsidRPr="00F822E1" w:rsidRDefault="007036CB" w:rsidP="00B55769">
            <w:pPr>
              <w:spacing w:before="60" w:after="60"/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AA8D2" w14:textId="77777777" w:rsidR="007036CB" w:rsidRPr="00F822E1" w:rsidRDefault="007036CB" w:rsidP="00B55769">
            <w:pPr>
              <w:spacing w:before="60" w:after="60"/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B3916" w14:textId="77777777" w:rsidR="007036CB" w:rsidRPr="00F822E1" w:rsidRDefault="007036CB" w:rsidP="00B55769">
            <w:pPr>
              <w:spacing w:before="60" w:after="60"/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B89CEB2" w14:textId="77777777" w:rsidR="007036CB" w:rsidRPr="00F822E1" w:rsidRDefault="007036CB" w:rsidP="00CD0AEE">
            <w:pPr>
              <w:spacing w:before="60" w:after="60"/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</w:tr>
    </w:tbl>
    <w:p w14:paraId="60FC9CD3" w14:textId="77777777" w:rsidR="00FC7F35" w:rsidRPr="00F822E1" w:rsidRDefault="00FC7F35" w:rsidP="00E9220C">
      <w:pPr>
        <w:rPr>
          <w:rFonts w:ascii="Calibri Light" w:hAnsi="Calibri Light" w:cs="Calibri Light"/>
          <w:sz w:val="8"/>
          <w:szCs w:val="8"/>
        </w:rPr>
      </w:pPr>
    </w:p>
    <w:p w14:paraId="561928E9" w14:textId="77777777" w:rsidR="00544A3C" w:rsidRPr="00F822E1" w:rsidRDefault="00544A3C" w:rsidP="00544A3C">
      <w:pPr>
        <w:jc w:val="center"/>
        <w:rPr>
          <w:rFonts w:ascii="Calibri Light" w:hAnsi="Calibri Light" w:cs="Calibri Light"/>
          <w:b/>
          <w:sz w:val="6"/>
        </w:rPr>
      </w:pPr>
    </w:p>
    <w:p w14:paraId="1E435FD1" w14:textId="77777777" w:rsidR="00DD24B8" w:rsidRPr="00F822E1" w:rsidRDefault="00893FAE" w:rsidP="00544A3C">
      <w:pPr>
        <w:jc w:val="center"/>
        <w:rPr>
          <w:rFonts w:ascii="Calibri Light" w:hAnsi="Calibri Light" w:cs="Calibri Light"/>
          <w:b/>
          <w:sz w:val="20"/>
        </w:rPr>
      </w:pPr>
      <w:r w:rsidRPr="00F822E1">
        <w:rPr>
          <w:rFonts w:ascii="Calibri Light" w:hAnsi="Calibri Light" w:cs="Calibri Light"/>
          <w:b/>
          <w:sz w:val="20"/>
        </w:rPr>
        <w:t>NALEŻY WYPEŁNIĆ WSZYSTKIE POLA</w:t>
      </w:r>
    </w:p>
    <w:p w14:paraId="19BFA15B" w14:textId="77777777" w:rsidR="00544A3C" w:rsidRPr="00F822E1" w:rsidRDefault="00DD24B8" w:rsidP="00BF31D4">
      <w:pPr>
        <w:jc w:val="center"/>
        <w:rPr>
          <w:rFonts w:ascii="Calibri Light" w:hAnsi="Calibri Light" w:cs="Calibri Light"/>
          <w:b/>
          <w:sz w:val="20"/>
        </w:rPr>
      </w:pPr>
      <w:r w:rsidRPr="00F822E1">
        <w:rPr>
          <w:rFonts w:ascii="Calibri Light" w:hAnsi="Calibri Light" w:cs="Calibri Light"/>
          <w:b/>
          <w:sz w:val="20"/>
        </w:rPr>
        <w:t xml:space="preserve">ZA PRAWIDŁOWOŚĆ PODANYCH WE WNIOSKU DANYCH ODPOWIADA </w:t>
      </w:r>
      <w:r w:rsidR="00552B62" w:rsidRPr="00F822E1">
        <w:rPr>
          <w:rFonts w:ascii="Calibri Light" w:hAnsi="Calibri Light" w:cs="Calibri Light"/>
          <w:b/>
          <w:sz w:val="20"/>
        </w:rPr>
        <w:t>PRODUCENT</w:t>
      </w:r>
    </w:p>
    <w:p w14:paraId="679DDE06" w14:textId="77777777" w:rsidR="00544A3C" w:rsidRPr="00F822E1" w:rsidRDefault="00544A3C" w:rsidP="00E9220C">
      <w:pPr>
        <w:rPr>
          <w:rFonts w:ascii="Calibri Light" w:hAnsi="Calibri Light" w:cs="Calibri Light"/>
          <w:sz w:val="4"/>
          <w:szCs w:val="8"/>
        </w:rPr>
      </w:pPr>
    </w:p>
    <w:p w14:paraId="2E5B6E56" w14:textId="77777777" w:rsidR="00FF036C" w:rsidRPr="00F822E1" w:rsidRDefault="00FF036C" w:rsidP="00E9220C">
      <w:pPr>
        <w:rPr>
          <w:rFonts w:ascii="Calibri Light" w:hAnsi="Calibri Light" w:cs="Calibri Light"/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527"/>
        <w:gridCol w:w="3292"/>
        <w:gridCol w:w="1959"/>
        <w:gridCol w:w="3416"/>
      </w:tblGrid>
      <w:tr w:rsidR="00F822E1" w:rsidRPr="00F822E1" w14:paraId="503C5FE1" w14:textId="77777777" w:rsidTr="00053A23">
        <w:tc>
          <w:tcPr>
            <w:tcW w:w="1527" w:type="dxa"/>
            <w:tcBorders>
              <w:right w:val="nil"/>
            </w:tcBorders>
          </w:tcPr>
          <w:p w14:paraId="04A4B123" w14:textId="77777777" w:rsidR="00370363" w:rsidRPr="00F822E1" w:rsidRDefault="009565E2" w:rsidP="00963203">
            <w:pPr>
              <w:spacing w:before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Nazwisko</w:t>
            </w:r>
            <w:r w:rsidR="00991DF6" w:rsidRPr="00F822E1">
              <w:rPr>
                <w:rFonts w:ascii="Calibri Light" w:hAnsi="Calibri Light" w:cs="Calibri Light"/>
                <w:sz w:val="18"/>
              </w:rPr>
              <w:br/>
            </w:r>
            <w:r w:rsidR="00991DF6" w:rsidRPr="00F822E1">
              <w:rPr>
                <w:rFonts w:ascii="Calibri Light" w:hAnsi="Calibri Light" w:cs="Calibri Light"/>
                <w:sz w:val="16"/>
                <w:szCs w:val="16"/>
              </w:rPr>
              <w:t>/nazwa firmy</w:t>
            </w:r>
          </w:p>
        </w:tc>
        <w:tc>
          <w:tcPr>
            <w:tcW w:w="3292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14:paraId="3D2C41AA" w14:textId="77777777" w:rsidR="00370363" w:rsidRPr="00F822E1" w:rsidRDefault="00370363" w:rsidP="00963203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959" w:type="dxa"/>
            <w:tcBorders>
              <w:left w:val="nil"/>
            </w:tcBorders>
          </w:tcPr>
          <w:p w14:paraId="65DFE834" w14:textId="77777777" w:rsidR="00CC18C7" w:rsidRPr="00F822E1" w:rsidRDefault="00CC18C7" w:rsidP="00CC18C7">
            <w:pPr>
              <w:jc w:val="righ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Telefon</w:t>
            </w:r>
            <w:r w:rsidR="003C710E" w:rsidRPr="00F822E1">
              <w:rPr>
                <w:rFonts w:ascii="Calibri Light" w:hAnsi="Calibri Light" w:cs="Calibri Light"/>
                <w:sz w:val="18"/>
              </w:rPr>
              <w:t>/</w:t>
            </w:r>
            <w:r w:rsidRPr="00F822E1">
              <w:rPr>
                <w:rFonts w:ascii="Calibri Light" w:hAnsi="Calibri Light" w:cs="Calibri Light"/>
                <w:sz w:val="18"/>
              </w:rPr>
              <w:t xml:space="preserve"> </w:t>
            </w:r>
          </w:p>
          <w:p w14:paraId="59DBFDBD" w14:textId="77777777" w:rsidR="00370363" w:rsidRPr="00F822E1" w:rsidRDefault="00CC18C7" w:rsidP="00CC18C7">
            <w:pPr>
              <w:jc w:val="righ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6"/>
              </w:rPr>
              <w:t>Tel. Kom./</w:t>
            </w:r>
            <w:proofErr w:type="gramStart"/>
            <w:r w:rsidRPr="00F822E1">
              <w:rPr>
                <w:rFonts w:ascii="Calibri Light" w:hAnsi="Calibri Light" w:cs="Calibri Light"/>
                <w:sz w:val="16"/>
              </w:rPr>
              <w:t>e-mail</w:t>
            </w:r>
            <w:proofErr w:type="gramEnd"/>
          </w:p>
        </w:tc>
        <w:tc>
          <w:tcPr>
            <w:tcW w:w="3416" w:type="dxa"/>
            <w:tcBorders>
              <w:top w:val="single" w:sz="4" w:space="0" w:color="auto"/>
              <w:bottom w:val="dashed" w:sz="4" w:space="0" w:color="auto"/>
            </w:tcBorders>
          </w:tcPr>
          <w:p w14:paraId="67A2163F" w14:textId="77777777" w:rsidR="00370363" w:rsidRPr="00F822E1" w:rsidRDefault="00370363" w:rsidP="00963203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</w:tr>
      <w:tr w:rsidR="00F822E1" w:rsidRPr="00F822E1" w14:paraId="766EA34A" w14:textId="77777777" w:rsidTr="00053A23">
        <w:tc>
          <w:tcPr>
            <w:tcW w:w="1527" w:type="dxa"/>
          </w:tcPr>
          <w:p w14:paraId="37371148" w14:textId="77777777" w:rsidR="0053707B" w:rsidRPr="00F822E1" w:rsidRDefault="009565E2" w:rsidP="00963203">
            <w:pPr>
              <w:spacing w:before="60" w:after="60"/>
              <w:jc w:val="righ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Imię pierwsze</w:t>
            </w:r>
          </w:p>
        </w:tc>
        <w:tc>
          <w:tcPr>
            <w:tcW w:w="3292" w:type="dxa"/>
            <w:tcBorders>
              <w:top w:val="dashed" w:sz="4" w:space="0" w:color="auto"/>
              <w:bottom w:val="dashed" w:sz="4" w:space="0" w:color="auto"/>
            </w:tcBorders>
          </w:tcPr>
          <w:p w14:paraId="569EC920" w14:textId="77777777" w:rsidR="0053707B" w:rsidRPr="00F822E1" w:rsidRDefault="00B17E85" w:rsidP="00963203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959" w:type="dxa"/>
          </w:tcPr>
          <w:p w14:paraId="2496C5E4" w14:textId="77777777" w:rsidR="0053707B" w:rsidRPr="00F822E1" w:rsidRDefault="00CC18C7" w:rsidP="00963203">
            <w:pPr>
              <w:spacing w:before="60" w:after="60"/>
              <w:jc w:val="righ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Pełnomocn</w:t>
            </w:r>
            <w:r w:rsidR="00C21133" w:rsidRPr="00F822E1">
              <w:rPr>
                <w:rFonts w:ascii="Calibri Light" w:hAnsi="Calibri Light" w:cs="Calibri Light"/>
                <w:sz w:val="18"/>
              </w:rPr>
              <w:t>ik:</w:t>
            </w:r>
            <w:r w:rsidRPr="00F822E1">
              <w:rPr>
                <w:rFonts w:ascii="Calibri Light" w:hAnsi="Calibri Light" w:cs="Calibri Light"/>
                <w:sz w:val="18"/>
              </w:rPr>
              <w:t xml:space="preserve"> </w:t>
            </w:r>
          </w:p>
        </w:tc>
        <w:tc>
          <w:tcPr>
            <w:tcW w:w="3416" w:type="dxa"/>
            <w:tcBorders>
              <w:top w:val="dashed" w:sz="4" w:space="0" w:color="auto"/>
              <w:bottom w:val="dashed" w:sz="4" w:space="0" w:color="auto"/>
            </w:tcBorders>
          </w:tcPr>
          <w:p w14:paraId="47327992" w14:textId="77777777" w:rsidR="0053707B" w:rsidRPr="00F822E1" w:rsidRDefault="00B17E85" w:rsidP="00963203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</w:tr>
      <w:tr w:rsidR="00B62CC4" w:rsidRPr="00F822E1" w14:paraId="7A68BC80" w14:textId="77777777" w:rsidTr="00053A23">
        <w:tc>
          <w:tcPr>
            <w:tcW w:w="1527" w:type="dxa"/>
          </w:tcPr>
          <w:p w14:paraId="0D7B3224" w14:textId="77777777" w:rsidR="00B62CC4" w:rsidRPr="00F822E1" w:rsidRDefault="009565E2" w:rsidP="00963203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Imię drugie</w:t>
            </w:r>
          </w:p>
        </w:tc>
        <w:tc>
          <w:tcPr>
            <w:tcW w:w="3292" w:type="dxa"/>
            <w:tcBorders>
              <w:top w:val="dashed" w:sz="4" w:space="0" w:color="auto"/>
            </w:tcBorders>
          </w:tcPr>
          <w:p w14:paraId="4A3F440D" w14:textId="77777777" w:rsidR="00B62CC4" w:rsidRPr="00F822E1" w:rsidRDefault="00B62CC4" w:rsidP="00963203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bookmarkStart w:id="0" w:name="Tekst3"/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  <w:bookmarkEnd w:id="0"/>
          </w:p>
        </w:tc>
        <w:tc>
          <w:tcPr>
            <w:tcW w:w="1959" w:type="dxa"/>
          </w:tcPr>
          <w:p w14:paraId="782290AB" w14:textId="77777777" w:rsidR="00B62CC4" w:rsidRPr="00F822E1" w:rsidRDefault="00C21133" w:rsidP="00963203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Tel./</w:t>
            </w:r>
            <w:r w:rsidR="00B62CC4" w:rsidRPr="00F822E1">
              <w:rPr>
                <w:rFonts w:ascii="Calibri Light" w:hAnsi="Calibri Light" w:cs="Calibri Light"/>
                <w:sz w:val="18"/>
              </w:rPr>
              <w:t>e-mail</w:t>
            </w:r>
          </w:p>
        </w:tc>
        <w:tc>
          <w:tcPr>
            <w:tcW w:w="3416" w:type="dxa"/>
            <w:tcBorders>
              <w:top w:val="dashed" w:sz="4" w:space="0" w:color="auto"/>
            </w:tcBorders>
          </w:tcPr>
          <w:p w14:paraId="6114EA2D" w14:textId="77777777" w:rsidR="00B62CC4" w:rsidRPr="00F822E1" w:rsidRDefault="00B62CC4" w:rsidP="00963203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</w:tr>
    </w:tbl>
    <w:p w14:paraId="1F1479E1" w14:textId="77777777" w:rsidR="00FF036C" w:rsidRPr="00F822E1" w:rsidRDefault="00FF036C" w:rsidP="00E9220C">
      <w:pPr>
        <w:rPr>
          <w:rFonts w:ascii="Calibri Light" w:hAnsi="Calibri Light" w:cs="Calibri Light"/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1432"/>
        <w:gridCol w:w="3253"/>
      </w:tblGrid>
      <w:tr w:rsidR="00F822E1" w:rsidRPr="00F822E1" w14:paraId="05076656" w14:textId="77777777" w:rsidTr="00F822E1">
        <w:trPr>
          <w:trHeight w:val="172"/>
        </w:trPr>
        <w:tc>
          <w:tcPr>
            <w:tcW w:w="5509" w:type="dxa"/>
            <w:vMerge w:val="restart"/>
            <w:tcBorders>
              <w:top w:val="single" w:sz="4" w:space="0" w:color="auto"/>
            </w:tcBorders>
          </w:tcPr>
          <w:p w14:paraId="6F947E7C" w14:textId="59BB52B0" w:rsidR="00F822E1" w:rsidRPr="00F822E1" w:rsidRDefault="00F822E1" w:rsidP="00926476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  <w:szCs w:val="18"/>
              </w:rPr>
              <w:t xml:space="preserve">Działalność gospodarcza lub </w:t>
            </w:r>
            <w:proofErr w:type="gramStart"/>
            <w:r w:rsidRPr="00F822E1">
              <w:rPr>
                <w:rFonts w:ascii="Calibri Light" w:hAnsi="Calibri Light" w:cs="Calibri Light"/>
                <w:sz w:val="18"/>
                <w:szCs w:val="18"/>
              </w:rPr>
              <w:t xml:space="preserve">spółka </w:t>
            </w:r>
            <w:sdt>
              <w:sdtPr>
                <w:rPr>
                  <w:rFonts w:ascii="Calibri Light" w:hAnsi="Calibri Light" w:cs="Calibri Light"/>
                  <w:sz w:val="28"/>
                  <w:szCs w:val="28"/>
                </w:rPr>
                <w:id w:val="3782948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822E1">
                  <w:rPr>
                    <w:rFonts w:ascii="MS Gothic" w:eastAsia="MS Gothic" w:hAnsi="MS Gothic" w:cs="Calibri Light" w:hint="eastAsia"/>
                    <w:sz w:val="28"/>
                    <w:szCs w:val="28"/>
                  </w:rPr>
                  <w:t>☐</w:t>
                </w:r>
              </w:sdtContent>
            </w:sdt>
            <w:r w:rsidRPr="00F822E1">
              <w:rPr>
                <w:rFonts w:ascii="Calibri Light" w:hAnsi="Calibri Light" w:cs="Calibri Light"/>
                <w:sz w:val="18"/>
                <w:szCs w:val="18"/>
              </w:rPr>
              <w:t>;      Osoba</w:t>
            </w:r>
            <w:proofErr w:type="gramEnd"/>
            <w:r w:rsidRPr="00F822E1">
              <w:rPr>
                <w:rFonts w:ascii="Calibri Light" w:hAnsi="Calibri Light" w:cs="Calibri Light"/>
                <w:sz w:val="18"/>
                <w:szCs w:val="18"/>
              </w:rPr>
              <w:t xml:space="preserve"> fizyczna </w:t>
            </w:r>
            <w:sdt>
              <w:sdtPr>
                <w:rPr>
                  <w:rFonts w:ascii="Calibri Light" w:hAnsi="Calibri Light" w:cs="Calibri Light"/>
                  <w:sz w:val="28"/>
                  <w:szCs w:val="28"/>
                </w:rPr>
                <w:id w:val="-2062245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822E1">
                  <w:rPr>
                    <w:rFonts w:ascii="MS Gothic" w:eastAsia="MS Gothic" w:hAnsi="MS Gothic" w:cs="Calibri Light" w:hint="eastAsia"/>
                    <w:sz w:val="28"/>
                    <w:szCs w:val="28"/>
                  </w:rPr>
                  <w:t>☐</w:t>
                </w:r>
              </w:sdtContent>
            </w:sdt>
            <w:r w:rsidRPr="00F822E1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</w:p>
        </w:tc>
        <w:tc>
          <w:tcPr>
            <w:tcW w:w="1432" w:type="dxa"/>
            <w:tcBorders>
              <w:top w:val="single" w:sz="4" w:space="0" w:color="auto"/>
            </w:tcBorders>
          </w:tcPr>
          <w:p w14:paraId="2EC53B68" w14:textId="77777777" w:rsidR="00F822E1" w:rsidRPr="00F822E1" w:rsidRDefault="00F822E1" w:rsidP="00926476">
            <w:pPr>
              <w:jc w:val="righ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NIP lub PESEL:</w:t>
            </w:r>
          </w:p>
        </w:tc>
        <w:tc>
          <w:tcPr>
            <w:tcW w:w="3253" w:type="dxa"/>
            <w:tcBorders>
              <w:top w:val="single" w:sz="4" w:space="0" w:color="auto"/>
              <w:bottom w:val="dashed" w:sz="4" w:space="0" w:color="auto"/>
            </w:tcBorders>
          </w:tcPr>
          <w:p w14:paraId="5F84CF09" w14:textId="77777777" w:rsidR="00F822E1" w:rsidRPr="00F822E1" w:rsidRDefault="00F822E1" w:rsidP="00926476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</w:tr>
      <w:tr w:rsidR="00F822E1" w:rsidRPr="00F822E1" w14:paraId="3FC2FB5E" w14:textId="77777777" w:rsidTr="00F822E1">
        <w:trPr>
          <w:trHeight w:val="172"/>
        </w:trPr>
        <w:tc>
          <w:tcPr>
            <w:tcW w:w="5509" w:type="dxa"/>
            <w:vMerge/>
          </w:tcPr>
          <w:p w14:paraId="3E641C05" w14:textId="77777777" w:rsidR="00F822E1" w:rsidRPr="00F822E1" w:rsidRDefault="00F822E1" w:rsidP="00926476">
            <w:pPr>
              <w:spacing w:before="60" w:after="6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2" w:type="dxa"/>
          </w:tcPr>
          <w:p w14:paraId="2193B420" w14:textId="28BD9AD2" w:rsidR="00F822E1" w:rsidRPr="00F822E1" w:rsidRDefault="00F822E1" w:rsidP="00926476">
            <w:pPr>
              <w:jc w:val="right"/>
              <w:rPr>
                <w:rFonts w:ascii="Calibri Light" w:hAnsi="Calibri Light" w:cs="Calibri Light"/>
                <w:sz w:val="18"/>
              </w:rPr>
            </w:pPr>
            <w:r w:rsidRPr="007E30B5">
              <w:rPr>
                <w:rFonts w:ascii="Calibri Light" w:hAnsi="Calibri Light" w:cs="Calibri Light"/>
                <w:color w:val="000000" w:themeColor="text1"/>
                <w:sz w:val="18"/>
              </w:rPr>
              <w:t>Email do wysyłki faktur</w:t>
            </w:r>
          </w:p>
        </w:tc>
        <w:tc>
          <w:tcPr>
            <w:tcW w:w="3253" w:type="dxa"/>
            <w:tcBorders>
              <w:top w:val="dashed" w:sz="4" w:space="0" w:color="auto"/>
              <w:bottom w:val="dashed" w:sz="4" w:space="0" w:color="auto"/>
            </w:tcBorders>
          </w:tcPr>
          <w:p w14:paraId="3A71EDF7" w14:textId="7168C136" w:rsidR="00F822E1" w:rsidRPr="00F822E1" w:rsidRDefault="00F822E1" w:rsidP="00926476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  <w:r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bookmarkStart w:id="1" w:name="Tekst2"/>
            <w:r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>
              <w:rPr>
                <w:rFonts w:ascii="Calibri Light" w:hAnsi="Calibri Light" w:cs="Calibri Light"/>
                <w:sz w:val="18"/>
              </w:rPr>
            </w:r>
            <w:r>
              <w:rPr>
                <w:rFonts w:ascii="Calibri Light" w:hAnsi="Calibri Light" w:cs="Calibri Light"/>
                <w:sz w:val="18"/>
              </w:rPr>
              <w:fldChar w:fldCharType="separate"/>
            </w:r>
            <w:r>
              <w:rPr>
                <w:rFonts w:ascii="Calibri Light" w:hAnsi="Calibri Light" w:cs="Calibri Light"/>
                <w:noProof/>
                <w:sz w:val="18"/>
              </w:rPr>
              <w:t> </w:t>
            </w:r>
            <w:r>
              <w:rPr>
                <w:rFonts w:ascii="Calibri Light" w:hAnsi="Calibri Light" w:cs="Calibri Light"/>
                <w:noProof/>
                <w:sz w:val="18"/>
              </w:rPr>
              <w:t> </w:t>
            </w:r>
            <w:r>
              <w:rPr>
                <w:rFonts w:ascii="Calibri Light" w:hAnsi="Calibri Light" w:cs="Calibri Light"/>
                <w:noProof/>
                <w:sz w:val="18"/>
              </w:rPr>
              <w:t> </w:t>
            </w:r>
            <w:r>
              <w:rPr>
                <w:rFonts w:ascii="Calibri Light" w:hAnsi="Calibri Light" w:cs="Calibri Light"/>
                <w:noProof/>
                <w:sz w:val="18"/>
              </w:rPr>
              <w:t> </w:t>
            </w:r>
            <w:r>
              <w:rPr>
                <w:rFonts w:ascii="Calibri Light" w:hAnsi="Calibri Light" w:cs="Calibri Light"/>
                <w:noProof/>
                <w:sz w:val="18"/>
              </w:rPr>
              <w:t> </w:t>
            </w:r>
            <w:r>
              <w:rPr>
                <w:rFonts w:ascii="Calibri Light" w:hAnsi="Calibri Light" w:cs="Calibri Light"/>
                <w:sz w:val="18"/>
              </w:rPr>
              <w:fldChar w:fldCharType="end"/>
            </w:r>
            <w:bookmarkEnd w:id="1"/>
          </w:p>
        </w:tc>
      </w:tr>
      <w:tr w:rsidR="00F822E1" w:rsidRPr="00F822E1" w14:paraId="44BDA288" w14:textId="77777777" w:rsidTr="00F822E1">
        <w:tc>
          <w:tcPr>
            <w:tcW w:w="10194" w:type="dxa"/>
            <w:gridSpan w:val="3"/>
            <w:tcBorders>
              <w:bottom w:val="single" w:sz="4" w:space="0" w:color="auto"/>
            </w:tcBorders>
          </w:tcPr>
          <w:p w14:paraId="07EDB176" w14:textId="77777777" w:rsidR="00B56592" w:rsidRPr="00F822E1" w:rsidRDefault="00B56592" w:rsidP="00926476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Prosimy o wypełnienie NIP wyłącznie w przypadku zgłoszenia w ramach działalności gospodarczej lub spółki. W przypadku zgłoszenia osoby fizycznej należy podać numer PESEL.</w:t>
            </w:r>
          </w:p>
        </w:tc>
      </w:tr>
    </w:tbl>
    <w:p w14:paraId="3A110AC2" w14:textId="77777777" w:rsidR="00B56592" w:rsidRPr="00F822E1" w:rsidRDefault="00B56592" w:rsidP="00E9220C">
      <w:pPr>
        <w:rPr>
          <w:rFonts w:ascii="Calibri Light" w:hAnsi="Calibri Light" w:cs="Calibri Light"/>
          <w:sz w:val="8"/>
          <w:szCs w:val="8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3685"/>
        <w:gridCol w:w="1418"/>
        <w:gridCol w:w="3572"/>
      </w:tblGrid>
      <w:tr w:rsidR="00F822E1" w:rsidRPr="00F822E1" w14:paraId="7A4D0171" w14:textId="77777777" w:rsidTr="00053A23">
        <w:trPr>
          <w:trHeight w:val="48"/>
        </w:trPr>
        <w:tc>
          <w:tcPr>
            <w:tcW w:w="5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6E6E6"/>
          </w:tcPr>
          <w:p w14:paraId="3AD675AA" w14:textId="77777777" w:rsidR="001809DB" w:rsidRPr="00F822E1" w:rsidRDefault="00506703" w:rsidP="00963203">
            <w:pPr>
              <w:jc w:val="center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b/>
                <w:sz w:val="18"/>
              </w:rPr>
              <w:t>ADRES DO KORESPONDENCJI</w:t>
            </w:r>
          </w:p>
        </w:tc>
        <w:tc>
          <w:tcPr>
            <w:tcW w:w="4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06CD5A5" w14:textId="77777777" w:rsidR="001809DB" w:rsidRPr="00F822E1" w:rsidRDefault="00506703" w:rsidP="00963203">
            <w:pPr>
              <w:jc w:val="center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b/>
                <w:sz w:val="18"/>
              </w:rPr>
              <w:t>ADRES ZAMELDOWANIA</w:t>
            </w:r>
          </w:p>
        </w:tc>
      </w:tr>
      <w:tr w:rsidR="00F822E1" w:rsidRPr="00F822E1" w14:paraId="7F626E71" w14:textId="77777777" w:rsidTr="00053A23">
        <w:trPr>
          <w:trHeight w:val="48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73D3878" w14:textId="77777777" w:rsidR="001809DB" w:rsidRPr="00F822E1" w:rsidRDefault="001809DB" w:rsidP="00963203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Adres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dashed" w:sz="4" w:space="0" w:color="auto"/>
              <w:right w:val="single" w:sz="4" w:space="0" w:color="auto"/>
            </w:tcBorders>
          </w:tcPr>
          <w:p w14:paraId="02AC4D82" w14:textId="77777777" w:rsidR="001809DB" w:rsidRPr="00F822E1" w:rsidRDefault="001809DB" w:rsidP="00963203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72615B9" w14:textId="77777777" w:rsidR="001809DB" w:rsidRPr="00F822E1" w:rsidRDefault="001809DB" w:rsidP="00963203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Adres</w:t>
            </w:r>
          </w:p>
        </w:tc>
        <w:tc>
          <w:tcPr>
            <w:tcW w:w="3572" w:type="dxa"/>
            <w:tcBorders>
              <w:top w:val="single" w:sz="4" w:space="0" w:color="auto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7B1C151A" w14:textId="77777777" w:rsidR="001809DB" w:rsidRPr="00F822E1" w:rsidRDefault="001809DB" w:rsidP="00963203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</w:tr>
      <w:tr w:rsidR="001809DB" w:rsidRPr="00F822E1" w14:paraId="69D4D3FF" w14:textId="77777777" w:rsidTr="00053A23">
        <w:trPr>
          <w:trHeight w:val="48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E33E9BF" w14:textId="77777777" w:rsidR="001809DB" w:rsidRPr="00F822E1" w:rsidRDefault="001809DB" w:rsidP="00963203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Kod i poczta</w:t>
            </w:r>
          </w:p>
        </w:tc>
        <w:bookmarkStart w:id="2" w:name="KOD"/>
        <w:tc>
          <w:tcPr>
            <w:tcW w:w="3685" w:type="dxa"/>
            <w:tcBorders>
              <w:top w:val="dashed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9B389A" w14:textId="77777777" w:rsidR="001809DB" w:rsidRPr="00F822E1" w:rsidRDefault="00A92606" w:rsidP="00963203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KOD"/>
                  <w:enabled/>
                  <w:calcOnExit w:val="0"/>
                  <w:textInput>
                    <w:type w:val="number"/>
                    <w:maxLength w:val="6"/>
                    <w:format w:val="##-###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="00157A17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157A17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157A17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157A17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157A17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  <w:bookmarkEnd w:id="2"/>
            <w:r w:rsidR="00A706C9" w:rsidRPr="00F822E1">
              <w:rPr>
                <w:rFonts w:ascii="Calibri Light" w:hAnsi="Calibri Light" w:cs="Calibri Light"/>
                <w:sz w:val="18"/>
              </w:rPr>
              <w:t xml:space="preserve"> </w:t>
            </w:r>
            <w:r w:rsidR="00A706C9"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="00A706C9"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="00A706C9" w:rsidRPr="00F822E1">
              <w:rPr>
                <w:rFonts w:ascii="Calibri Light" w:hAnsi="Calibri Light" w:cs="Calibri Light"/>
                <w:sz w:val="18"/>
              </w:rPr>
            </w:r>
            <w:r w:rsidR="00A706C9"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="00A706C9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A706C9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A706C9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A706C9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A706C9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A706C9"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5D73B4B" w14:textId="77777777" w:rsidR="001809DB" w:rsidRPr="00F822E1" w:rsidRDefault="001809DB" w:rsidP="00963203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Kod i poczta</w:t>
            </w:r>
          </w:p>
        </w:tc>
        <w:tc>
          <w:tcPr>
            <w:tcW w:w="3572" w:type="dxa"/>
            <w:tcBorders>
              <w:top w:val="dash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A93CD" w14:textId="77777777" w:rsidR="001809DB" w:rsidRPr="00F822E1" w:rsidRDefault="007538D1" w:rsidP="00963203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KOD"/>
                  <w:enabled/>
                  <w:calcOnExit w:val="0"/>
                  <w:textInput>
                    <w:type w:val="number"/>
                    <w:maxLength w:val="6"/>
                    <w:format w:val="##-###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  <w:r w:rsidRPr="00F822E1">
              <w:rPr>
                <w:rFonts w:ascii="Calibri Light" w:hAnsi="Calibri Light" w:cs="Calibri Light"/>
                <w:sz w:val="18"/>
              </w:rPr>
              <w:t xml:space="preserve"> </w:t>
            </w:r>
            <w:r w:rsidR="001809DB"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="001809DB"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="001809DB" w:rsidRPr="00F822E1">
              <w:rPr>
                <w:rFonts w:ascii="Calibri Light" w:hAnsi="Calibri Light" w:cs="Calibri Light"/>
                <w:sz w:val="18"/>
              </w:rPr>
            </w:r>
            <w:r w:rsidR="001809DB"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="001809DB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1809DB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1809DB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1809DB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1809DB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1809DB"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</w:tr>
    </w:tbl>
    <w:p w14:paraId="24D5C424" w14:textId="77777777" w:rsidR="00FF036C" w:rsidRPr="00F822E1" w:rsidRDefault="00FF036C" w:rsidP="00E9220C">
      <w:pPr>
        <w:rPr>
          <w:rFonts w:ascii="Calibri Light" w:hAnsi="Calibri Light" w:cs="Calibri Light"/>
          <w:sz w:val="8"/>
          <w:szCs w:val="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02"/>
        <w:gridCol w:w="3596"/>
        <w:gridCol w:w="1509"/>
        <w:gridCol w:w="3587"/>
      </w:tblGrid>
      <w:tr w:rsidR="00F822E1" w:rsidRPr="00F822E1" w14:paraId="1C989530" w14:textId="77777777" w:rsidTr="00963203">
        <w:tc>
          <w:tcPr>
            <w:tcW w:w="10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7D25F23" w14:textId="77777777" w:rsidR="006F297D" w:rsidRPr="00F822E1" w:rsidRDefault="00506703" w:rsidP="0027418A">
            <w:pPr>
              <w:jc w:val="center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b/>
                <w:sz w:val="18"/>
              </w:rPr>
              <w:t>ADRESY GOSPODARSTWA</w:t>
            </w:r>
            <w:r w:rsidR="0027418A" w:rsidRPr="00F822E1">
              <w:rPr>
                <w:rFonts w:ascii="Calibri Light" w:hAnsi="Calibri Light" w:cs="Calibri Light"/>
                <w:b/>
                <w:sz w:val="18"/>
              </w:rPr>
              <w:t xml:space="preserve"> (lub lokalizacji działek)</w:t>
            </w:r>
          </w:p>
        </w:tc>
      </w:tr>
      <w:tr w:rsidR="00F822E1" w:rsidRPr="00F822E1" w14:paraId="2770086C" w14:textId="77777777" w:rsidTr="00963203">
        <w:tc>
          <w:tcPr>
            <w:tcW w:w="1526" w:type="dxa"/>
            <w:tcBorders>
              <w:top w:val="single" w:sz="4" w:space="0" w:color="auto"/>
              <w:left w:val="single" w:sz="2" w:space="0" w:color="auto"/>
            </w:tcBorders>
          </w:tcPr>
          <w:p w14:paraId="24A01341" w14:textId="77777777" w:rsidR="00333F3F" w:rsidRPr="00F822E1" w:rsidRDefault="00333F3F" w:rsidP="00963203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 xml:space="preserve">Adres </w:t>
            </w:r>
          </w:p>
        </w:tc>
        <w:tc>
          <w:tcPr>
            <w:tcW w:w="3685" w:type="dxa"/>
            <w:tcBorders>
              <w:top w:val="single" w:sz="4" w:space="0" w:color="auto"/>
              <w:bottom w:val="dashed" w:sz="4" w:space="0" w:color="auto"/>
            </w:tcBorders>
          </w:tcPr>
          <w:p w14:paraId="2C0F5CA9" w14:textId="77777777" w:rsidR="00333F3F" w:rsidRPr="00F822E1" w:rsidRDefault="00333F3F" w:rsidP="00963203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34" w:type="dxa"/>
            <w:tcBorders>
              <w:top w:val="single" w:sz="4" w:space="0" w:color="auto"/>
            </w:tcBorders>
          </w:tcPr>
          <w:p w14:paraId="64629423" w14:textId="77777777" w:rsidR="00333F3F" w:rsidRPr="00F822E1" w:rsidRDefault="00333F3F" w:rsidP="00963203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 xml:space="preserve">Adres </w:t>
            </w:r>
          </w:p>
        </w:tc>
        <w:tc>
          <w:tcPr>
            <w:tcW w:w="3675" w:type="dxa"/>
            <w:tcBorders>
              <w:top w:val="single" w:sz="4" w:space="0" w:color="auto"/>
              <w:bottom w:val="dashed" w:sz="4" w:space="0" w:color="auto"/>
              <w:right w:val="single" w:sz="2" w:space="0" w:color="auto"/>
            </w:tcBorders>
          </w:tcPr>
          <w:p w14:paraId="34D9ED44" w14:textId="77777777" w:rsidR="00333F3F" w:rsidRPr="00F822E1" w:rsidRDefault="00333F3F" w:rsidP="00963203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</w:tr>
      <w:tr w:rsidR="00F822E1" w:rsidRPr="00F822E1" w14:paraId="4D26548E" w14:textId="77777777" w:rsidTr="00963203">
        <w:tc>
          <w:tcPr>
            <w:tcW w:w="1526" w:type="dxa"/>
            <w:tcBorders>
              <w:left w:val="single" w:sz="2" w:space="0" w:color="auto"/>
            </w:tcBorders>
          </w:tcPr>
          <w:p w14:paraId="0FFFCBFD" w14:textId="77777777" w:rsidR="00333F3F" w:rsidRPr="00F822E1" w:rsidRDefault="00333F3F" w:rsidP="00963203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Kod i poczta</w:t>
            </w:r>
          </w:p>
        </w:tc>
        <w:tc>
          <w:tcPr>
            <w:tcW w:w="3685" w:type="dxa"/>
            <w:tcBorders>
              <w:bottom w:val="dashed" w:sz="4" w:space="0" w:color="auto"/>
            </w:tcBorders>
          </w:tcPr>
          <w:p w14:paraId="63415797" w14:textId="77777777" w:rsidR="00333F3F" w:rsidRPr="00F822E1" w:rsidRDefault="007538D1" w:rsidP="00963203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KOD"/>
                  <w:enabled/>
                  <w:calcOnExit w:val="0"/>
                  <w:textInput>
                    <w:type w:val="number"/>
                    <w:maxLength w:val="6"/>
                    <w:format w:val="##-###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  <w:r w:rsidRPr="00F822E1">
              <w:rPr>
                <w:rFonts w:ascii="Calibri Light" w:hAnsi="Calibri Light" w:cs="Calibri Light"/>
                <w:sz w:val="18"/>
              </w:rPr>
              <w:t xml:space="preserve"> </w:t>
            </w:r>
            <w:r w:rsidR="00333F3F"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="00333F3F"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="00333F3F" w:rsidRPr="00F822E1">
              <w:rPr>
                <w:rFonts w:ascii="Calibri Light" w:hAnsi="Calibri Light" w:cs="Calibri Light"/>
                <w:sz w:val="18"/>
              </w:rPr>
            </w:r>
            <w:r w:rsidR="00333F3F"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="00333F3F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33F3F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33F3F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33F3F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33F3F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33F3F"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34" w:type="dxa"/>
          </w:tcPr>
          <w:p w14:paraId="5CCA1BE9" w14:textId="77777777" w:rsidR="00333F3F" w:rsidRPr="00F822E1" w:rsidRDefault="00333F3F" w:rsidP="00963203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Kod i poczta</w:t>
            </w:r>
          </w:p>
        </w:tc>
        <w:tc>
          <w:tcPr>
            <w:tcW w:w="3675" w:type="dxa"/>
            <w:tcBorders>
              <w:bottom w:val="dashed" w:sz="4" w:space="0" w:color="auto"/>
              <w:right w:val="single" w:sz="2" w:space="0" w:color="auto"/>
            </w:tcBorders>
          </w:tcPr>
          <w:p w14:paraId="509DB49A" w14:textId="77777777" w:rsidR="00333F3F" w:rsidRPr="00F822E1" w:rsidRDefault="007538D1" w:rsidP="00963203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KOD"/>
                  <w:enabled/>
                  <w:calcOnExit w:val="0"/>
                  <w:textInput>
                    <w:type w:val="number"/>
                    <w:maxLength w:val="6"/>
                    <w:format w:val="##-###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  <w:r w:rsidRPr="00F822E1">
              <w:rPr>
                <w:rFonts w:ascii="Calibri Light" w:hAnsi="Calibri Light" w:cs="Calibri Light"/>
                <w:sz w:val="18"/>
              </w:rPr>
              <w:t xml:space="preserve"> </w:t>
            </w:r>
            <w:r w:rsidR="00333F3F"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="00333F3F"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="00333F3F" w:rsidRPr="00F822E1">
              <w:rPr>
                <w:rFonts w:ascii="Calibri Light" w:hAnsi="Calibri Light" w:cs="Calibri Light"/>
                <w:sz w:val="18"/>
              </w:rPr>
            </w:r>
            <w:r w:rsidR="00333F3F"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="00333F3F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33F3F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33F3F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33F3F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33F3F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33F3F"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</w:tr>
      <w:tr w:rsidR="00F822E1" w:rsidRPr="00F822E1" w14:paraId="044AF3A1" w14:textId="77777777" w:rsidTr="00963203">
        <w:tc>
          <w:tcPr>
            <w:tcW w:w="1526" w:type="dxa"/>
            <w:tcBorders>
              <w:left w:val="single" w:sz="2" w:space="0" w:color="auto"/>
            </w:tcBorders>
          </w:tcPr>
          <w:p w14:paraId="5286B8E8" w14:textId="77777777" w:rsidR="00333F3F" w:rsidRPr="00F822E1" w:rsidRDefault="00333F3F" w:rsidP="00272219">
            <w:pPr>
              <w:spacing w:before="60" w:after="60"/>
              <w:rPr>
                <w:rFonts w:ascii="Calibri Light" w:hAnsi="Calibri Light" w:cs="Calibri Light"/>
                <w:sz w:val="4"/>
              </w:rPr>
            </w:pPr>
          </w:p>
        </w:tc>
        <w:tc>
          <w:tcPr>
            <w:tcW w:w="3685" w:type="dxa"/>
            <w:tcBorders>
              <w:top w:val="dashed" w:sz="4" w:space="0" w:color="auto"/>
            </w:tcBorders>
          </w:tcPr>
          <w:p w14:paraId="157076A6" w14:textId="77777777" w:rsidR="00333F3F" w:rsidRPr="00F822E1" w:rsidRDefault="00333F3F" w:rsidP="00963203">
            <w:pPr>
              <w:spacing w:before="60" w:after="60"/>
              <w:rPr>
                <w:rFonts w:ascii="Calibri Light" w:hAnsi="Calibri Light" w:cs="Calibri Light"/>
                <w:sz w:val="4"/>
              </w:rPr>
            </w:pPr>
          </w:p>
        </w:tc>
        <w:tc>
          <w:tcPr>
            <w:tcW w:w="1534" w:type="dxa"/>
          </w:tcPr>
          <w:p w14:paraId="16847408" w14:textId="77777777" w:rsidR="00333F3F" w:rsidRPr="00F822E1" w:rsidRDefault="00333F3F" w:rsidP="00963203">
            <w:pPr>
              <w:spacing w:before="60" w:after="60"/>
              <w:rPr>
                <w:rFonts w:ascii="Calibri Light" w:hAnsi="Calibri Light" w:cs="Calibri Light"/>
                <w:b/>
                <w:sz w:val="4"/>
              </w:rPr>
            </w:pPr>
          </w:p>
        </w:tc>
        <w:tc>
          <w:tcPr>
            <w:tcW w:w="3675" w:type="dxa"/>
            <w:tcBorders>
              <w:top w:val="dashed" w:sz="4" w:space="0" w:color="auto"/>
              <w:right w:val="single" w:sz="2" w:space="0" w:color="auto"/>
            </w:tcBorders>
          </w:tcPr>
          <w:p w14:paraId="72641372" w14:textId="77777777" w:rsidR="00333F3F" w:rsidRPr="00F822E1" w:rsidRDefault="00333F3F" w:rsidP="00963203">
            <w:pPr>
              <w:spacing w:before="60" w:after="60"/>
              <w:rPr>
                <w:rFonts w:ascii="Calibri Light" w:hAnsi="Calibri Light" w:cs="Calibri Light"/>
                <w:b/>
                <w:sz w:val="4"/>
              </w:rPr>
            </w:pPr>
          </w:p>
        </w:tc>
      </w:tr>
      <w:tr w:rsidR="00F822E1" w:rsidRPr="00F822E1" w14:paraId="506435BF" w14:textId="77777777" w:rsidTr="00963203">
        <w:tc>
          <w:tcPr>
            <w:tcW w:w="1526" w:type="dxa"/>
            <w:tcBorders>
              <w:left w:val="single" w:sz="2" w:space="0" w:color="auto"/>
            </w:tcBorders>
          </w:tcPr>
          <w:p w14:paraId="4A711AAA" w14:textId="77777777" w:rsidR="00333F3F" w:rsidRPr="00F822E1" w:rsidRDefault="00333F3F" w:rsidP="00963203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 xml:space="preserve">Adres </w:t>
            </w:r>
          </w:p>
        </w:tc>
        <w:tc>
          <w:tcPr>
            <w:tcW w:w="3685" w:type="dxa"/>
            <w:tcBorders>
              <w:bottom w:val="dashed" w:sz="4" w:space="0" w:color="auto"/>
            </w:tcBorders>
          </w:tcPr>
          <w:p w14:paraId="7018C7EB" w14:textId="77777777" w:rsidR="00333F3F" w:rsidRPr="00F822E1" w:rsidRDefault="00333F3F" w:rsidP="00963203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34" w:type="dxa"/>
          </w:tcPr>
          <w:p w14:paraId="01BA6C40" w14:textId="77777777" w:rsidR="00333F3F" w:rsidRPr="00F822E1" w:rsidRDefault="00333F3F" w:rsidP="00963203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 xml:space="preserve">Adres </w:t>
            </w:r>
          </w:p>
        </w:tc>
        <w:tc>
          <w:tcPr>
            <w:tcW w:w="3675" w:type="dxa"/>
            <w:tcBorders>
              <w:bottom w:val="dashed" w:sz="4" w:space="0" w:color="auto"/>
              <w:right w:val="single" w:sz="2" w:space="0" w:color="auto"/>
            </w:tcBorders>
          </w:tcPr>
          <w:p w14:paraId="67D779B0" w14:textId="77777777" w:rsidR="00333F3F" w:rsidRPr="00F822E1" w:rsidRDefault="00333F3F" w:rsidP="00963203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</w:tr>
      <w:tr w:rsidR="00F822E1" w:rsidRPr="00F822E1" w14:paraId="6EBFFBE3" w14:textId="77777777" w:rsidTr="00963203">
        <w:tc>
          <w:tcPr>
            <w:tcW w:w="1526" w:type="dxa"/>
            <w:tcBorders>
              <w:left w:val="single" w:sz="2" w:space="0" w:color="auto"/>
              <w:bottom w:val="single" w:sz="4" w:space="0" w:color="auto"/>
            </w:tcBorders>
          </w:tcPr>
          <w:p w14:paraId="2F6EC4F1" w14:textId="77777777" w:rsidR="00333F3F" w:rsidRPr="00F822E1" w:rsidRDefault="00333F3F" w:rsidP="00963203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Kod i poczta</w:t>
            </w:r>
          </w:p>
        </w:tc>
        <w:tc>
          <w:tcPr>
            <w:tcW w:w="3685" w:type="dxa"/>
            <w:tcBorders>
              <w:top w:val="dashed" w:sz="4" w:space="0" w:color="auto"/>
              <w:bottom w:val="single" w:sz="4" w:space="0" w:color="auto"/>
            </w:tcBorders>
          </w:tcPr>
          <w:p w14:paraId="47862240" w14:textId="77777777" w:rsidR="00333F3F" w:rsidRPr="00F822E1" w:rsidRDefault="00D9647D" w:rsidP="00963203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  <w:format w:val="##-###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  <w:r w:rsidR="007538D1" w:rsidRPr="00F822E1">
              <w:rPr>
                <w:rFonts w:ascii="Calibri Light" w:hAnsi="Calibri Light" w:cs="Calibri Light"/>
                <w:sz w:val="18"/>
              </w:rPr>
              <w:t xml:space="preserve"> </w:t>
            </w:r>
            <w:r w:rsidR="00333F3F"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="00333F3F"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="00333F3F" w:rsidRPr="00F822E1">
              <w:rPr>
                <w:rFonts w:ascii="Calibri Light" w:hAnsi="Calibri Light" w:cs="Calibri Light"/>
                <w:sz w:val="18"/>
              </w:rPr>
            </w:r>
            <w:r w:rsidR="00333F3F"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="00333F3F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33F3F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33F3F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33F3F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33F3F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33F3F"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34" w:type="dxa"/>
            <w:tcBorders>
              <w:bottom w:val="single" w:sz="4" w:space="0" w:color="auto"/>
            </w:tcBorders>
          </w:tcPr>
          <w:p w14:paraId="7FDCBCC6" w14:textId="77777777" w:rsidR="00333F3F" w:rsidRPr="00F822E1" w:rsidRDefault="00333F3F" w:rsidP="00963203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Kod i poczta</w:t>
            </w:r>
          </w:p>
        </w:tc>
        <w:tc>
          <w:tcPr>
            <w:tcW w:w="3675" w:type="dxa"/>
            <w:tcBorders>
              <w:top w:val="dashed" w:sz="4" w:space="0" w:color="auto"/>
              <w:bottom w:val="single" w:sz="4" w:space="0" w:color="auto"/>
              <w:right w:val="single" w:sz="2" w:space="0" w:color="auto"/>
            </w:tcBorders>
          </w:tcPr>
          <w:p w14:paraId="5242FBBA" w14:textId="77777777" w:rsidR="00333F3F" w:rsidRPr="00F822E1" w:rsidRDefault="007538D1" w:rsidP="00963203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KOD"/>
                  <w:enabled/>
                  <w:calcOnExit w:val="0"/>
                  <w:textInput>
                    <w:type w:val="number"/>
                    <w:maxLength w:val="6"/>
                    <w:format w:val="##-###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  <w:r w:rsidRPr="00F822E1">
              <w:rPr>
                <w:rFonts w:ascii="Calibri Light" w:hAnsi="Calibri Light" w:cs="Calibri Light"/>
                <w:sz w:val="18"/>
              </w:rPr>
              <w:t xml:space="preserve"> </w:t>
            </w:r>
            <w:r w:rsidR="00333F3F"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="00333F3F"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="00333F3F" w:rsidRPr="00F822E1">
              <w:rPr>
                <w:rFonts w:ascii="Calibri Light" w:hAnsi="Calibri Light" w:cs="Calibri Light"/>
                <w:sz w:val="18"/>
              </w:rPr>
            </w:r>
            <w:r w:rsidR="00333F3F"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="00333F3F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33F3F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33F3F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33F3F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33F3F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333F3F"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</w:tr>
      <w:tr w:rsidR="00F822E1" w:rsidRPr="00F822E1" w14:paraId="4191021D" w14:textId="77777777" w:rsidTr="00963203">
        <w:tc>
          <w:tcPr>
            <w:tcW w:w="6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F3431" w14:textId="77777777" w:rsidR="001B256D" w:rsidRPr="00F822E1" w:rsidRDefault="001B256D" w:rsidP="00963203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LICZBA CZĘŚCI GOSPODARSTWA ODDALONYCH O WIĘCEJ NIŻ </w:t>
            </w:r>
            <w:smartTag w:uri="urn:schemas-microsoft-com:office:smarttags" w:element="metricconverter">
              <w:smartTagPr>
                <w:attr w:name="ProductID" w:val="10 km"/>
              </w:smartTagPr>
              <w:r w:rsidR="0035296B" w:rsidRPr="00F822E1">
                <w:rPr>
                  <w:rFonts w:ascii="Calibri Light" w:hAnsi="Calibri Light" w:cs="Calibri Light"/>
                  <w:b/>
                  <w:sz w:val="16"/>
                  <w:szCs w:val="16"/>
                </w:rPr>
                <w:t>10 km</w:t>
              </w:r>
            </w:smartTag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21809" w14:textId="3C0A88F7" w:rsidR="001B256D" w:rsidRPr="00F822E1" w:rsidRDefault="00000000" w:rsidP="00963203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sdt>
              <w:sdtPr>
                <w:rPr>
                  <w:rFonts w:ascii="Calibri Light" w:hAnsi="Calibri Light" w:cs="Calibri Light"/>
                  <w:sz w:val="28"/>
                  <w:szCs w:val="28"/>
                </w:rPr>
                <w:id w:val="1597985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8"/>
                    <w:szCs w:val="28"/>
                  </w:rPr>
                  <w:t>☐</w:t>
                </w:r>
              </w:sdtContent>
            </w:sdt>
            <w:r w:rsidR="00053A23" w:rsidRPr="00F822E1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  <w:r w:rsidR="00B55769" w:rsidRPr="00F822E1">
              <w:rPr>
                <w:rFonts w:ascii="Calibri Light" w:hAnsi="Calibri Light" w:cs="Calibri Light"/>
                <w:b/>
                <w:sz w:val="28"/>
                <w:szCs w:val="28"/>
              </w:rPr>
              <w:t>0</w:t>
            </w:r>
            <w:r w:rsidR="002E784A" w:rsidRPr="00F822E1">
              <w:rPr>
                <w:rFonts w:ascii="Calibri Light" w:hAnsi="Calibri Light" w:cs="Calibri Light"/>
                <w:sz w:val="18"/>
                <w:szCs w:val="18"/>
              </w:rPr>
              <w:t xml:space="preserve">    </w:t>
            </w:r>
            <w:r w:rsidR="00B55769" w:rsidRPr="00F822E1">
              <w:rPr>
                <w:rFonts w:ascii="Calibri Light" w:hAnsi="Calibri Light" w:cs="Calibri Light"/>
                <w:sz w:val="18"/>
                <w:szCs w:val="18"/>
              </w:rPr>
              <w:t xml:space="preserve">  </w:t>
            </w:r>
            <w:sdt>
              <w:sdtPr>
                <w:rPr>
                  <w:rFonts w:ascii="Calibri Light" w:hAnsi="Calibri Light" w:cs="Calibri Light"/>
                  <w:sz w:val="28"/>
                  <w:szCs w:val="28"/>
                </w:rPr>
                <w:id w:val="960457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8"/>
                    <w:szCs w:val="28"/>
                  </w:rPr>
                  <w:t>☐</w:t>
                </w:r>
              </w:sdtContent>
            </w:sdt>
            <w:r w:rsidR="00053A23" w:rsidRPr="00F822E1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  <w:r w:rsidR="00B55769" w:rsidRPr="00F822E1">
              <w:rPr>
                <w:rFonts w:ascii="Calibri Light" w:hAnsi="Calibri Light" w:cs="Calibri Light"/>
                <w:b/>
                <w:sz w:val="28"/>
                <w:szCs w:val="28"/>
              </w:rPr>
              <w:t>1</w:t>
            </w:r>
            <w:r w:rsidR="002E784A" w:rsidRPr="00F822E1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  <w:r w:rsidR="00B55769" w:rsidRPr="00F822E1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  <w:r w:rsidR="002E784A" w:rsidRPr="00F822E1">
              <w:rPr>
                <w:rFonts w:ascii="Calibri Light" w:hAnsi="Calibri Light" w:cs="Calibri Light"/>
                <w:sz w:val="18"/>
                <w:szCs w:val="18"/>
              </w:rPr>
              <w:t xml:space="preserve">  </w:t>
            </w:r>
            <w:r w:rsidR="00B55769" w:rsidRPr="00F822E1">
              <w:rPr>
                <w:rFonts w:ascii="Calibri Light" w:hAnsi="Calibri Light" w:cs="Calibri Light"/>
                <w:sz w:val="18"/>
                <w:szCs w:val="18"/>
              </w:rPr>
              <w:t xml:space="preserve">  </w:t>
            </w:r>
            <w:sdt>
              <w:sdtPr>
                <w:rPr>
                  <w:rFonts w:ascii="Calibri Light" w:hAnsi="Calibri Light" w:cs="Calibri Light"/>
                  <w:sz w:val="28"/>
                  <w:szCs w:val="28"/>
                </w:rPr>
                <w:id w:val="1617566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8"/>
                    <w:szCs w:val="28"/>
                  </w:rPr>
                  <w:t>☐</w:t>
                </w:r>
              </w:sdtContent>
            </w:sdt>
            <w:r w:rsidR="00053A23" w:rsidRPr="00F822E1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  <w:r w:rsidR="00B55769" w:rsidRPr="00F822E1">
              <w:rPr>
                <w:rFonts w:ascii="Calibri Light" w:hAnsi="Calibri Light" w:cs="Calibri Light"/>
                <w:b/>
                <w:sz w:val="28"/>
                <w:szCs w:val="28"/>
              </w:rPr>
              <w:t>2</w:t>
            </w:r>
            <w:r w:rsidR="002E784A" w:rsidRPr="00F822E1">
              <w:rPr>
                <w:rFonts w:ascii="Calibri Light" w:hAnsi="Calibri Light" w:cs="Calibri Light"/>
                <w:sz w:val="18"/>
                <w:szCs w:val="18"/>
              </w:rPr>
              <w:t xml:space="preserve">   </w:t>
            </w:r>
            <w:r w:rsidR="00B55769" w:rsidRPr="00F822E1">
              <w:rPr>
                <w:rFonts w:ascii="Calibri Light" w:hAnsi="Calibri Light" w:cs="Calibri Light"/>
                <w:sz w:val="18"/>
                <w:szCs w:val="18"/>
              </w:rPr>
              <w:t xml:space="preserve">  </w:t>
            </w:r>
            <w:sdt>
              <w:sdtPr>
                <w:rPr>
                  <w:rFonts w:ascii="Calibri Light" w:hAnsi="Calibri Light" w:cs="Calibri Light"/>
                  <w:sz w:val="28"/>
                  <w:szCs w:val="28"/>
                </w:rPr>
                <w:id w:val="-330986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8"/>
                    <w:szCs w:val="28"/>
                  </w:rPr>
                  <w:t>☐</w:t>
                </w:r>
              </w:sdtContent>
            </w:sdt>
            <w:r w:rsidR="00B55769" w:rsidRPr="00F822E1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  <w:r w:rsidR="002E784A" w:rsidRPr="00F822E1">
              <w:rPr>
                <w:rFonts w:ascii="Calibri Light" w:hAnsi="Calibri Light" w:cs="Calibri Light"/>
                <w:b/>
                <w:sz w:val="28"/>
                <w:szCs w:val="28"/>
              </w:rPr>
              <w:t>&gt;2</w:t>
            </w:r>
          </w:p>
        </w:tc>
      </w:tr>
      <w:tr w:rsidR="00F822E1" w:rsidRPr="00F822E1" w14:paraId="3ED4B554" w14:textId="77777777" w:rsidTr="00963203">
        <w:tc>
          <w:tcPr>
            <w:tcW w:w="6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ADB4A" w14:textId="77777777" w:rsidR="005B2920" w:rsidRPr="00F822E1" w:rsidRDefault="005B2920" w:rsidP="005B2920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b/>
                <w:sz w:val="18"/>
                <w:szCs w:val="16"/>
              </w:rPr>
              <w:t xml:space="preserve">Nazwa i numer poprzedniej jednostki </w:t>
            </w:r>
            <w:proofErr w:type="gramStart"/>
            <w:r w:rsidRPr="00F822E1">
              <w:rPr>
                <w:rFonts w:ascii="Calibri Light" w:hAnsi="Calibri Light" w:cs="Calibri Light"/>
                <w:b/>
                <w:sz w:val="18"/>
                <w:szCs w:val="16"/>
              </w:rPr>
              <w:t xml:space="preserve">certyfikującej </w:t>
            </w:r>
            <w:r w:rsidRPr="00F822E1">
              <w:rPr>
                <w:rFonts w:ascii="Calibri Light" w:hAnsi="Calibri Light" w:cs="Calibri Light"/>
                <w:sz w:val="18"/>
                <w:szCs w:val="16"/>
              </w:rPr>
              <w:t>(jeżeli</w:t>
            </w:r>
            <w:proofErr w:type="gramEnd"/>
            <w:r w:rsidRPr="00F822E1">
              <w:rPr>
                <w:rFonts w:ascii="Calibri Light" w:hAnsi="Calibri Light" w:cs="Calibri Light"/>
                <w:sz w:val="18"/>
                <w:szCs w:val="16"/>
              </w:rPr>
              <w:t xml:space="preserve"> kiedykolwiek wcześniej producent był objęty systemem kontroli w rolnictwie ekologicznym)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B8E0A" w14:textId="77777777" w:rsidR="005B2920" w:rsidRPr="00F822E1" w:rsidRDefault="005B2920" w:rsidP="00963203">
            <w:pPr>
              <w:spacing w:before="60" w:after="60"/>
              <w:rPr>
                <w:rFonts w:ascii="Calibri Light" w:hAnsi="Calibri Light" w:cs="Calibri Light"/>
                <w:sz w:val="18"/>
                <w:szCs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534"/>
                  <w:enabled/>
                  <w:calcOnExit w:val="0"/>
                  <w:textInput/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eastAsia="Arial Unicode MS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eastAsia="Arial Unicode MS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eastAsia="Arial Unicode MS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eastAsia="Arial Unicode MS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</w:tr>
      <w:tr w:rsidR="00B56592" w:rsidRPr="00F822E1" w14:paraId="22A703BA" w14:textId="77777777" w:rsidTr="00926476">
        <w:tc>
          <w:tcPr>
            <w:tcW w:w="10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D2AFE" w14:textId="557F337F" w:rsidR="00B56592" w:rsidRPr="00F822E1" w:rsidRDefault="00B56592" w:rsidP="00B56592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 xml:space="preserve">Czy Wnioskodawca posiada ważny certyfikat wydany przez inną jednostkę certyfikującą w innej kategorii działalności ekologicznej zgodnej z </w:t>
            </w:r>
            <w:proofErr w:type="spellStart"/>
            <w:r w:rsidRPr="00F822E1">
              <w:rPr>
                <w:rFonts w:ascii="Calibri Light" w:hAnsi="Calibri Light" w:cs="Calibri Light"/>
                <w:sz w:val="18"/>
              </w:rPr>
              <w:t>rozp</w:t>
            </w:r>
            <w:proofErr w:type="spellEnd"/>
            <w:r w:rsidRPr="00F822E1">
              <w:rPr>
                <w:rFonts w:ascii="Calibri Light" w:hAnsi="Calibri Light" w:cs="Calibri Light"/>
                <w:sz w:val="18"/>
              </w:rPr>
              <w:t xml:space="preserve">. </w:t>
            </w:r>
            <w:r w:rsidR="004A1655" w:rsidRPr="00F822E1">
              <w:rPr>
                <w:rFonts w:ascii="Calibri Light" w:hAnsi="Calibri Light" w:cs="Calibri Light"/>
                <w:sz w:val="18"/>
              </w:rPr>
              <w:t>2018/848</w:t>
            </w:r>
            <w:r w:rsidRPr="00F822E1">
              <w:rPr>
                <w:rFonts w:ascii="Calibri Light" w:hAnsi="Calibri Light" w:cs="Calibri Light"/>
                <w:sz w:val="18"/>
              </w:rPr>
              <w:t xml:space="preserve"> (np. gospodarstwo ekologiczne, </w:t>
            </w:r>
            <w:proofErr w:type="gramStart"/>
            <w:r w:rsidR="004A1655" w:rsidRPr="00F822E1">
              <w:rPr>
                <w:rFonts w:ascii="Calibri Light" w:hAnsi="Calibri Light" w:cs="Calibri Light"/>
                <w:sz w:val="18"/>
              </w:rPr>
              <w:t>eksport</w:t>
            </w:r>
            <w:r w:rsidRPr="00F822E1">
              <w:rPr>
                <w:rFonts w:ascii="Calibri Light" w:hAnsi="Calibri Light" w:cs="Calibri Light"/>
                <w:sz w:val="18"/>
              </w:rPr>
              <w:t xml:space="preserve">, …) ?              </w:t>
            </w:r>
            <w:sdt>
              <w:sdtPr>
                <w:rPr>
                  <w:rFonts w:ascii="Calibri Light" w:hAnsi="Calibri Light" w:cs="Calibri Light"/>
                  <w:sz w:val="28"/>
                  <w:szCs w:val="28"/>
                </w:rPr>
                <w:id w:val="-160855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8"/>
                    <w:szCs w:val="28"/>
                  </w:rPr>
                  <w:t>☐</w:t>
                </w:r>
              </w:sdtContent>
            </w:sdt>
            <w:r w:rsidR="00053A23" w:rsidRPr="00F822E1">
              <w:rPr>
                <w:rFonts w:ascii="Calibri Light" w:hAnsi="Calibri Light" w:cs="Calibri Light"/>
              </w:rPr>
              <w:t xml:space="preserve"> </w:t>
            </w:r>
            <w:r w:rsidRPr="00F822E1">
              <w:rPr>
                <w:rFonts w:ascii="Calibri Light" w:hAnsi="Calibri Light" w:cs="Calibri Light"/>
                <w:sz w:val="18"/>
              </w:rPr>
              <w:t xml:space="preserve">Tak,   </w:t>
            </w:r>
            <w:sdt>
              <w:sdtPr>
                <w:rPr>
                  <w:rFonts w:ascii="Calibri Light" w:hAnsi="Calibri Light" w:cs="Calibri Light"/>
                  <w:sz w:val="28"/>
                  <w:szCs w:val="28"/>
                </w:rPr>
                <w:id w:val="1430695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8"/>
                    <w:szCs w:val="28"/>
                  </w:rPr>
                  <w:t>☐</w:t>
                </w:r>
              </w:sdtContent>
            </w:sdt>
            <w:r w:rsidR="00053A23" w:rsidRPr="00F822E1">
              <w:rPr>
                <w:rFonts w:ascii="Calibri Light" w:hAnsi="Calibri Light" w:cs="Calibri Light"/>
              </w:rPr>
              <w:t xml:space="preserve"> </w:t>
            </w:r>
            <w:r w:rsidRPr="00F822E1">
              <w:rPr>
                <w:rFonts w:ascii="Calibri Light" w:hAnsi="Calibri Light" w:cs="Calibri Light"/>
                <w:sz w:val="18"/>
              </w:rPr>
              <w:t xml:space="preserve"> Nie</w:t>
            </w:r>
            <w:proofErr w:type="gramEnd"/>
            <w:r w:rsidRPr="00F822E1">
              <w:rPr>
                <w:rFonts w:ascii="Calibri Light" w:hAnsi="Calibri Light" w:cs="Calibri Light"/>
                <w:sz w:val="18"/>
              </w:rPr>
              <w:t>.</w:t>
            </w:r>
          </w:p>
        </w:tc>
      </w:tr>
    </w:tbl>
    <w:p w14:paraId="7C46CBE9" w14:textId="77777777" w:rsidR="00B56592" w:rsidRPr="00F822E1" w:rsidRDefault="00B56592">
      <w:pPr>
        <w:rPr>
          <w:rFonts w:ascii="Calibri Light" w:hAnsi="Calibri Light" w:cs="Calibri Light"/>
          <w:sz w:val="8"/>
          <w:szCs w:val="8"/>
        </w:rPr>
      </w:pP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7"/>
        <w:gridCol w:w="348"/>
        <w:gridCol w:w="347"/>
        <w:gridCol w:w="348"/>
        <w:gridCol w:w="348"/>
        <w:gridCol w:w="497"/>
        <w:gridCol w:w="347"/>
        <w:gridCol w:w="348"/>
        <w:gridCol w:w="326"/>
        <w:gridCol w:w="425"/>
        <w:gridCol w:w="348"/>
        <w:gridCol w:w="347"/>
        <w:gridCol w:w="348"/>
        <w:gridCol w:w="348"/>
        <w:gridCol w:w="530"/>
        <w:gridCol w:w="347"/>
        <w:gridCol w:w="348"/>
        <w:gridCol w:w="326"/>
        <w:gridCol w:w="7"/>
        <w:gridCol w:w="453"/>
        <w:gridCol w:w="348"/>
        <w:gridCol w:w="347"/>
        <w:gridCol w:w="348"/>
        <w:gridCol w:w="348"/>
        <w:gridCol w:w="530"/>
        <w:gridCol w:w="347"/>
        <w:gridCol w:w="348"/>
        <w:gridCol w:w="468"/>
        <w:gridCol w:w="7"/>
      </w:tblGrid>
      <w:tr w:rsidR="00F822E1" w:rsidRPr="00F822E1" w14:paraId="1151855B" w14:textId="77777777" w:rsidTr="00053A23">
        <w:trPr>
          <w:trHeight w:val="186"/>
        </w:trPr>
        <w:tc>
          <w:tcPr>
            <w:tcW w:w="3256" w:type="dxa"/>
            <w:gridSpan w:val="9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09B114" w14:textId="77777777" w:rsidR="00422AAE" w:rsidRPr="00F822E1" w:rsidRDefault="00F86063" w:rsidP="00963203">
            <w:pPr>
              <w:spacing w:before="60" w:after="60"/>
              <w:jc w:val="left"/>
              <w:rPr>
                <w:rFonts w:ascii="Calibri Light" w:hAnsi="Calibri Light" w:cs="Calibri Light"/>
                <w:b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Całkowita powierzchnia gospodarstwa</w:t>
            </w:r>
          </w:p>
        </w:tc>
        <w:tc>
          <w:tcPr>
            <w:tcW w:w="3374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DB1F0F" w14:textId="77777777" w:rsidR="00422AAE" w:rsidRPr="00F822E1" w:rsidRDefault="00F86063" w:rsidP="00963203">
            <w:pPr>
              <w:spacing w:before="60" w:after="60"/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Powierzchnia użytków rolnych</w:t>
            </w:r>
          </w:p>
        </w:tc>
        <w:tc>
          <w:tcPr>
            <w:tcW w:w="3544" w:type="dxa"/>
            <w:gridSpan w:val="10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24377A4" w14:textId="77777777" w:rsidR="00422AAE" w:rsidRPr="00F822E1" w:rsidRDefault="00F86063" w:rsidP="00963203">
            <w:pPr>
              <w:spacing w:before="60" w:after="60"/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Powierzchnia użytków rolnych przeznaczona na produkcję ekologiczną</w:t>
            </w:r>
          </w:p>
        </w:tc>
      </w:tr>
      <w:tr w:rsidR="00F822E1" w:rsidRPr="00F822E1" w14:paraId="463AC60A" w14:textId="77777777" w:rsidTr="00053A23">
        <w:trPr>
          <w:gridAfter w:val="1"/>
          <w:wAfter w:w="7" w:type="dxa"/>
          <w:trHeight w:val="186"/>
        </w:trPr>
        <w:tc>
          <w:tcPr>
            <w:tcW w:w="347" w:type="dxa"/>
            <w:tcBorders>
              <w:right w:val="single" w:sz="4" w:space="0" w:color="auto"/>
            </w:tcBorders>
          </w:tcPr>
          <w:p w14:paraId="7F759F10" w14:textId="77777777" w:rsidR="00CD0AEE" w:rsidRPr="00F822E1" w:rsidRDefault="00CD0AEE" w:rsidP="00CD0AEE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4330E" w14:textId="77777777" w:rsidR="00CD0AEE" w:rsidRPr="00F822E1" w:rsidRDefault="00CD0AEE" w:rsidP="00CD0AEE">
            <w:pPr>
              <w:ind w:right="-88"/>
              <w:rPr>
                <w:rFonts w:ascii="Calibri Light" w:hAnsi="Calibri Light" w:cs="Calibri Light"/>
                <w:sz w:val="18"/>
                <w:szCs w:val="1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77EDF" w14:textId="77777777" w:rsidR="00CD0AEE" w:rsidRPr="00F822E1" w:rsidRDefault="00CD0AEE" w:rsidP="00CD0AEE">
            <w:pPr>
              <w:ind w:right="-88"/>
              <w:rPr>
                <w:rFonts w:ascii="Calibri Light" w:hAnsi="Calibri Light" w:cs="Calibri Light"/>
                <w:sz w:val="18"/>
                <w:szCs w:val="1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B023C" w14:textId="77777777" w:rsidR="00CD0AEE" w:rsidRPr="00F822E1" w:rsidRDefault="00CD0AEE" w:rsidP="00CD0AEE">
            <w:pPr>
              <w:ind w:right="-88"/>
              <w:rPr>
                <w:rFonts w:ascii="Calibri Light" w:hAnsi="Calibri Light" w:cs="Calibri Light"/>
                <w:sz w:val="18"/>
                <w:szCs w:val="1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18DBE" w14:textId="77777777" w:rsidR="00CD0AEE" w:rsidRPr="00F822E1" w:rsidRDefault="00CD0AEE" w:rsidP="00CD0AEE">
            <w:pPr>
              <w:ind w:right="-88"/>
              <w:rPr>
                <w:rFonts w:ascii="Calibri Light" w:hAnsi="Calibri Light" w:cs="Calibri Light"/>
                <w:sz w:val="18"/>
                <w:szCs w:val="1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497" w:type="dxa"/>
            <w:tcBorders>
              <w:left w:val="single" w:sz="4" w:space="0" w:color="auto"/>
              <w:right w:val="single" w:sz="4" w:space="0" w:color="auto"/>
            </w:tcBorders>
          </w:tcPr>
          <w:p w14:paraId="7A97729C" w14:textId="77777777" w:rsidR="00CD0AEE" w:rsidRPr="00F822E1" w:rsidRDefault="00CD0AEE" w:rsidP="00CD0AEE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proofErr w:type="gramStart"/>
            <w:r w:rsidRPr="00F822E1">
              <w:rPr>
                <w:rFonts w:ascii="Calibri Light" w:hAnsi="Calibri Light" w:cs="Calibri Light"/>
                <w:sz w:val="18"/>
              </w:rPr>
              <w:t>ha</w:t>
            </w:r>
            <w:proofErr w:type="gramEnd"/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4BA8B" w14:textId="77777777" w:rsidR="00CD0AEE" w:rsidRPr="00F822E1" w:rsidRDefault="00CD0AEE" w:rsidP="00CD0AEE">
            <w:pPr>
              <w:ind w:right="-88"/>
              <w:rPr>
                <w:rFonts w:ascii="Calibri Light" w:hAnsi="Calibri Light" w:cs="Calibri Light"/>
                <w:sz w:val="18"/>
                <w:szCs w:val="1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52150" w14:textId="77777777" w:rsidR="00CD0AEE" w:rsidRPr="00F822E1" w:rsidRDefault="00CD0AEE" w:rsidP="00CD0AEE">
            <w:pPr>
              <w:ind w:right="-88"/>
              <w:rPr>
                <w:rFonts w:ascii="Calibri Light" w:hAnsi="Calibri Light" w:cs="Calibri Light"/>
                <w:sz w:val="18"/>
                <w:szCs w:val="1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1BEA74" w14:textId="77777777" w:rsidR="00CD0AEE" w:rsidRPr="00F822E1" w:rsidRDefault="00CD0AEE" w:rsidP="00CD0AEE">
            <w:pPr>
              <w:spacing w:before="60" w:after="60"/>
              <w:ind w:left="-9" w:right="-142"/>
              <w:rPr>
                <w:rFonts w:ascii="Calibri Light" w:hAnsi="Calibri Light" w:cs="Calibri Light"/>
                <w:sz w:val="18"/>
              </w:rPr>
            </w:pPr>
            <w:proofErr w:type="gramStart"/>
            <w:r w:rsidRPr="00F822E1">
              <w:rPr>
                <w:rFonts w:ascii="Calibri Light" w:hAnsi="Calibri Light" w:cs="Calibri Light"/>
                <w:sz w:val="18"/>
              </w:rPr>
              <w:t>ar</w:t>
            </w:r>
            <w:proofErr w:type="gram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FE4FAB" w14:textId="77777777" w:rsidR="00CD0AEE" w:rsidRPr="00F822E1" w:rsidRDefault="00CD0AEE" w:rsidP="00CD0AEE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2F96A" w14:textId="77777777" w:rsidR="00CD0AEE" w:rsidRPr="00F822E1" w:rsidRDefault="00CD0AEE" w:rsidP="00CD0AEE">
            <w:pPr>
              <w:ind w:right="-88"/>
              <w:rPr>
                <w:rFonts w:ascii="Calibri Light" w:hAnsi="Calibri Light" w:cs="Calibri Light"/>
                <w:sz w:val="18"/>
                <w:szCs w:val="1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70405" w14:textId="77777777" w:rsidR="00CD0AEE" w:rsidRPr="00F822E1" w:rsidRDefault="00CD0AEE" w:rsidP="00CD0AEE">
            <w:pPr>
              <w:ind w:right="-88"/>
              <w:rPr>
                <w:rFonts w:ascii="Calibri Light" w:hAnsi="Calibri Light" w:cs="Calibri Light"/>
                <w:sz w:val="18"/>
                <w:szCs w:val="1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1E33E" w14:textId="77777777" w:rsidR="00CD0AEE" w:rsidRPr="00F822E1" w:rsidRDefault="00CD0AEE" w:rsidP="00CD0AEE">
            <w:pPr>
              <w:ind w:right="-88"/>
              <w:rPr>
                <w:rFonts w:ascii="Calibri Light" w:hAnsi="Calibri Light" w:cs="Calibri Light"/>
                <w:sz w:val="18"/>
                <w:szCs w:val="1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7C0E7" w14:textId="77777777" w:rsidR="00CD0AEE" w:rsidRPr="00F822E1" w:rsidRDefault="00CD0AEE" w:rsidP="00CD0AEE">
            <w:pPr>
              <w:ind w:right="-88"/>
              <w:rPr>
                <w:rFonts w:ascii="Calibri Light" w:hAnsi="Calibri Light" w:cs="Calibri Light"/>
                <w:sz w:val="18"/>
                <w:szCs w:val="1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5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C02FAA" w14:textId="77777777" w:rsidR="00CD0AEE" w:rsidRPr="00F822E1" w:rsidRDefault="00CD0AEE" w:rsidP="00CD0AEE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  <w:proofErr w:type="gramStart"/>
            <w:r w:rsidRPr="00F822E1">
              <w:rPr>
                <w:rFonts w:ascii="Calibri Light" w:hAnsi="Calibri Light" w:cs="Calibri Light"/>
                <w:sz w:val="18"/>
              </w:rPr>
              <w:t>ha</w:t>
            </w:r>
            <w:proofErr w:type="gramEnd"/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16D1E" w14:textId="77777777" w:rsidR="00CD0AEE" w:rsidRPr="00F822E1" w:rsidRDefault="00CD0AEE" w:rsidP="00CD0AEE">
            <w:pPr>
              <w:ind w:right="-88"/>
              <w:rPr>
                <w:rFonts w:ascii="Calibri Light" w:hAnsi="Calibri Light" w:cs="Calibri Light"/>
                <w:sz w:val="18"/>
                <w:szCs w:val="1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3E201" w14:textId="77777777" w:rsidR="00CD0AEE" w:rsidRPr="00F822E1" w:rsidRDefault="00CD0AEE" w:rsidP="00CD0AEE">
            <w:pPr>
              <w:ind w:right="-88"/>
              <w:rPr>
                <w:rFonts w:ascii="Calibri Light" w:hAnsi="Calibri Light" w:cs="Calibri Light"/>
                <w:sz w:val="18"/>
                <w:szCs w:val="1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320C7D" w14:textId="77777777" w:rsidR="00CD0AEE" w:rsidRPr="00F822E1" w:rsidRDefault="00CD0AEE" w:rsidP="00CD0AEE">
            <w:pPr>
              <w:spacing w:before="60" w:after="60"/>
              <w:ind w:right="-68"/>
              <w:rPr>
                <w:rFonts w:ascii="Calibri Light" w:hAnsi="Calibri Light" w:cs="Calibri Light"/>
                <w:sz w:val="18"/>
              </w:rPr>
            </w:pPr>
            <w:proofErr w:type="gramStart"/>
            <w:r w:rsidRPr="00F822E1">
              <w:rPr>
                <w:rFonts w:ascii="Calibri Light" w:hAnsi="Calibri Light" w:cs="Calibri Light"/>
                <w:sz w:val="18"/>
              </w:rPr>
              <w:t>ar</w:t>
            </w:r>
            <w:proofErr w:type="gramEnd"/>
          </w:p>
        </w:tc>
        <w:tc>
          <w:tcPr>
            <w:tcW w:w="4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016063B" w14:textId="77777777" w:rsidR="00CD0AEE" w:rsidRPr="00F822E1" w:rsidRDefault="00CD0AEE" w:rsidP="00CD0AEE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9D1B6" w14:textId="77777777" w:rsidR="00CD0AEE" w:rsidRPr="00F822E1" w:rsidRDefault="00CD0AEE" w:rsidP="00CD0AEE">
            <w:pPr>
              <w:ind w:right="-88"/>
              <w:rPr>
                <w:rFonts w:ascii="Calibri Light" w:hAnsi="Calibri Light" w:cs="Calibri Light"/>
                <w:sz w:val="18"/>
                <w:szCs w:val="1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F0983" w14:textId="77777777" w:rsidR="00CD0AEE" w:rsidRPr="00F822E1" w:rsidRDefault="00CD0AEE" w:rsidP="00CD0AEE">
            <w:pPr>
              <w:ind w:right="-88"/>
              <w:rPr>
                <w:rFonts w:ascii="Calibri Light" w:hAnsi="Calibri Light" w:cs="Calibri Light"/>
                <w:sz w:val="18"/>
                <w:szCs w:val="1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CAAA0" w14:textId="77777777" w:rsidR="00CD0AEE" w:rsidRPr="00F822E1" w:rsidRDefault="00CD0AEE" w:rsidP="00CD0AEE">
            <w:pPr>
              <w:ind w:right="-88"/>
              <w:rPr>
                <w:rFonts w:ascii="Calibri Light" w:hAnsi="Calibri Light" w:cs="Calibri Light"/>
                <w:sz w:val="18"/>
                <w:szCs w:val="1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A9344" w14:textId="77777777" w:rsidR="00CD0AEE" w:rsidRPr="00F822E1" w:rsidRDefault="00CD0AEE" w:rsidP="00CD0AEE">
            <w:pPr>
              <w:ind w:right="-88"/>
              <w:rPr>
                <w:rFonts w:ascii="Calibri Light" w:hAnsi="Calibri Light" w:cs="Calibri Light"/>
                <w:sz w:val="18"/>
                <w:szCs w:val="1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5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307B0F" w14:textId="77777777" w:rsidR="00CD0AEE" w:rsidRPr="00F822E1" w:rsidRDefault="00CD0AEE" w:rsidP="00CD0AEE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  <w:proofErr w:type="gramStart"/>
            <w:r w:rsidRPr="00F822E1">
              <w:rPr>
                <w:rFonts w:ascii="Calibri Light" w:hAnsi="Calibri Light" w:cs="Calibri Light"/>
                <w:sz w:val="18"/>
              </w:rPr>
              <w:t>ha</w:t>
            </w:r>
            <w:proofErr w:type="gramEnd"/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DC2BF" w14:textId="77777777" w:rsidR="00CD0AEE" w:rsidRPr="00F822E1" w:rsidRDefault="00CD0AEE" w:rsidP="00CD0AEE">
            <w:pPr>
              <w:ind w:right="-88"/>
              <w:rPr>
                <w:rFonts w:ascii="Calibri Light" w:hAnsi="Calibri Light" w:cs="Calibri Light"/>
                <w:sz w:val="18"/>
                <w:szCs w:val="1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4DA20" w14:textId="77777777" w:rsidR="00CD0AEE" w:rsidRPr="00F822E1" w:rsidRDefault="00CD0AEE" w:rsidP="00CD0AEE">
            <w:pPr>
              <w:ind w:right="-88"/>
              <w:rPr>
                <w:rFonts w:ascii="Calibri Light" w:hAnsi="Calibri Light" w:cs="Calibri Light"/>
                <w:sz w:val="18"/>
                <w:szCs w:val="18"/>
              </w:rPr>
            </w:pP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separate"/>
            </w:r>
            <w:r w:rsidRPr="00F822E1">
              <w:rPr>
                <w:rFonts w:ascii="Calibri Light" w:hAnsi="Calibri Light" w:cs="Calibri Light"/>
                <w:b/>
                <w:noProof/>
                <w:sz w:val="28"/>
                <w:szCs w:val="28"/>
              </w:rPr>
              <w:t> </w:t>
            </w:r>
            <w:r w:rsidRPr="00F822E1">
              <w:rPr>
                <w:rFonts w:ascii="Calibri Light" w:hAnsi="Calibri Light" w:cs="Calibri Light"/>
                <w:b/>
                <w:sz w:val="28"/>
                <w:szCs w:val="28"/>
              </w:rPr>
              <w:fldChar w:fldCharType="end"/>
            </w:r>
          </w:p>
        </w:tc>
        <w:tc>
          <w:tcPr>
            <w:tcW w:w="468" w:type="dxa"/>
            <w:tcBorders>
              <w:left w:val="single" w:sz="4" w:space="0" w:color="auto"/>
            </w:tcBorders>
          </w:tcPr>
          <w:p w14:paraId="0440D512" w14:textId="77777777" w:rsidR="00CD0AEE" w:rsidRPr="00F822E1" w:rsidRDefault="00CD0AEE" w:rsidP="00CD0AEE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  <w:proofErr w:type="gramStart"/>
            <w:r w:rsidRPr="00F822E1">
              <w:rPr>
                <w:rFonts w:ascii="Calibri Light" w:hAnsi="Calibri Light" w:cs="Calibri Light"/>
                <w:sz w:val="18"/>
              </w:rPr>
              <w:t>ar</w:t>
            </w:r>
            <w:proofErr w:type="gramEnd"/>
          </w:p>
        </w:tc>
      </w:tr>
      <w:tr w:rsidR="00422AAE" w:rsidRPr="00F822E1" w14:paraId="08B8752C" w14:textId="77777777" w:rsidTr="00053A23">
        <w:trPr>
          <w:trHeight w:val="111"/>
        </w:trPr>
        <w:tc>
          <w:tcPr>
            <w:tcW w:w="3256" w:type="dxa"/>
            <w:gridSpan w:val="9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57CC57CE" w14:textId="77777777" w:rsidR="00422AAE" w:rsidRPr="00F822E1" w:rsidRDefault="00422AAE" w:rsidP="00963203">
            <w:pPr>
              <w:spacing w:before="60" w:after="60"/>
              <w:rPr>
                <w:rFonts w:ascii="Calibri Light" w:hAnsi="Calibri Light" w:cs="Calibri Light"/>
                <w:b/>
                <w:sz w:val="6"/>
                <w:szCs w:val="6"/>
              </w:rPr>
            </w:pPr>
          </w:p>
        </w:tc>
        <w:tc>
          <w:tcPr>
            <w:tcW w:w="337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1626F" w14:textId="77777777" w:rsidR="00422AAE" w:rsidRPr="00F822E1" w:rsidRDefault="00422AAE" w:rsidP="00963203">
            <w:pPr>
              <w:spacing w:before="60" w:after="60"/>
              <w:rPr>
                <w:rFonts w:ascii="Calibri Light" w:hAnsi="Calibri Light" w:cs="Calibri Light"/>
                <w:b/>
                <w:sz w:val="6"/>
                <w:szCs w:val="6"/>
              </w:rPr>
            </w:pPr>
          </w:p>
        </w:tc>
        <w:tc>
          <w:tcPr>
            <w:tcW w:w="3544" w:type="dxa"/>
            <w:gridSpan w:val="10"/>
            <w:tcBorders>
              <w:left w:val="single" w:sz="4" w:space="0" w:color="auto"/>
            </w:tcBorders>
          </w:tcPr>
          <w:p w14:paraId="2E3A2C0B" w14:textId="77777777" w:rsidR="00422AAE" w:rsidRPr="00F822E1" w:rsidRDefault="00422AAE" w:rsidP="00963203">
            <w:pPr>
              <w:spacing w:before="60" w:after="60"/>
              <w:rPr>
                <w:rFonts w:ascii="Calibri Light" w:hAnsi="Calibri Light" w:cs="Calibri Light"/>
                <w:b/>
                <w:sz w:val="6"/>
                <w:szCs w:val="6"/>
              </w:rPr>
            </w:pPr>
          </w:p>
        </w:tc>
      </w:tr>
    </w:tbl>
    <w:p w14:paraId="2773BDED" w14:textId="77777777" w:rsidR="00422AAE" w:rsidRPr="00F822E1" w:rsidRDefault="00422AAE">
      <w:pPr>
        <w:rPr>
          <w:rFonts w:ascii="Calibri Light" w:hAnsi="Calibri Light" w:cs="Calibri Light"/>
          <w:sz w:val="8"/>
          <w:szCs w:val="8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815"/>
        <w:gridCol w:w="160"/>
        <w:gridCol w:w="1758"/>
        <w:gridCol w:w="850"/>
        <w:gridCol w:w="1276"/>
        <w:gridCol w:w="634"/>
        <w:gridCol w:w="708"/>
      </w:tblGrid>
      <w:tr w:rsidR="00F822E1" w:rsidRPr="00F822E1" w14:paraId="11A75215" w14:textId="77777777" w:rsidTr="00053A23">
        <w:trPr>
          <w:trHeight w:val="657"/>
        </w:trPr>
        <w:tc>
          <w:tcPr>
            <w:tcW w:w="4815" w:type="dxa"/>
            <w:shd w:val="clear" w:color="auto" w:fill="E6E6E6"/>
            <w:vAlign w:val="center"/>
          </w:tcPr>
          <w:p w14:paraId="1E49F5A1" w14:textId="77777777" w:rsidR="003A7596" w:rsidRPr="00F822E1" w:rsidRDefault="003A7596" w:rsidP="00544A3C">
            <w:pPr>
              <w:pStyle w:val="Nagwek8"/>
              <w:rPr>
                <w:rFonts w:ascii="Calibri Light" w:hAnsi="Calibri Light" w:cs="Calibri Light"/>
                <w:b w:val="0"/>
                <w:sz w:val="24"/>
                <w:szCs w:val="24"/>
              </w:rPr>
            </w:pPr>
            <w:r w:rsidRPr="00F822E1">
              <w:rPr>
                <w:rFonts w:ascii="Calibri Light" w:hAnsi="Calibri Light" w:cs="Calibri Light"/>
                <w:b w:val="0"/>
                <w:sz w:val="24"/>
                <w:szCs w:val="24"/>
              </w:rPr>
              <w:t>OPIS/SZKIC DOJAZDU DO GOSPODARSTWA</w:t>
            </w:r>
          </w:p>
          <w:p w14:paraId="1660F4BD" w14:textId="4480BD96" w:rsidR="003A7596" w:rsidRPr="00F822E1" w:rsidRDefault="003A7596" w:rsidP="00544A3C">
            <w:pPr>
              <w:jc w:val="center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i/>
                <w:sz w:val="14"/>
                <w:szCs w:val="14"/>
              </w:rPr>
              <w:t xml:space="preserve">(prosimy wyraźnie zaznaczyć lub opisać stałe punkty </w:t>
            </w:r>
            <w:proofErr w:type="gramStart"/>
            <w:r w:rsidRPr="00F822E1">
              <w:rPr>
                <w:rFonts w:ascii="Calibri Light" w:hAnsi="Calibri Light" w:cs="Calibri Light"/>
                <w:i/>
                <w:sz w:val="14"/>
                <w:szCs w:val="14"/>
              </w:rPr>
              <w:t>odniesienia  np</w:t>
            </w:r>
            <w:proofErr w:type="gramEnd"/>
            <w:r w:rsidRPr="00F822E1">
              <w:rPr>
                <w:rFonts w:ascii="Calibri Light" w:hAnsi="Calibri Light" w:cs="Calibri Light"/>
                <w:i/>
                <w:sz w:val="14"/>
                <w:szCs w:val="14"/>
              </w:rPr>
              <w:t>. kościół, remiza, sklep</w:t>
            </w:r>
            <w:r w:rsidR="0048118F" w:rsidRPr="00F822E1">
              <w:rPr>
                <w:rFonts w:ascii="Calibri Light" w:hAnsi="Calibri Light" w:cs="Calibri Light"/>
                <w:i/>
                <w:sz w:val="14"/>
                <w:szCs w:val="14"/>
              </w:rPr>
              <w:t xml:space="preserve"> itp.  lub współrzędne GPS</w:t>
            </w:r>
            <w:r w:rsidRPr="00F822E1">
              <w:rPr>
                <w:rFonts w:ascii="Calibri Light" w:hAnsi="Calibri Light" w:cs="Calibri Light"/>
                <w:i/>
                <w:sz w:val="14"/>
                <w:szCs w:val="14"/>
              </w:rPr>
              <w:t>)</w:t>
            </w:r>
          </w:p>
        </w:tc>
        <w:tc>
          <w:tcPr>
            <w:tcW w:w="160" w:type="dxa"/>
            <w:tcBorders>
              <w:top w:val="nil"/>
              <w:bottom w:val="nil"/>
            </w:tcBorders>
            <w:shd w:val="clear" w:color="auto" w:fill="auto"/>
          </w:tcPr>
          <w:p w14:paraId="2099A292" w14:textId="77777777" w:rsidR="003A7596" w:rsidRPr="00F822E1" w:rsidRDefault="003A7596" w:rsidP="00544A3C">
            <w:pPr>
              <w:pStyle w:val="Nagwek8"/>
              <w:rPr>
                <w:rFonts w:ascii="Calibri Light" w:hAnsi="Calibri Light" w:cs="Calibri Light"/>
                <w:b w:val="0"/>
                <w:sz w:val="24"/>
                <w:szCs w:val="24"/>
              </w:rPr>
            </w:pPr>
          </w:p>
        </w:tc>
        <w:tc>
          <w:tcPr>
            <w:tcW w:w="5226" w:type="dxa"/>
            <w:gridSpan w:val="5"/>
            <w:shd w:val="clear" w:color="auto" w:fill="E6E6E6"/>
          </w:tcPr>
          <w:p w14:paraId="7E6C3265" w14:textId="5D3AD744" w:rsidR="00710632" w:rsidRPr="00F822E1" w:rsidRDefault="002841DE" w:rsidP="003A7596">
            <w:pPr>
              <w:pStyle w:val="Nagwek8"/>
              <w:rPr>
                <w:rFonts w:ascii="Calibri Light" w:hAnsi="Calibri Light" w:cs="Calibri Light"/>
                <w:b w:val="0"/>
                <w:i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b w:val="0"/>
                <w:sz w:val="24"/>
                <w:szCs w:val="24"/>
              </w:rPr>
              <w:t>STAN MAGAZYNOWY PRODUKTÓW</w:t>
            </w:r>
            <w:r w:rsidR="00053A23" w:rsidRPr="00F822E1">
              <w:rPr>
                <w:rFonts w:ascii="Calibri Light" w:hAnsi="Calibri Light" w:cs="Calibri Light"/>
                <w:b w:val="0"/>
                <w:sz w:val="24"/>
                <w:szCs w:val="24"/>
              </w:rPr>
              <w:t xml:space="preserve"> </w:t>
            </w:r>
            <w:r w:rsidR="003A7596" w:rsidRPr="00F822E1">
              <w:rPr>
                <w:rFonts w:ascii="Calibri Light" w:hAnsi="Calibri Light" w:cs="Calibri Light"/>
                <w:b w:val="0"/>
                <w:i/>
                <w:sz w:val="14"/>
                <w:szCs w:val="14"/>
              </w:rPr>
              <w:t>(na dzień wypełniania)</w:t>
            </w:r>
            <w:r w:rsidR="00710632" w:rsidRPr="00F822E1">
              <w:rPr>
                <w:rFonts w:ascii="Calibri Light" w:hAnsi="Calibri Light" w:cs="Calibri Light"/>
                <w:b w:val="0"/>
                <w:i/>
                <w:sz w:val="14"/>
                <w:szCs w:val="14"/>
              </w:rPr>
              <w:t xml:space="preserve"> </w:t>
            </w:r>
          </w:p>
          <w:p w14:paraId="17D641CF" w14:textId="2381E96C" w:rsidR="003A7596" w:rsidRPr="00F822E1" w:rsidRDefault="00710632" w:rsidP="003A7596">
            <w:pPr>
              <w:pStyle w:val="Nagwek8"/>
              <w:rPr>
                <w:rFonts w:ascii="Calibri Light" w:hAnsi="Calibri Light" w:cs="Calibri Light"/>
                <w:sz w:val="24"/>
                <w:szCs w:val="24"/>
              </w:rPr>
            </w:pPr>
            <w:r w:rsidRPr="00F822E1">
              <w:rPr>
                <w:rFonts w:ascii="Calibri Light" w:hAnsi="Calibri Light" w:cs="Calibri Light"/>
                <w:i/>
                <w:sz w:val="14"/>
                <w:szCs w:val="14"/>
              </w:rPr>
              <w:t>Na pisemny wniosek Producenta produkty z tabeli zostaną umieszczone na certyfikacie na rok 20</w:t>
            </w:r>
            <w:r w:rsidR="00C57A13" w:rsidRPr="00F822E1">
              <w:rPr>
                <w:rFonts w:ascii="Calibri Light" w:hAnsi="Calibri Light" w:cs="Calibri Light"/>
                <w:i/>
                <w:sz w:val="14"/>
                <w:szCs w:val="14"/>
              </w:rPr>
              <w:t>2</w:t>
            </w:r>
            <w:r w:rsidR="00BD3BD7" w:rsidRPr="00F822E1">
              <w:rPr>
                <w:rFonts w:ascii="Calibri Light" w:hAnsi="Calibri Light" w:cs="Calibri Light"/>
                <w:i/>
                <w:sz w:val="14"/>
                <w:szCs w:val="14"/>
              </w:rPr>
              <w:t>6</w:t>
            </w:r>
          </w:p>
        </w:tc>
      </w:tr>
      <w:tr w:rsidR="00F822E1" w:rsidRPr="00F822E1" w14:paraId="68AA2B49" w14:textId="77777777" w:rsidTr="00053A23">
        <w:trPr>
          <w:trHeight w:val="305"/>
        </w:trPr>
        <w:tc>
          <w:tcPr>
            <w:tcW w:w="4815" w:type="dxa"/>
            <w:vMerge w:val="restart"/>
          </w:tcPr>
          <w:p w14:paraId="5B04A5BA" w14:textId="77777777" w:rsidR="00710632" w:rsidRPr="00F822E1" w:rsidRDefault="00710632" w:rsidP="00544A3C">
            <w:pPr>
              <w:spacing w:before="60" w:after="60"/>
              <w:rPr>
                <w:rFonts w:ascii="Calibri Light" w:hAnsi="Calibri Light" w:cs="Calibri Light"/>
                <w:b/>
                <w:sz w:val="16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534"/>
                  <w:enabled/>
                  <w:calcOnExit w:val="0"/>
                  <w:textInput/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eastAsia="Arial Unicode MS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eastAsia="Arial Unicode MS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eastAsia="Arial Unicode MS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eastAsia="Arial Unicode MS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60" w:type="dxa"/>
            <w:vMerge w:val="restart"/>
            <w:tcBorders>
              <w:top w:val="nil"/>
              <w:bottom w:val="nil"/>
            </w:tcBorders>
          </w:tcPr>
          <w:p w14:paraId="5C56AFF4" w14:textId="77777777" w:rsidR="00710632" w:rsidRPr="00F822E1" w:rsidRDefault="00710632" w:rsidP="00544A3C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58" w:type="dxa"/>
            <w:vMerge w:val="restart"/>
            <w:vAlign w:val="center"/>
          </w:tcPr>
          <w:p w14:paraId="04A90640" w14:textId="77777777" w:rsidR="00710632" w:rsidRPr="00F822E1" w:rsidRDefault="00710632" w:rsidP="00710632">
            <w:pPr>
              <w:spacing w:before="60" w:after="60"/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Rodzaj produktu</w:t>
            </w:r>
          </w:p>
        </w:tc>
        <w:tc>
          <w:tcPr>
            <w:tcW w:w="850" w:type="dxa"/>
            <w:vMerge w:val="restart"/>
            <w:vAlign w:val="center"/>
          </w:tcPr>
          <w:p w14:paraId="63617A39" w14:textId="77777777" w:rsidR="00710632" w:rsidRPr="00F822E1" w:rsidRDefault="00710632" w:rsidP="00710632">
            <w:pPr>
              <w:spacing w:before="60" w:after="60"/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Ilość</w:t>
            </w:r>
          </w:p>
        </w:tc>
        <w:tc>
          <w:tcPr>
            <w:tcW w:w="1276" w:type="dxa"/>
            <w:vMerge w:val="restart"/>
            <w:vAlign w:val="center"/>
          </w:tcPr>
          <w:p w14:paraId="2D9AC6A8" w14:textId="77777777" w:rsidR="00710632" w:rsidRPr="00F822E1" w:rsidRDefault="00710632" w:rsidP="00710632">
            <w:pPr>
              <w:spacing w:before="60" w:after="60"/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Rok wytworzenia</w:t>
            </w:r>
          </w:p>
        </w:tc>
        <w:tc>
          <w:tcPr>
            <w:tcW w:w="1342" w:type="dxa"/>
            <w:gridSpan w:val="2"/>
          </w:tcPr>
          <w:p w14:paraId="25C3EEBA" w14:textId="77777777" w:rsidR="00710632" w:rsidRPr="00F822E1" w:rsidRDefault="00710632" w:rsidP="00710632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Rodzaj produkcji</w:t>
            </w:r>
          </w:p>
        </w:tc>
      </w:tr>
      <w:tr w:rsidR="00F822E1" w:rsidRPr="00F822E1" w14:paraId="4F9ECE94" w14:textId="77777777" w:rsidTr="005F07F2">
        <w:trPr>
          <w:trHeight w:hRule="exact" w:val="544"/>
        </w:trPr>
        <w:tc>
          <w:tcPr>
            <w:tcW w:w="4815" w:type="dxa"/>
            <w:vMerge/>
          </w:tcPr>
          <w:p w14:paraId="634B87ED" w14:textId="77777777" w:rsidR="00710632" w:rsidRPr="00F822E1" w:rsidRDefault="00710632" w:rsidP="00544A3C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60" w:type="dxa"/>
            <w:vMerge/>
            <w:tcBorders>
              <w:bottom w:val="nil"/>
            </w:tcBorders>
          </w:tcPr>
          <w:p w14:paraId="63AA8B54" w14:textId="77777777" w:rsidR="00710632" w:rsidRPr="00F822E1" w:rsidRDefault="00710632" w:rsidP="00544A3C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58" w:type="dxa"/>
            <w:vMerge/>
          </w:tcPr>
          <w:p w14:paraId="20AFF580" w14:textId="77777777" w:rsidR="00710632" w:rsidRPr="00F822E1" w:rsidRDefault="00710632" w:rsidP="00544A3C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850" w:type="dxa"/>
            <w:vMerge/>
          </w:tcPr>
          <w:p w14:paraId="1969FD21" w14:textId="77777777" w:rsidR="00710632" w:rsidRPr="00F822E1" w:rsidRDefault="00710632" w:rsidP="00544A3C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276" w:type="dxa"/>
            <w:vMerge/>
          </w:tcPr>
          <w:p w14:paraId="1220955C" w14:textId="77777777" w:rsidR="00710632" w:rsidRPr="00F822E1" w:rsidRDefault="00710632" w:rsidP="00544A3C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634" w:type="dxa"/>
            <w:vAlign w:val="center"/>
          </w:tcPr>
          <w:p w14:paraId="070EB102" w14:textId="77777777" w:rsidR="00710632" w:rsidRPr="00F822E1" w:rsidRDefault="00710632" w:rsidP="002841DE">
            <w:pPr>
              <w:spacing w:before="60" w:after="60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proofErr w:type="spellStart"/>
            <w:r w:rsidRPr="00F822E1">
              <w:rPr>
                <w:rFonts w:ascii="Calibri Light" w:hAnsi="Calibri Light" w:cs="Calibri Light"/>
                <w:sz w:val="16"/>
                <w:szCs w:val="16"/>
              </w:rPr>
              <w:t>Ekolo-giczna</w:t>
            </w:r>
            <w:proofErr w:type="spellEnd"/>
          </w:p>
        </w:tc>
        <w:tc>
          <w:tcPr>
            <w:tcW w:w="708" w:type="dxa"/>
            <w:vAlign w:val="center"/>
          </w:tcPr>
          <w:p w14:paraId="59A9513F" w14:textId="77777777" w:rsidR="00710632" w:rsidRPr="00F822E1" w:rsidRDefault="00710632" w:rsidP="002841DE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proofErr w:type="spellStart"/>
            <w:r w:rsidRPr="00F822E1">
              <w:rPr>
                <w:rFonts w:ascii="Calibri Light" w:hAnsi="Calibri Light" w:cs="Calibri Light"/>
                <w:sz w:val="18"/>
              </w:rPr>
              <w:t>Przesta</w:t>
            </w:r>
            <w:proofErr w:type="spellEnd"/>
            <w:r w:rsidRPr="00F822E1">
              <w:rPr>
                <w:rFonts w:ascii="Calibri Light" w:hAnsi="Calibri Light" w:cs="Calibri Light"/>
                <w:sz w:val="18"/>
              </w:rPr>
              <w:t>-wiana</w:t>
            </w:r>
          </w:p>
        </w:tc>
      </w:tr>
      <w:tr w:rsidR="00F822E1" w:rsidRPr="00F822E1" w14:paraId="583EC87B" w14:textId="77777777" w:rsidTr="00747DBD">
        <w:trPr>
          <w:cantSplit/>
          <w:trHeight w:hRule="exact" w:val="284"/>
        </w:trPr>
        <w:tc>
          <w:tcPr>
            <w:tcW w:w="4815" w:type="dxa"/>
            <w:vMerge/>
          </w:tcPr>
          <w:p w14:paraId="1A67E4CD" w14:textId="77777777" w:rsidR="00D9647D" w:rsidRPr="00F822E1" w:rsidRDefault="00D9647D" w:rsidP="00D9647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60" w:type="dxa"/>
            <w:vMerge/>
            <w:tcBorders>
              <w:bottom w:val="nil"/>
            </w:tcBorders>
          </w:tcPr>
          <w:p w14:paraId="1EC14891" w14:textId="77777777" w:rsidR="00D9647D" w:rsidRPr="00F822E1" w:rsidRDefault="00D9647D" w:rsidP="00D9647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58" w:type="dxa"/>
          </w:tcPr>
          <w:p w14:paraId="7809B013" w14:textId="77777777" w:rsidR="00D9647D" w:rsidRPr="00F822E1" w:rsidRDefault="00D9647D" w:rsidP="00D9647D">
            <w:pPr>
              <w:spacing w:before="60" w:after="60"/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bookmarkStart w:id="3" w:name="Tekst66"/>
        <w:tc>
          <w:tcPr>
            <w:tcW w:w="850" w:type="dxa"/>
          </w:tcPr>
          <w:p w14:paraId="26B4BB18" w14:textId="77777777" w:rsidR="00D9647D" w:rsidRPr="00F822E1" w:rsidRDefault="00D9647D" w:rsidP="00D9647D">
            <w:pPr>
              <w:spacing w:before="60" w:after="60"/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  <w:bookmarkEnd w:id="3"/>
          </w:p>
        </w:tc>
        <w:tc>
          <w:tcPr>
            <w:tcW w:w="1276" w:type="dxa"/>
          </w:tcPr>
          <w:p w14:paraId="7E7A5AA9" w14:textId="77777777" w:rsidR="00D9647D" w:rsidRPr="00F822E1" w:rsidRDefault="00D9647D" w:rsidP="00D9647D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34" w:type="dxa"/>
          </w:tcPr>
          <w:p w14:paraId="36F50885" w14:textId="1B300F12" w:rsidR="00D9647D" w:rsidRPr="00F822E1" w:rsidRDefault="00000000" w:rsidP="00747DBD">
            <w:pPr>
              <w:spacing w:before="60" w:after="60"/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2137529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47DBD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708" w:type="dxa"/>
          </w:tcPr>
          <w:p w14:paraId="7154AB5B" w14:textId="5D115851" w:rsidR="00D9647D" w:rsidRPr="00F822E1" w:rsidRDefault="00000000" w:rsidP="00747DBD">
            <w:pPr>
              <w:spacing w:before="60" w:after="60"/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2701624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1B61B0D0" w14:textId="77777777" w:rsidTr="005F07F2">
        <w:trPr>
          <w:cantSplit/>
          <w:trHeight w:hRule="exact" w:val="284"/>
        </w:trPr>
        <w:tc>
          <w:tcPr>
            <w:tcW w:w="4815" w:type="dxa"/>
            <w:vMerge/>
          </w:tcPr>
          <w:p w14:paraId="7B9DEB6D" w14:textId="77777777" w:rsidR="00D9647D" w:rsidRPr="00F822E1" w:rsidRDefault="00D9647D" w:rsidP="00D9647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60" w:type="dxa"/>
            <w:vMerge/>
            <w:tcBorders>
              <w:bottom w:val="nil"/>
            </w:tcBorders>
          </w:tcPr>
          <w:p w14:paraId="745D9F25" w14:textId="77777777" w:rsidR="00D9647D" w:rsidRPr="00F822E1" w:rsidRDefault="00D9647D" w:rsidP="00D9647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58" w:type="dxa"/>
          </w:tcPr>
          <w:p w14:paraId="46AF33AB" w14:textId="77777777" w:rsidR="00D9647D" w:rsidRPr="00F822E1" w:rsidRDefault="00D9647D" w:rsidP="00D9647D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0" w:type="dxa"/>
          </w:tcPr>
          <w:p w14:paraId="4A5E103F" w14:textId="77777777" w:rsidR="00D9647D" w:rsidRPr="00F822E1" w:rsidRDefault="00D9647D" w:rsidP="00D9647D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</w:tcPr>
          <w:p w14:paraId="15A214A9" w14:textId="77777777" w:rsidR="00D9647D" w:rsidRPr="00F822E1" w:rsidRDefault="00D9647D" w:rsidP="00D9647D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34" w:type="dxa"/>
          </w:tcPr>
          <w:p w14:paraId="05FF4DB9" w14:textId="370C1CC0" w:rsidR="00D9647D" w:rsidRPr="00F822E1" w:rsidRDefault="00000000" w:rsidP="00D9647D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637914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708" w:type="dxa"/>
          </w:tcPr>
          <w:p w14:paraId="2E5559C5" w14:textId="079BABD0" w:rsidR="00D9647D" w:rsidRPr="00F822E1" w:rsidRDefault="00000000" w:rsidP="00D9647D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848404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5574C368" w14:textId="77777777" w:rsidTr="005F07F2">
        <w:trPr>
          <w:cantSplit/>
          <w:trHeight w:hRule="exact" w:val="284"/>
        </w:trPr>
        <w:tc>
          <w:tcPr>
            <w:tcW w:w="4815" w:type="dxa"/>
            <w:vMerge/>
          </w:tcPr>
          <w:p w14:paraId="0DC8D1AA" w14:textId="77777777" w:rsidR="00D9647D" w:rsidRPr="00F822E1" w:rsidRDefault="00D9647D" w:rsidP="00D9647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60" w:type="dxa"/>
            <w:vMerge/>
            <w:tcBorders>
              <w:bottom w:val="nil"/>
            </w:tcBorders>
          </w:tcPr>
          <w:p w14:paraId="6C201FC7" w14:textId="77777777" w:rsidR="00D9647D" w:rsidRPr="00F822E1" w:rsidRDefault="00D9647D" w:rsidP="00D9647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58" w:type="dxa"/>
          </w:tcPr>
          <w:p w14:paraId="276FF7E7" w14:textId="77777777" w:rsidR="00D9647D" w:rsidRPr="00F822E1" w:rsidRDefault="00D9647D" w:rsidP="00D9647D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0" w:type="dxa"/>
          </w:tcPr>
          <w:p w14:paraId="0D860DE5" w14:textId="77777777" w:rsidR="00D9647D" w:rsidRPr="00F822E1" w:rsidRDefault="00D9647D" w:rsidP="00D9647D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</w:tcPr>
          <w:p w14:paraId="6ACFCDC6" w14:textId="77777777" w:rsidR="00D9647D" w:rsidRPr="00F822E1" w:rsidRDefault="00D9647D" w:rsidP="00D9647D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34" w:type="dxa"/>
          </w:tcPr>
          <w:p w14:paraId="41161EFD" w14:textId="15D11910" w:rsidR="00D9647D" w:rsidRPr="00F822E1" w:rsidRDefault="00000000" w:rsidP="00D9647D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3248993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708" w:type="dxa"/>
          </w:tcPr>
          <w:p w14:paraId="08AFA5B5" w14:textId="44BA5ECA" w:rsidR="00D9647D" w:rsidRPr="00F822E1" w:rsidRDefault="00000000" w:rsidP="00D9647D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453472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1AFE72F0" w14:textId="77777777" w:rsidTr="005F07F2">
        <w:trPr>
          <w:cantSplit/>
          <w:trHeight w:hRule="exact" w:val="284"/>
        </w:trPr>
        <w:tc>
          <w:tcPr>
            <w:tcW w:w="4815" w:type="dxa"/>
            <w:vMerge/>
          </w:tcPr>
          <w:p w14:paraId="7B793E86" w14:textId="77777777" w:rsidR="00D9647D" w:rsidRPr="00F822E1" w:rsidRDefault="00D9647D" w:rsidP="00D9647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60" w:type="dxa"/>
            <w:vMerge/>
            <w:tcBorders>
              <w:bottom w:val="nil"/>
            </w:tcBorders>
          </w:tcPr>
          <w:p w14:paraId="7560A166" w14:textId="77777777" w:rsidR="00D9647D" w:rsidRPr="00F822E1" w:rsidRDefault="00D9647D" w:rsidP="00D9647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58" w:type="dxa"/>
          </w:tcPr>
          <w:p w14:paraId="171CB6AD" w14:textId="77777777" w:rsidR="00D9647D" w:rsidRPr="00F822E1" w:rsidRDefault="00D9647D" w:rsidP="00D9647D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0" w:type="dxa"/>
          </w:tcPr>
          <w:p w14:paraId="4398BEA0" w14:textId="77777777" w:rsidR="00D9647D" w:rsidRPr="00F822E1" w:rsidRDefault="00D9647D" w:rsidP="00D9647D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</w:tcPr>
          <w:p w14:paraId="55D5C74E" w14:textId="77777777" w:rsidR="00D9647D" w:rsidRPr="00F822E1" w:rsidRDefault="00D9647D" w:rsidP="00D9647D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34" w:type="dxa"/>
          </w:tcPr>
          <w:p w14:paraId="054BEA9C" w14:textId="684AA017" w:rsidR="00D9647D" w:rsidRPr="00F822E1" w:rsidRDefault="00000000" w:rsidP="00D9647D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454676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708" w:type="dxa"/>
          </w:tcPr>
          <w:p w14:paraId="4C740C08" w14:textId="4E5A7662" w:rsidR="00D9647D" w:rsidRPr="00F822E1" w:rsidRDefault="00000000" w:rsidP="00D9647D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867248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69B9B4D4" w14:textId="77777777" w:rsidTr="005F07F2">
        <w:trPr>
          <w:cantSplit/>
          <w:trHeight w:hRule="exact" w:val="284"/>
        </w:trPr>
        <w:tc>
          <w:tcPr>
            <w:tcW w:w="4815" w:type="dxa"/>
            <w:vMerge/>
          </w:tcPr>
          <w:p w14:paraId="2E8C2779" w14:textId="77777777" w:rsidR="00D9647D" w:rsidRPr="00F822E1" w:rsidRDefault="00D9647D" w:rsidP="00D9647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60" w:type="dxa"/>
            <w:vMerge/>
            <w:tcBorders>
              <w:bottom w:val="nil"/>
            </w:tcBorders>
          </w:tcPr>
          <w:p w14:paraId="51D30EF8" w14:textId="77777777" w:rsidR="00D9647D" w:rsidRPr="00F822E1" w:rsidRDefault="00D9647D" w:rsidP="00D9647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58" w:type="dxa"/>
          </w:tcPr>
          <w:p w14:paraId="28F21AE9" w14:textId="77777777" w:rsidR="00D9647D" w:rsidRPr="00F822E1" w:rsidRDefault="00D9647D" w:rsidP="00D9647D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0" w:type="dxa"/>
          </w:tcPr>
          <w:p w14:paraId="6AFF15D0" w14:textId="77777777" w:rsidR="00D9647D" w:rsidRPr="00F822E1" w:rsidRDefault="00D9647D" w:rsidP="00D9647D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</w:tcPr>
          <w:p w14:paraId="56F4BD1B" w14:textId="77777777" w:rsidR="00D9647D" w:rsidRPr="00F822E1" w:rsidRDefault="00D9647D" w:rsidP="00D9647D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34" w:type="dxa"/>
          </w:tcPr>
          <w:p w14:paraId="0607880F" w14:textId="000AD727" w:rsidR="00D9647D" w:rsidRPr="00F822E1" w:rsidRDefault="00000000" w:rsidP="00D9647D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959489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708" w:type="dxa"/>
          </w:tcPr>
          <w:p w14:paraId="69FB535B" w14:textId="33D0D96A" w:rsidR="00D9647D" w:rsidRPr="00F822E1" w:rsidRDefault="00000000" w:rsidP="00D9647D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162891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148F316F" w14:textId="77777777" w:rsidTr="005F07F2">
        <w:trPr>
          <w:cantSplit/>
          <w:trHeight w:hRule="exact" w:val="284"/>
        </w:trPr>
        <w:tc>
          <w:tcPr>
            <w:tcW w:w="4815" w:type="dxa"/>
            <w:vMerge/>
          </w:tcPr>
          <w:p w14:paraId="5C862F2A" w14:textId="77777777" w:rsidR="00D9647D" w:rsidRPr="00F822E1" w:rsidRDefault="00D9647D" w:rsidP="00D9647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60" w:type="dxa"/>
            <w:vMerge/>
            <w:tcBorders>
              <w:bottom w:val="nil"/>
            </w:tcBorders>
          </w:tcPr>
          <w:p w14:paraId="22CC3D58" w14:textId="77777777" w:rsidR="00D9647D" w:rsidRPr="00F822E1" w:rsidRDefault="00D9647D" w:rsidP="00D9647D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58" w:type="dxa"/>
          </w:tcPr>
          <w:p w14:paraId="105A1FB4" w14:textId="77777777" w:rsidR="00D9647D" w:rsidRPr="00F822E1" w:rsidRDefault="00D9647D" w:rsidP="00D9647D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0" w:type="dxa"/>
          </w:tcPr>
          <w:p w14:paraId="6C7F01D9" w14:textId="77777777" w:rsidR="00D9647D" w:rsidRPr="00F822E1" w:rsidRDefault="00D9647D" w:rsidP="00D9647D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</w:tcPr>
          <w:p w14:paraId="5F76CA48" w14:textId="77777777" w:rsidR="00D9647D" w:rsidRPr="00F822E1" w:rsidRDefault="00D9647D" w:rsidP="00D9647D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34" w:type="dxa"/>
          </w:tcPr>
          <w:p w14:paraId="6B3B0E16" w14:textId="32FFE244" w:rsidR="00D9647D" w:rsidRPr="00F822E1" w:rsidRDefault="00000000" w:rsidP="00D9647D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30885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708" w:type="dxa"/>
          </w:tcPr>
          <w:p w14:paraId="53984B57" w14:textId="6F3BF2CF" w:rsidR="00D9647D" w:rsidRPr="00F822E1" w:rsidRDefault="00000000" w:rsidP="00D9647D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525869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45D719FA" w14:textId="77777777" w:rsidTr="005F07F2">
        <w:trPr>
          <w:cantSplit/>
          <w:trHeight w:hRule="exact" w:val="284"/>
        </w:trPr>
        <w:tc>
          <w:tcPr>
            <w:tcW w:w="4815" w:type="dxa"/>
            <w:vMerge/>
          </w:tcPr>
          <w:p w14:paraId="30490592" w14:textId="77777777" w:rsidR="00053A23" w:rsidRPr="00F822E1" w:rsidRDefault="00053A23" w:rsidP="00053A23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60" w:type="dxa"/>
            <w:vMerge/>
            <w:tcBorders>
              <w:bottom w:val="nil"/>
            </w:tcBorders>
          </w:tcPr>
          <w:p w14:paraId="7C678C8D" w14:textId="77777777" w:rsidR="00053A23" w:rsidRPr="00F822E1" w:rsidRDefault="00053A23" w:rsidP="00053A23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58" w:type="dxa"/>
          </w:tcPr>
          <w:p w14:paraId="2B87E73F" w14:textId="74DC3030" w:rsidR="00053A23" w:rsidRPr="00F822E1" w:rsidRDefault="00053A23" w:rsidP="00053A23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0" w:type="dxa"/>
          </w:tcPr>
          <w:p w14:paraId="17BF36A1" w14:textId="3E319D25" w:rsidR="00053A23" w:rsidRPr="00F822E1" w:rsidRDefault="00053A23" w:rsidP="00053A23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</w:tcPr>
          <w:p w14:paraId="1D9F70B1" w14:textId="10666A16" w:rsidR="00053A23" w:rsidRPr="00F822E1" w:rsidRDefault="00053A23" w:rsidP="00053A23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34" w:type="dxa"/>
          </w:tcPr>
          <w:p w14:paraId="08B3049B" w14:textId="44009912" w:rsidR="00053A23" w:rsidRPr="00F822E1" w:rsidRDefault="00000000" w:rsidP="00053A23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502171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708" w:type="dxa"/>
          </w:tcPr>
          <w:p w14:paraId="56C45AAA" w14:textId="65FD2187" w:rsidR="00053A23" w:rsidRPr="00F822E1" w:rsidRDefault="00000000" w:rsidP="00053A23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450277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5865EC9F" w14:textId="77777777" w:rsidTr="005F07F2">
        <w:trPr>
          <w:cantSplit/>
          <w:trHeight w:hRule="exact" w:val="284"/>
        </w:trPr>
        <w:tc>
          <w:tcPr>
            <w:tcW w:w="4815" w:type="dxa"/>
            <w:vMerge/>
          </w:tcPr>
          <w:p w14:paraId="61E4FA09" w14:textId="77777777" w:rsidR="00053A23" w:rsidRPr="00F822E1" w:rsidRDefault="00053A23" w:rsidP="00053A23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60" w:type="dxa"/>
            <w:vMerge/>
            <w:tcBorders>
              <w:bottom w:val="nil"/>
            </w:tcBorders>
          </w:tcPr>
          <w:p w14:paraId="28590F27" w14:textId="77777777" w:rsidR="00053A23" w:rsidRPr="00F822E1" w:rsidRDefault="00053A23" w:rsidP="00053A23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58" w:type="dxa"/>
          </w:tcPr>
          <w:p w14:paraId="7BA70383" w14:textId="389C81F3" w:rsidR="00053A23" w:rsidRPr="00F822E1" w:rsidRDefault="00053A23" w:rsidP="00053A23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0" w:type="dxa"/>
          </w:tcPr>
          <w:p w14:paraId="513EA935" w14:textId="673222FD" w:rsidR="00053A23" w:rsidRPr="00F822E1" w:rsidRDefault="00053A23" w:rsidP="00053A23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</w:tcPr>
          <w:p w14:paraId="6BEE3064" w14:textId="09752A57" w:rsidR="00053A23" w:rsidRPr="00F822E1" w:rsidRDefault="00053A23" w:rsidP="00053A23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34" w:type="dxa"/>
          </w:tcPr>
          <w:p w14:paraId="2BC359E0" w14:textId="6EE60AB1" w:rsidR="00053A23" w:rsidRPr="00F822E1" w:rsidRDefault="00000000" w:rsidP="00053A23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531452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708" w:type="dxa"/>
          </w:tcPr>
          <w:p w14:paraId="005BAF6F" w14:textId="0A352642" w:rsidR="00053A23" w:rsidRPr="00F822E1" w:rsidRDefault="00000000" w:rsidP="00053A23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62912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5F07F2" w:rsidRPr="00F822E1" w14:paraId="7158058E" w14:textId="77777777" w:rsidTr="005F07F2">
        <w:trPr>
          <w:cantSplit/>
          <w:trHeight w:hRule="exact" w:val="284"/>
        </w:trPr>
        <w:tc>
          <w:tcPr>
            <w:tcW w:w="4815" w:type="dxa"/>
            <w:vMerge/>
          </w:tcPr>
          <w:p w14:paraId="54682738" w14:textId="77777777" w:rsidR="00053A23" w:rsidRPr="00F822E1" w:rsidRDefault="00053A23" w:rsidP="00053A23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60" w:type="dxa"/>
            <w:vMerge/>
            <w:tcBorders>
              <w:bottom w:val="nil"/>
            </w:tcBorders>
          </w:tcPr>
          <w:p w14:paraId="3AB57C84" w14:textId="77777777" w:rsidR="00053A23" w:rsidRPr="00F822E1" w:rsidRDefault="00053A23" w:rsidP="00053A23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58" w:type="dxa"/>
          </w:tcPr>
          <w:p w14:paraId="6769AB63" w14:textId="77777777" w:rsidR="00053A23" w:rsidRDefault="00053A23" w:rsidP="00053A23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  <w:p w14:paraId="5F76A061" w14:textId="77777777" w:rsidR="00F822E1" w:rsidRPr="00F822E1" w:rsidRDefault="00F822E1" w:rsidP="00F822E1">
            <w:pPr>
              <w:rPr>
                <w:rFonts w:ascii="Calibri Light" w:hAnsi="Calibri Light" w:cs="Calibri Light"/>
              </w:rPr>
            </w:pPr>
          </w:p>
        </w:tc>
        <w:tc>
          <w:tcPr>
            <w:tcW w:w="850" w:type="dxa"/>
          </w:tcPr>
          <w:p w14:paraId="64F38D91" w14:textId="77777777" w:rsidR="00053A23" w:rsidRPr="00F822E1" w:rsidRDefault="00053A23" w:rsidP="00053A23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</w:tcPr>
          <w:p w14:paraId="6E8AD5D4" w14:textId="77777777" w:rsidR="00053A23" w:rsidRPr="00F822E1" w:rsidRDefault="00053A23" w:rsidP="00053A23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34" w:type="dxa"/>
          </w:tcPr>
          <w:p w14:paraId="5F3A2445" w14:textId="66B884B6" w:rsidR="00053A23" w:rsidRPr="00F822E1" w:rsidRDefault="00000000" w:rsidP="00053A23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367417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708" w:type="dxa"/>
          </w:tcPr>
          <w:p w14:paraId="548E4774" w14:textId="33AD08A7" w:rsidR="00053A23" w:rsidRPr="00F822E1" w:rsidRDefault="00000000" w:rsidP="00053A23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53888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</w:tbl>
    <w:p w14:paraId="58D9FF50" w14:textId="77777777" w:rsidR="0085338B" w:rsidRPr="00F822E1" w:rsidRDefault="0085338B" w:rsidP="005C322F">
      <w:pPr>
        <w:tabs>
          <w:tab w:val="left" w:pos="1700"/>
          <w:tab w:val="left" w:pos="3438"/>
          <w:tab w:val="left" w:pos="5176"/>
          <w:tab w:val="left" w:pos="6914"/>
          <w:tab w:val="left" w:pos="8652"/>
        </w:tabs>
        <w:spacing w:before="60" w:after="60"/>
        <w:ind w:left="-38"/>
        <w:jc w:val="left"/>
        <w:rPr>
          <w:rFonts w:ascii="Calibri Light" w:hAnsi="Calibri Light" w:cs="Calibri Light"/>
          <w:sz w:val="6"/>
          <w:szCs w:val="6"/>
        </w:rPr>
      </w:pPr>
    </w:p>
    <w:tbl>
      <w:tblPr>
        <w:tblW w:w="10468" w:type="dxa"/>
        <w:tblInd w:w="-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80"/>
        <w:gridCol w:w="8429"/>
        <w:gridCol w:w="492"/>
        <w:gridCol w:w="480"/>
        <w:gridCol w:w="587"/>
      </w:tblGrid>
      <w:tr w:rsidR="00F822E1" w:rsidRPr="00F822E1" w14:paraId="370CA25D" w14:textId="77777777" w:rsidTr="00330B79">
        <w:trPr>
          <w:cantSplit/>
          <w:trHeight w:val="504"/>
        </w:trPr>
        <w:tc>
          <w:tcPr>
            <w:tcW w:w="480" w:type="dxa"/>
            <w:tcBorders>
              <w:right w:val="single" w:sz="4" w:space="0" w:color="auto"/>
            </w:tcBorders>
            <w:shd w:val="clear" w:color="auto" w:fill="E6E6E6"/>
            <w:vAlign w:val="center"/>
          </w:tcPr>
          <w:p w14:paraId="3E247B1A" w14:textId="77777777" w:rsidR="00544A3C" w:rsidRPr="00F822E1" w:rsidRDefault="00544A3C" w:rsidP="00702B0C">
            <w:pPr>
              <w:pStyle w:val="Nagwek8"/>
              <w:ind w:left="-92" w:right="-136"/>
              <w:rPr>
                <w:rFonts w:ascii="Calibri Light" w:hAnsi="Calibri Light" w:cs="Calibri Light"/>
                <w:sz w:val="24"/>
                <w:szCs w:val="24"/>
              </w:rPr>
            </w:pPr>
            <w:r w:rsidRPr="00F822E1">
              <w:rPr>
                <w:rFonts w:ascii="Calibri Light" w:hAnsi="Calibri Light" w:cs="Calibri Light"/>
                <w:sz w:val="24"/>
                <w:szCs w:val="24"/>
              </w:rPr>
              <w:t>Lp</w:t>
            </w:r>
            <w:r w:rsidR="00702B0C" w:rsidRPr="00F822E1">
              <w:rPr>
                <w:rFonts w:ascii="Calibri Light" w:hAnsi="Calibri Light" w:cs="Calibri Light"/>
                <w:sz w:val="24"/>
                <w:szCs w:val="24"/>
              </w:rPr>
              <w:t>.</w:t>
            </w:r>
          </w:p>
        </w:tc>
        <w:tc>
          <w:tcPr>
            <w:tcW w:w="8429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tcMar>
              <w:left w:w="20" w:type="dxa"/>
              <w:right w:w="20" w:type="dxa"/>
            </w:tcMar>
            <w:vAlign w:val="center"/>
          </w:tcPr>
          <w:p w14:paraId="18936286" w14:textId="77777777" w:rsidR="00544A3C" w:rsidRPr="00F822E1" w:rsidRDefault="009F222E" w:rsidP="009F222E">
            <w:pPr>
              <w:pStyle w:val="Tekstkomentarza"/>
              <w:jc w:val="left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822E1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1. </w:t>
            </w:r>
            <w:r w:rsidR="00D3088E" w:rsidRPr="00F822E1">
              <w:rPr>
                <w:rFonts w:ascii="Calibri Light" w:hAnsi="Calibri Light" w:cs="Calibri Light"/>
                <w:b/>
                <w:sz w:val="24"/>
                <w:szCs w:val="24"/>
              </w:rPr>
              <w:t>DOKUMENTACJA I OBEJŚCIE</w:t>
            </w:r>
          </w:p>
        </w:tc>
        <w:tc>
          <w:tcPr>
            <w:tcW w:w="492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tcMar>
              <w:left w:w="20" w:type="dxa"/>
              <w:right w:w="20" w:type="dxa"/>
            </w:tcMar>
            <w:textDirection w:val="btLr"/>
            <w:vAlign w:val="center"/>
          </w:tcPr>
          <w:p w14:paraId="69376C7E" w14:textId="77777777" w:rsidR="00544A3C" w:rsidRPr="00F822E1" w:rsidRDefault="00544A3C" w:rsidP="00330B79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F822E1">
              <w:rPr>
                <w:rFonts w:ascii="Calibri Light" w:hAnsi="Calibri Light" w:cs="Calibri Light"/>
                <w:b/>
                <w:sz w:val="20"/>
              </w:rPr>
              <w:t>TAK</w:t>
            </w:r>
          </w:p>
        </w:tc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textDirection w:val="btLr"/>
          </w:tcPr>
          <w:p w14:paraId="0E4A185C" w14:textId="77777777" w:rsidR="00544A3C" w:rsidRPr="00F822E1" w:rsidRDefault="00544A3C" w:rsidP="00330B79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F822E1">
              <w:rPr>
                <w:rFonts w:ascii="Calibri Light" w:hAnsi="Calibri Light" w:cs="Calibri Light"/>
                <w:b/>
                <w:sz w:val="20"/>
              </w:rPr>
              <w:t>NIE</w:t>
            </w:r>
          </w:p>
        </w:tc>
        <w:tc>
          <w:tcPr>
            <w:tcW w:w="587" w:type="dxa"/>
            <w:tcBorders>
              <w:left w:val="single" w:sz="4" w:space="0" w:color="auto"/>
            </w:tcBorders>
            <w:shd w:val="clear" w:color="auto" w:fill="E6E6E6"/>
            <w:tcMar>
              <w:left w:w="0" w:type="dxa"/>
              <w:right w:w="0" w:type="dxa"/>
            </w:tcMar>
            <w:textDirection w:val="btLr"/>
            <w:vAlign w:val="center"/>
          </w:tcPr>
          <w:p w14:paraId="4B953B31" w14:textId="77777777" w:rsidR="00544A3C" w:rsidRPr="00F822E1" w:rsidRDefault="00330B79" w:rsidP="00D620E6">
            <w:pPr>
              <w:ind w:left="113" w:right="113"/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F822E1">
              <w:rPr>
                <w:rFonts w:ascii="Calibri Light" w:hAnsi="Calibri Light" w:cs="Calibri Light"/>
                <w:b/>
                <w:sz w:val="16"/>
                <w:szCs w:val="16"/>
              </w:rPr>
              <w:t>Nd.</w:t>
            </w:r>
          </w:p>
        </w:tc>
      </w:tr>
      <w:tr w:rsidR="00F822E1" w:rsidRPr="00F822E1" w14:paraId="02A53BD1" w14:textId="77777777" w:rsidTr="006D683E">
        <w:trPr>
          <w:trHeight w:val="265"/>
        </w:trPr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BDA246" w14:textId="77777777" w:rsidR="006D683E" w:rsidRPr="00F822E1" w:rsidRDefault="006D683E" w:rsidP="006D683E">
            <w:pPr>
              <w:jc w:val="center"/>
              <w:rPr>
                <w:rFonts w:ascii="Calibri Light" w:hAnsi="Calibri Light" w:cs="Calibri Light"/>
                <w:sz w:val="20"/>
              </w:rPr>
            </w:pPr>
            <w:bookmarkStart w:id="4" w:name="_Hlk247422829"/>
            <w:r w:rsidRPr="00F822E1">
              <w:rPr>
                <w:rFonts w:ascii="Calibri Light" w:hAnsi="Calibri Light" w:cs="Calibri Light"/>
                <w:sz w:val="20"/>
              </w:rPr>
              <w:t>1</w:t>
            </w:r>
          </w:p>
        </w:tc>
        <w:tc>
          <w:tcPr>
            <w:tcW w:w="84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074520" w14:textId="77777777" w:rsidR="006D683E" w:rsidRPr="00F822E1" w:rsidRDefault="006D683E" w:rsidP="006D683E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>Czy w gospodarstwie prowadzone były działania w celu dostosowania do wymogów rolnictwa ekologicznego</w:t>
            </w:r>
          </w:p>
        </w:tc>
        <w:tc>
          <w:tcPr>
            <w:tcW w:w="4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F3B378" w14:textId="40163971" w:rsidR="006D683E" w:rsidRPr="00F822E1" w:rsidRDefault="00000000" w:rsidP="006D683E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921671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38CA14" w14:textId="79972D3D" w:rsidR="006D683E" w:rsidRPr="00F822E1" w:rsidRDefault="00000000" w:rsidP="006D683E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2067799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5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AD1FAE" w14:textId="151A067A" w:rsidR="006D683E" w:rsidRPr="00F822E1" w:rsidRDefault="00000000" w:rsidP="006D683E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679083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bookmarkEnd w:id="4"/>
      <w:tr w:rsidR="00F822E1" w:rsidRPr="00F822E1" w14:paraId="67FE5003" w14:textId="77777777" w:rsidTr="002B3686">
        <w:trPr>
          <w:trHeight w:val="265"/>
        </w:trPr>
        <w:tc>
          <w:tcPr>
            <w:tcW w:w="480" w:type="dxa"/>
            <w:shd w:val="clear" w:color="auto" w:fill="auto"/>
            <w:vAlign w:val="center"/>
          </w:tcPr>
          <w:p w14:paraId="17F48018" w14:textId="77777777" w:rsidR="00053A23" w:rsidRPr="00F822E1" w:rsidRDefault="00053A23" w:rsidP="00053A23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F822E1">
              <w:rPr>
                <w:rFonts w:ascii="Calibri Light" w:hAnsi="Calibri Light" w:cs="Calibri Light"/>
                <w:sz w:val="20"/>
              </w:rPr>
              <w:t>2</w:t>
            </w:r>
          </w:p>
        </w:tc>
        <w:tc>
          <w:tcPr>
            <w:tcW w:w="8429" w:type="dxa"/>
            <w:shd w:val="clear" w:color="auto" w:fill="auto"/>
            <w:vAlign w:val="center"/>
          </w:tcPr>
          <w:p w14:paraId="19E2D0EC" w14:textId="77777777" w:rsidR="00053A23" w:rsidRPr="00F822E1" w:rsidRDefault="00053A23" w:rsidP="00053A23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 xml:space="preserve">Czy </w:t>
            </w:r>
            <w:proofErr w:type="gramStart"/>
            <w:r w:rsidRPr="00F822E1">
              <w:rPr>
                <w:rFonts w:ascii="Calibri Light" w:hAnsi="Calibri Light" w:cs="Calibri Light"/>
                <w:sz w:val="14"/>
                <w:szCs w:val="14"/>
              </w:rPr>
              <w:t>zbywano w jakości</w:t>
            </w:r>
            <w:proofErr w:type="gramEnd"/>
            <w:r w:rsidRPr="00F822E1">
              <w:rPr>
                <w:rFonts w:ascii="Calibri Light" w:hAnsi="Calibri Light" w:cs="Calibri Light"/>
                <w:sz w:val="14"/>
                <w:szCs w:val="14"/>
              </w:rPr>
              <w:t xml:space="preserve"> ekologicznej produkty roślinne i/lub zwierzęce</w:t>
            </w:r>
          </w:p>
        </w:tc>
        <w:tc>
          <w:tcPr>
            <w:tcW w:w="492" w:type="dxa"/>
            <w:shd w:val="clear" w:color="auto" w:fill="auto"/>
            <w:vAlign w:val="center"/>
          </w:tcPr>
          <w:p w14:paraId="2D759AB1" w14:textId="2EC672FD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673609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80" w:type="dxa"/>
            <w:shd w:val="clear" w:color="auto" w:fill="auto"/>
            <w:vAlign w:val="center"/>
          </w:tcPr>
          <w:p w14:paraId="13BC518B" w14:textId="4C781399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6371552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587" w:type="dxa"/>
            <w:shd w:val="clear" w:color="auto" w:fill="auto"/>
            <w:vAlign w:val="center"/>
          </w:tcPr>
          <w:p w14:paraId="3A9101C9" w14:textId="2524E933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283035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64659EAE" w14:textId="77777777" w:rsidTr="00913ED8">
        <w:trPr>
          <w:trHeight w:val="265"/>
        </w:trPr>
        <w:tc>
          <w:tcPr>
            <w:tcW w:w="480" w:type="dxa"/>
            <w:shd w:val="clear" w:color="auto" w:fill="auto"/>
            <w:vAlign w:val="center"/>
          </w:tcPr>
          <w:p w14:paraId="225074AF" w14:textId="77777777" w:rsidR="00053A23" w:rsidRPr="00F822E1" w:rsidRDefault="00053A23" w:rsidP="00053A23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F822E1">
              <w:rPr>
                <w:rFonts w:ascii="Calibri Light" w:hAnsi="Calibri Light" w:cs="Calibri Light"/>
                <w:sz w:val="20"/>
              </w:rPr>
              <w:t>3</w:t>
            </w:r>
          </w:p>
        </w:tc>
        <w:tc>
          <w:tcPr>
            <w:tcW w:w="8429" w:type="dxa"/>
            <w:shd w:val="clear" w:color="auto" w:fill="auto"/>
            <w:vAlign w:val="center"/>
          </w:tcPr>
          <w:p w14:paraId="03991F24" w14:textId="77777777" w:rsidR="00053A23" w:rsidRPr="00F822E1" w:rsidRDefault="00053A23" w:rsidP="00053A23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>Czy wykorzystujesz budynki gospodarcze wyłącznie do produkcji ekologicznej</w:t>
            </w:r>
          </w:p>
        </w:tc>
        <w:tc>
          <w:tcPr>
            <w:tcW w:w="492" w:type="dxa"/>
            <w:shd w:val="clear" w:color="auto" w:fill="auto"/>
            <w:vAlign w:val="center"/>
          </w:tcPr>
          <w:p w14:paraId="244C5915" w14:textId="2A7AFCF5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628392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80" w:type="dxa"/>
            <w:shd w:val="clear" w:color="auto" w:fill="auto"/>
            <w:vAlign w:val="center"/>
          </w:tcPr>
          <w:p w14:paraId="20024C87" w14:textId="7F7E3AEB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91719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587" w:type="dxa"/>
            <w:shd w:val="clear" w:color="auto" w:fill="auto"/>
            <w:vAlign w:val="center"/>
          </w:tcPr>
          <w:p w14:paraId="133E9EFA" w14:textId="322EFBA3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779454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0B8E28E1" w14:textId="77777777" w:rsidTr="001F49FE">
        <w:trPr>
          <w:trHeight w:hRule="exact" w:val="360"/>
        </w:trPr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856C74" w14:textId="77777777" w:rsidR="00053A23" w:rsidRPr="00F822E1" w:rsidRDefault="00053A23" w:rsidP="00053A23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F822E1">
              <w:rPr>
                <w:rFonts w:ascii="Calibri Light" w:hAnsi="Calibri Light" w:cs="Calibri Light"/>
                <w:sz w:val="20"/>
              </w:rPr>
              <w:t>4</w:t>
            </w:r>
          </w:p>
        </w:tc>
        <w:tc>
          <w:tcPr>
            <w:tcW w:w="84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9E5F8D" w14:textId="77777777" w:rsidR="00053A23" w:rsidRPr="00F822E1" w:rsidRDefault="00053A23" w:rsidP="00053A23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 xml:space="preserve">Czy prowadzisz dokumentację kupna/sprzedaży środków do produkcji rolniczej </w:t>
            </w:r>
          </w:p>
          <w:p w14:paraId="1CC49405" w14:textId="77777777" w:rsidR="00053A23" w:rsidRPr="00F822E1" w:rsidRDefault="00053A23" w:rsidP="00053A23">
            <w:pPr>
              <w:jc w:val="righ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 xml:space="preserve">(np. rachunki za zwierzęta, nawozy, środki ochrony </w:t>
            </w:r>
            <w:proofErr w:type="gramStart"/>
            <w:r w:rsidRPr="00F822E1">
              <w:rPr>
                <w:rFonts w:ascii="Calibri Light" w:hAnsi="Calibri Light" w:cs="Calibri Light"/>
                <w:sz w:val="14"/>
                <w:szCs w:val="14"/>
              </w:rPr>
              <w:t>roślin, ..)</w:t>
            </w:r>
            <w:proofErr w:type="gramEnd"/>
          </w:p>
        </w:tc>
        <w:tc>
          <w:tcPr>
            <w:tcW w:w="4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6F3798" w14:textId="1856866A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297350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B48967" w14:textId="2905F26E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873529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5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07FD52" w14:textId="71DB65C9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21350098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54290E46" w14:textId="77777777" w:rsidTr="00B7057A">
        <w:trPr>
          <w:trHeight w:hRule="exact" w:val="341"/>
        </w:trPr>
        <w:tc>
          <w:tcPr>
            <w:tcW w:w="480" w:type="dxa"/>
            <w:shd w:val="clear" w:color="auto" w:fill="auto"/>
            <w:vAlign w:val="center"/>
          </w:tcPr>
          <w:p w14:paraId="67C2FD67" w14:textId="77777777" w:rsidR="00053A23" w:rsidRPr="00F822E1" w:rsidRDefault="00053A23" w:rsidP="00053A23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F822E1">
              <w:rPr>
                <w:rFonts w:ascii="Calibri Light" w:hAnsi="Calibri Light" w:cs="Calibri Light"/>
                <w:sz w:val="20"/>
              </w:rPr>
              <w:t>5</w:t>
            </w:r>
          </w:p>
        </w:tc>
        <w:tc>
          <w:tcPr>
            <w:tcW w:w="8429" w:type="dxa"/>
            <w:shd w:val="clear" w:color="auto" w:fill="auto"/>
            <w:vAlign w:val="center"/>
          </w:tcPr>
          <w:p w14:paraId="3E804510" w14:textId="77777777" w:rsidR="00053A23" w:rsidRPr="00F822E1" w:rsidRDefault="00053A23" w:rsidP="00053A23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>Czy prowadzisz dokumentację zbioru i zagospodarowania produkcji roślinnej i zwierzęcej</w:t>
            </w:r>
          </w:p>
        </w:tc>
        <w:tc>
          <w:tcPr>
            <w:tcW w:w="492" w:type="dxa"/>
            <w:shd w:val="clear" w:color="auto" w:fill="auto"/>
            <w:vAlign w:val="center"/>
          </w:tcPr>
          <w:p w14:paraId="59E65F30" w14:textId="4DEC0C8E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451629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80" w:type="dxa"/>
            <w:shd w:val="clear" w:color="auto" w:fill="auto"/>
            <w:vAlign w:val="center"/>
          </w:tcPr>
          <w:p w14:paraId="75DE8F3F" w14:textId="71EA8A1E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0116888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587" w:type="dxa"/>
            <w:shd w:val="clear" w:color="auto" w:fill="auto"/>
            <w:vAlign w:val="center"/>
          </w:tcPr>
          <w:p w14:paraId="762A69C8" w14:textId="1449227E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427383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19DEC49B" w14:textId="77777777" w:rsidTr="00DC2E33">
        <w:trPr>
          <w:trHeight w:hRule="exact" w:val="360"/>
        </w:trPr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156D92" w14:textId="77777777" w:rsidR="00053A23" w:rsidRPr="00F822E1" w:rsidRDefault="00053A23" w:rsidP="00053A23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F822E1">
              <w:rPr>
                <w:rFonts w:ascii="Calibri Light" w:hAnsi="Calibri Light" w:cs="Calibri Light"/>
                <w:sz w:val="20"/>
              </w:rPr>
              <w:t>6</w:t>
            </w:r>
          </w:p>
        </w:tc>
        <w:tc>
          <w:tcPr>
            <w:tcW w:w="84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194139" w14:textId="77777777" w:rsidR="00053A23" w:rsidRPr="00F822E1" w:rsidRDefault="00053A23" w:rsidP="00053A23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>Czy prowadzisz dokumentację zabiegów uprawowo-</w:t>
            </w:r>
            <w:proofErr w:type="spellStart"/>
            <w:r w:rsidRPr="00F822E1">
              <w:rPr>
                <w:rFonts w:ascii="Calibri Light" w:hAnsi="Calibri Light" w:cs="Calibri Light"/>
                <w:sz w:val="14"/>
                <w:szCs w:val="14"/>
              </w:rPr>
              <w:t>pielegnacyjnych</w:t>
            </w:r>
            <w:proofErr w:type="spellEnd"/>
            <w:r w:rsidRPr="00F822E1">
              <w:rPr>
                <w:rFonts w:ascii="Calibri Light" w:hAnsi="Calibri Light" w:cs="Calibri Light"/>
                <w:sz w:val="14"/>
                <w:szCs w:val="14"/>
              </w:rPr>
              <w:t xml:space="preserve"> w produkcji roślinnej </w:t>
            </w:r>
          </w:p>
          <w:p w14:paraId="46E7F09D" w14:textId="77777777" w:rsidR="00053A23" w:rsidRPr="00F822E1" w:rsidRDefault="00053A23" w:rsidP="00053A23">
            <w:pPr>
              <w:jc w:val="righ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 xml:space="preserve">(np. daty i ilości wysiewu roślin, daty i ilości oprysków, daty i ilości </w:t>
            </w:r>
            <w:proofErr w:type="gramStart"/>
            <w:r w:rsidRPr="00F822E1">
              <w:rPr>
                <w:rFonts w:ascii="Calibri Light" w:hAnsi="Calibri Light" w:cs="Calibri Light"/>
                <w:sz w:val="14"/>
                <w:szCs w:val="14"/>
              </w:rPr>
              <w:t>zbiorów ..)</w:t>
            </w:r>
            <w:proofErr w:type="gramEnd"/>
          </w:p>
        </w:tc>
        <w:tc>
          <w:tcPr>
            <w:tcW w:w="4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0686C2" w14:textId="68CDAA59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200513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6CA481" w14:textId="4DCA271C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987395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5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EFD582" w14:textId="66CEBA20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268082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0F0F3DE0" w14:textId="77777777" w:rsidTr="00212C3D">
        <w:trPr>
          <w:trHeight w:val="274"/>
        </w:trPr>
        <w:tc>
          <w:tcPr>
            <w:tcW w:w="480" w:type="dxa"/>
            <w:shd w:val="clear" w:color="auto" w:fill="auto"/>
            <w:vAlign w:val="center"/>
          </w:tcPr>
          <w:p w14:paraId="122922C3" w14:textId="77777777" w:rsidR="00053A23" w:rsidRPr="00F822E1" w:rsidRDefault="00053A23" w:rsidP="00053A23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F822E1">
              <w:rPr>
                <w:rFonts w:ascii="Calibri Light" w:hAnsi="Calibri Light" w:cs="Calibri Light"/>
                <w:sz w:val="20"/>
              </w:rPr>
              <w:t>7</w:t>
            </w:r>
          </w:p>
        </w:tc>
        <w:tc>
          <w:tcPr>
            <w:tcW w:w="8429" w:type="dxa"/>
            <w:shd w:val="clear" w:color="auto" w:fill="auto"/>
            <w:vAlign w:val="center"/>
          </w:tcPr>
          <w:p w14:paraId="4F274C02" w14:textId="77777777" w:rsidR="00053A23" w:rsidRPr="00F822E1" w:rsidRDefault="00053A23" w:rsidP="00053A23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>Czy prowadzisz dokumentację stosowanego nawożenia</w:t>
            </w:r>
          </w:p>
        </w:tc>
        <w:tc>
          <w:tcPr>
            <w:tcW w:w="492" w:type="dxa"/>
            <w:shd w:val="clear" w:color="auto" w:fill="auto"/>
            <w:vAlign w:val="center"/>
          </w:tcPr>
          <w:p w14:paraId="319BD945" w14:textId="578757D9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6426975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80" w:type="dxa"/>
            <w:shd w:val="clear" w:color="auto" w:fill="auto"/>
            <w:vAlign w:val="center"/>
          </w:tcPr>
          <w:p w14:paraId="42EAFF29" w14:textId="47DCC193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779162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587" w:type="dxa"/>
            <w:shd w:val="clear" w:color="auto" w:fill="auto"/>
            <w:vAlign w:val="center"/>
          </w:tcPr>
          <w:p w14:paraId="4C4BB298" w14:textId="08C1F02B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20005315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65D47186" w14:textId="77777777" w:rsidTr="00C94C15">
        <w:trPr>
          <w:trHeight w:val="274"/>
        </w:trPr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C566E2" w14:textId="77777777" w:rsidR="00053A23" w:rsidRPr="00F822E1" w:rsidRDefault="00053A23" w:rsidP="00053A23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F822E1">
              <w:rPr>
                <w:rFonts w:ascii="Calibri Light" w:hAnsi="Calibri Light" w:cs="Calibri Light"/>
                <w:sz w:val="20"/>
              </w:rPr>
              <w:t>8</w:t>
            </w:r>
          </w:p>
        </w:tc>
        <w:tc>
          <w:tcPr>
            <w:tcW w:w="84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08C1E4" w14:textId="77777777" w:rsidR="00053A23" w:rsidRPr="00F822E1" w:rsidRDefault="00053A23" w:rsidP="00053A23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>Czy prowadzisz dokumentację stosowanych pasz i dodatków mineralnych w żywieniu zwierząt</w:t>
            </w:r>
          </w:p>
        </w:tc>
        <w:tc>
          <w:tcPr>
            <w:tcW w:w="4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034734" w14:textId="678B18B6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29814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CF8E00" w14:textId="560CB87B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2050761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5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87765C" w14:textId="56A37F1C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899104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37F04B22" w14:textId="77777777" w:rsidTr="00176AE0">
        <w:trPr>
          <w:trHeight w:hRule="exact" w:val="360"/>
        </w:trPr>
        <w:tc>
          <w:tcPr>
            <w:tcW w:w="480" w:type="dxa"/>
            <w:shd w:val="clear" w:color="auto" w:fill="auto"/>
            <w:vAlign w:val="center"/>
          </w:tcPr>
          <w:p w14:paraId="2214142C" w14:textId="77777777" w:rsidR="00053A23" w:rsidRPr="00F822E1" w:rsidRDefault="00053A23" w:rsidP="00053A23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F822E1">
              <w:rPr>
                <w:rFonts w:ascii="Calibri Light" w:hAnsi="Calibri Light" w:cs="Calibri Light"/>
                <w:sz w:val="20"/>
              </w:rPr>
              <w:t>9</w:t>
            </w:r>
          </w:p>
        </w:tc>
        <w:tc>
          <w:tcPr>
            <w:tcW w:w="8429" w:type="dxa"/>
            <w:shd w:val="clear" w:color="auto" w:fill="auto"/>
            <w:vAlign w:val="center"/>
          </w:tcPr>
          <w:p w14:paraId="7756A470" w14:textId="77777777" w:rsidR="00053A23" w:rsidRPr="00F822E1" w:rsidRDefault="00053A23" w:rsidP="00053A23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>Czy prowadzisz dokumentację wykonanych zabiegów weterynaryjnych i pielęgnacyjnych w produkcji zwierzęcej</w:t>
            </w:r>
          </w:p>
        </w:tc>
        <w:tc>
          <w:tcPr>
            <w:tcW w:w="492" w:type="dxa"/>
            <w:shd w:val="clear" w:color="auto" w:fill="auto"/>
            <w:vAlign w:val="center"/>
          </w:tcPr>
          <w:p w14:paraId="51EF4F54" w14:textId="351FFB65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43206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80" w:type="dxa"/>
            <w:shd w:val="clear" w:color="auto" w:fill="auto"/>
            <w:vAlign w:val="center"/>
          </w:tcPr>
          <w:p w14:paraId="64C3200E" w14:textId="339A6C85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267127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587" w:type="dxa"/>
            <w:shd w:val="clear" w:color="auto" w:fill="auto"/>
            <w:vAlign w:val="center"/>
          </w:tcPr>
          <w:p w14:paraId="2CB1B16C" w14:textId="6A05CDF9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357878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1244498E" w14:textId="77777777" w:rsidTr="006D683E">
        <w:trPr>
          <w:trHeight w:hRule="exact" w:val="360"/>
        </w:trPr>
        <w:tc>
          <w:tcPr>
            <w:tcW w:w="480" w:type="dxa"/>
            <w:shd w:val="clear" w:color="auto" w:fill="auto"/>
            <w:vAlign w:val="center"/>
          </w:tcPr>
          <w:p w14:paraId="187F3B75" w14:textId="77777777" w:rsidR="00053A23" w:rsidRPr="00F822E1" w:rsidRDefault="00053A23" w:rsidP="00053A23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F822E1">
              <w:rPr>
                <w:rFonts w:ascii="Calibri Light" w:hAnsi="Calibri Light" w:cs="Calibri Light"/>
                <w:sz w:val="20"/>
              </w:rPr>
              <w:t>10</w:t>
            </w:r>
          </w:p>
        </w:tc>
        <w:tc>
          <w:tcPr>
            <w:tcW w:w="8429" w:type="dxa"/>
            <w:shd w:val="clear" w:color="auto" w:fill="auto"/>
            <w:vAlign w:val="center"/>
          </w:tcPr>
          <w:p w14:paraId="6418C4C1" w14:textId="24A205F4" w:rsidR="00053A23" w:rsidRPr="00F822E1" w:rsidRDefault="00053A23" w:rsidP="00053A23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 xml:space="preserve">Czy magazynujesz nawozy naturalne i/lub organiczne w </w:t>
            </w:r>
            <w:proofErr w:type="gramStart"/>
            <w:r w:rsidRPr="00F822E1">
              <w:rPr>
                <w:rFonts w:ascii="Calibri Light" w:hAnsi="Calibri Light" w:cs="Calibri Light"/>
                <w:sz w:val="14"/>
                <w:szCs w:val="14"/>
              </w:rPr>
              <w:t>gospodarstwie                 POW</w:t>
            </w:r>
            <w:proofErr w:type="gramEnd"/>
            <w:r w:rsidRPr="00F822E1">
              <w:rPr>
                <w:rFonts w:ascii="Calibri Light" w:hAnsi="Calibri Light" w:cs="Calibri Light"/>
                <w:sz w:val="14"/>
                <w:szCs w:val="14"/>
              </w:rPr>
              <w:t xml:space="preserve">. PŁYTY </w:t>
            </w:r>
            <w:r w:rsidR="000310BC"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0310BC"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="000310BC" w:rsidRPr="00F822E1">
              <w:rPr>
                <w:rFonts w:ascii="Calibri Light" w:hAnsi="Calibri Light" w:cs="Calibri Light"/>
                <w:sz w:val="18"/>
              </w:rPr>
            </w:r>
            <w:r w:rsidR="000310BC"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="000310BC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0310BC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0310BC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0310BC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0310BC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0310BC" w:rsidRPr="00F822E1">
              <w:rPr>
                <w:rFonts w:ascii="Calibri Light" w:hAnsi="Calibri Light" w:cs="Calibri Light"/>
                <w:sz w:val="18"/>
              </w:rPr>
              <w:fldChar w:fldCharType="end"/>
            </w:r>
            <w:r w:rsidRPr="00F822E1">
              <w:rPr>
                <w:rFonts w:ascii="Calibri Light" w:hAnsi="Calibri Light" w:cs="Calibri Light"/>
                <w:sz w:val="14"/>
                <w:szCs w:val="14"/>
              </w:rPr>
              <w:t xml:space="preserve"> m</w:t>
            </w:r>
            <w:r w:rsidRPr="00F822E1">
              <w:rPr>
                <w:rFonts w:ascii="Calibri Light" w:hAnsi="Calibri Light" w:cs="Calibri Light"/>
                <w:sz w:val="14"/>
                <w:szCs w:val="14"/>
                <w:vertAlign w:val="superscript"/>
              </w:rPr>
              <w:t>2</w:t>
            </w:r>
            <w:r w:rsidRPr="00F822E1">
              <w:rPr>
                <w:rFonts w:ascii="Calibri Light" w:hAnsi="Calibri Light" w:cs="Calibri Light"/>
                <w:sz w:val="14"/>
                <w:szCs w:val="14"/>
              </w:rPr>
              <w:t xml:space="preserve">    OBJ. ZBIORNIKA </w:t>
            </w:r>
            <w:r w:rsidR="000310BC"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0310BC"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="000310BC" w:rsidRPr="00F822E1">
              <w:rPr>
                <w:rFonts w:ascii="Calibri Light" w:hAnsi="Calibri Light" w:cs="Calibri Light"/>
                <w:sz w:val="18"/>
              </w:rPr>
            </w:r>
            <w:r w:rsidR="000310BC"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="000310BC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0310BC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0310BC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0310BC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0310BC"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="000310BC" w:rsidRPr="00F822E1">
              <w:rPr>
                <w:rFonts w:ascii="Calibri Light" w:hAnsi="Calibri Light" w:cs="Calibri Light"/>
                <w:sz w:val="18"/>
              </w:rPr>
              <w:fldChar w:fldCharType="end"/>
            </w:r>
            <w:r w:rsidRPr="00F822E1">
              <w:rPr>
                <w:rFonts w:ascii="Calibri Light" w:hAnsi="Calibri Light" w:cs="Calibri Light"/>
                <w:sz w:val="14"/>
                <w:szCs w:val="14"/>
              </w:rPr>
              <w:t xml:space="preserve">. </w:t>
            </w:r>
            <w:proofErr w:type="gramStart"/>
            <w:r w:rsidRPr="00F822E1">
              <w:rPr>
                <w:rFonts w:ascii="Calibri Light" w:hAnsi="Calibri Light" w:cs="Calibri Light"/>
                <w:sz w:val="14"/>
                <w:szCs w:val="14"/>
              </w:rPr>
              <w:t>m</w:t>
            </w:r>
            <w:proofErr w:type="gramEnd"/>
            <w:r w:rsidRPr="00F822E1">
              <w:rPr>
                <w:rFonts w:ascii="Calibri Light" w:hAnsi="Calibri Light" w:cs="Calibri Light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492" w:type="dxa"/>
            <w:shd w:val="clear" w:color="auto" w:fill="auto"/>
            <w:vAlign w:val="center"/>
          </w:tcPr>
          <w:p w14:paraId="2541045F" w14:textId="775E41F7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420372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80" w:type="dxa"/>
            <w:shd w:val="clear" w:color="auto" w:fill="auto"/>
            <w:vAlign w:val="center"/>
          </w:tcPr>
          <w:p w14:paraId="4A516556" w14:textId="37E295F4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1885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587" w:type="dxa"/>
            <w:shd w:val="clear" w:color="auto" w:fill="auto"/>
            <w:vAlign w:val="center"/>
          </w:tcPr>
          <w:p w14:paraId="2FA97041" w14:textId="233E5BCF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3960197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741546E5" w14:textId="77777777" w:rsidTr="006D683E">
        <w:trPr>
          <w:trHeight w:hRule="exact" w:val="360"/>
        </w:trPr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C67B31" w14:textId="77777777" w:rsidR="00053A23" w:rsidRPr="00F822E1" w:rsidRDefault="00053A23" w:rsidP="00053A23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F822E1">
              <w:rPr>
                <w:rFonts w:ascii="Calibri Light" w:hAnsi="Calibri Light" w:cs="Calibri Light"/>
                <w:sz w:val="20"/>
              </w:rPr>
              <w:t>11</w:t>
            </w:r>
          </w:p>
        </w:tc>
        <w:tc>
          <w:tcPr>
            <w:tcW w:w="84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70DFE4" w14:textId="77777777" w:rsidR="00053A23" w:rsidRPr="00F822E1" w:rsidRDefault="00053A23" w:rsidP="00053A23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>Czy rodzaj prowadzonej działalności na sąsiednich/przyległych działkach ma charakter wyłącznie ekologiczny?</w:t>
            </w:r>
          </w:p>
        </w:tc>
        <w:tc>
          <w:tcPr>
            <w:tcW w:w="4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4A068B" w14:textId="796DC0CA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2063214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E9DEBC" w14:textId="031F2797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868361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5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129CC6" w14:textId="404BF833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6643579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</w:tbl>
    <w:p w14:paraId="6F4DBFC4" w14:textId="77777777" w:rsidR="009F222E" w:rsidRPr="00F822E1" w:rsidRDefault="009F222E">
      <w:pPr>
        <w:rPr>
          <w:rFonts w:ascii="Calibri Light" w:hAnsi="Calibri Light" w:cs="Calibri Light"/>
          <w:sz w:val="12"/>
          <w:szCs w:val="16"/>
        </w:rPr>
      </w:pPr>
    </w:p>
    <w:tbl>
      <w:tblPr>
        <w:tblW w:w="10468" w:type="dxa"/>
        <w:tblInd w:w="-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80"/>
        <w:gridCol w:w="1248"/>
        <w:gridCol w:w="519"/>
        <w:gridCol w:w="1134"/>
        <w:gridCol w:w="283"/>
        <w:gridCol w:w="1810"/>
        <w:gridCol w:w="2868"/>
        <w:gridCol w:w="567"/>
        <w:gridCol w:w="492"/>
        <w:gridCol w:w="480"/>
        <w:gridCol w:w="587"/>
      </w:tblGrid>
      <w:tr w:rsidR="00F822E1" w:rsidRPr="00F822E1" w14:paraId="0F6E6141" w14:textId="77777777" w:rsidTr="00330B79">
        <w:trPr>
          <w:cantSplit/>
          <w:trHeight w:hRule="exact" w:val="532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4C2B6B8" w14:textId="77777777" w:rsidR="00281DB2" w:rsidRPr="00F822E1" w:rsidRDefault="00281DB2" w:rsidP="00702B0C">
            <w:pPr>
              <w:ind w:left="-92" w:right="-136"/>
              <w:jc w:val="center"/>
              <w:rPr>
                <w:rFonts w:ascii="Calibri Light" w:hAnsi="Calibri Light" w:cs="Calibri Light"/>
                <w:b/>
                <w:szCs w:val="24"/>
              </w:rPr>
            </w:pPr>
            <w:r w:rsidRPr="00F822E1">
              <w:rPr>
                <w:rFonts w:ascii="Calibri Light" w:hAnsi="Calibri Light" w:cs="Calibri Light"/>
                <w:b/>
                <w:szCs w:val="24"/>
              </w:rPr>
              <w:t>Lp</w:t>
            </w:r>
            <w:r w:rsidR="00702B0C" w:rsidRPr="00F822E1">
              <w:rPr>
                <w:rFonts w:ascii="Calibri Light" w:hAnsi="Calibri Light" w:cs="Calibri Light"/>
                <w:b/>
                <w:szCs w:val="24"/>
              </w:rPr>
              <w:t>.</w:t>
            </w:r>
          </w:p>
        </w:tc>
        <w:tc>
          <w:tcPr>
            <w:tcW w:w="8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CE875B5" w14:textId="77777777" w:rsidR="00281DB2" w:rsidRPr="00F822E1" w:rsidRDefault="005A5A41" w:rsidP="008211D0">
            <w:pPr>
              <w:jc w:val="left"/>
              <w:rPr>
                <w:rFonts w:ascii="Calibri Light" w:hAnsi="Calibri Light" w:cs="Calibri Light"/>
                <w:b/>
                <w:szCs w:val="24"/>
              </w:rPr>
            </w:pPr>
            <w:r w:rsidRPr="00F822E1">
              <w:rPr>
                <w:rFonts w:ascii="Calibri Light" w:hAnsi="Calibri Light" w:cs="Calibri Light"/>
                <w:b/>
                <w:szCs w:val="24"/>
              </w:rPr>
              <w:t>2</w:t>
            </w:r>
            <w:r w:rsidR="00281DB2" w:rsidRPr="00F822E1">
              <w:rPr>
                <w:rFonts w:ascii="Calibri Light" w:hAnsi="Calibri Light" w:cs="Calibri Light"/>
                <w:b/>
                <w:szCs w:val="24"/>
              </w:rPr>
              <w:t xml:space="preserve">. </w:t>
            </w:r>
            <w:r w:rsidR="00D3088E" w:rsidRPr="00F822E1">
              <w:rPr>
                <w:rFonts w:ascii="Calibri Light" w:hAnsi="Calibri Light" w:cs="Calibri Light"/>
                <w:b/>
                <w:szCs w:val="24"/>
              </w:rPr>
              <w:t>PRODUKCJA ZWIERZĘCA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extDirection w:val="btLr"/>
            <w:vAlign w:val="center"/>
          </w:tcPr>
          <w:p w14:paraId="4CF85175" w14:textId="77777777" w:rsidR="00281DB2" w:rsidRPr="00F822E1" w:rsidRDefault="00281DB2" w:rsidP="00330B79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F822E1">
              <w:rPr>
                <w:rFonts w:ascii="Calibri Light" w:hAnsi="Calibri Light" w:cs="Calibri Light"/>
                <w:b/>
                <w:sz w:val="20"/>
              </w:rPr>
              <w:t>TAK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extDirection w:val="btLr"/>
            <w:vAlign w:val="center"/>
          </w:tcPr>
          <w:p w14:paraId="6D59D1E3" w14:textId="77777777" w:rsidR="00281DB2" w:rsidRPr="00F822E1" w:rsidRDefault="00281DB2" w:rsidP="00330B79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F822E1">
              <w:rPr>
                <w:rFonts w:ascii="Calibri Light" w:hAnsi="Calibri Light" w:cs="Calibri Light"/>
                <w:b/>
                <w:sz w:val="20"/>
              </w:rPr>
              <w:t>NIE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extDirection w:val="btLr"/>
            <w:vAlign w:val="center"/>
          </w:tcPr>
          <w:p w14:paraId="29D5F03F" w14:textId="77777777" w:rsidR="00281DB2" w:rsidRPr="00F822E1" w:rsidRDefault="00330B79" w:rsidP="00330B79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F822E1">
              <w:rPr>
                <w:rFonts w:ascii="Calibri Light" w:hAnsi="Calibri Light" w:cs="Calibri Light"/>
                <w:b/>
                <w:sz w:val="16"/>
                <w:szCs w:val="16"/>
              </w:rPr>
              <w:t>Nd.</w:t>
            </w:r>
          </w:p>
        </w:tc>
      </w:tr>
      <w:tr w:rsidR="00F822E1" w:rsidRPr="00F822E1" w14:paraId="7469CFC3" w14:textId="77777777" w:rsidTr="00C93C42">
        <w:trPr>
          <w:trHeight w:val="314"/>
        </w:trPr>
        <w:tc>
          <w:tcPr>
            <w:tcW w:w="480" w:type="dxa"/>
            <w:shd w:val="clear" w:color="auto" w:fill="auto"/>
            <w:vAlign w:val="center"/>
          </w:tcPr>
          <w:p w14:paraId="1895AF37" w14:textId="77777777" w:rsidR="00053A23" w:rsidRPr="00F822E1" w:rsidRDefault="00053A23" w:rsidP="00053A23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F822E1">
              <w:rPr>
                <w:rFonts w:ascii="Calibri Light" w:hAnsi="Calibri Light" w:cs="Calibri Light"/>
                <w:sz w:val="20"/>
              </w:rPr>
              <w:t>1</w:t>
            </w:r>
          </w:p>
        </w:tc>
        <w:tc>
          <w:tcPr>
            <w:tcW w:w="8429" w:type="dxa"/>
            <w:gridSpan w:val="7"/>
            <w:shd w:val="clear" w:color="auto" w:fill="auto"/>
            <w:vAlign w:val="center"/>
          </w:tcPr>
          <w:p w14:paraId="416F9816" w14:textId="77777777" w:rsidR="00053A23" w:rsidRPr="00F822E1" w:rsidRDefault="00053A23" w:rsidP="00053A23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>Czy prowadzisz produkcję zwierzęcą konwencjonalną tj. wyłączoną z systemu rolnictwa ekologicznego</w:t>
            </w:r>
          </w:p>
        </w:tc>
        <w:tc>
          <w:tcPr>
            <w:tcW w:w="492" w:type="dxa"/>
            <w:shd w:val="clear" w:color="auto" w:fill="auto"/>
            <w:vAlign w:val="center"/>
          </w:tcPr>
          <w:p w14:paraId="712A6C4A" w14:textId="5BF683DB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118909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80" w:type="dxa"/>
            <w:shd w:val="clear" w:color="auto" w:fill="auto"/>
            <w:vAlign w:val="center"/>
          </w:tcPr>
          <w:p w14:paraId="03894D18" w14:textId="3278B34E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411816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587" w:type="dxa"/>
            <w:shd w:val="clear" w:color="auto" w:fill="auto"/>
            <w:vAlign w:val="center"/>
          </w:tcPr>
          <w:p w14:paraId="455F4F16" w14:textId="6048A9D2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643541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46D42999" w14:textId="77777777" w:rsidTr="00C93C42">
        <w:trPr>
          <w:trHeight w:val="314"/>
        </w:trPr>
        <w:tc>
          <w:tcPr>
            <w:tcW w:w="480" w:type="dxa"/>
            <w:shd w:val="clear" w:color="auto" w:fill="auto"/>
            <w:vAlign w:val="center"/>
          </w:tcPr>
          <w:p w14:paraId="1A5464B4" w14:textId="77777777" w:rsidR="00053A23" w:rsidRPr="00F822E1" w:rsidRDefault="00053A23" w:rsidP="00053A23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F822E1">
              <w:rPr>
                <w:rFonts w:ascii="Calibri Light" w:hAnsi="Calibri Light" w:cs="Calibri Light"/>
                <w:sz w:val="20"/>
              </w:rPr>
              <w:t>2</w:t>
            </w:r>
          </w:p>
        </w:tc>
        <w:tc>
          <w:tcPr>
            <w:tcW w:w="8429" w:type="dxa"/>
            <w:gridSpan w:val="7"/>
            <w:shd w:val="clear" w:color="auto" w:fill="auto"/>
            <w:vAlign w:val="center"/>
          </w:tcPr>
          <w:p w14:paraId="32A8006B" w14:textId="77777777" w:rsidR="00053A23" w:rsidRPr="00F822E1" w:rsidRDefault="00053A23" w:rsidP="00053A23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>Czy zwierzęta utrzymywane są na uwięzi</w:t>
            </w:r>
          </w:p>
        </w:tc>
        <w:tc>
          <w:tcPr>
            <w:tcW w:w="492" w:type="dxa"/>
            <w:shd w:val="clear" w:color="auto" w:fill="auto"/>
            <w:vAlign w:val="center"/>
          </w:tcPr>
          <w:p w14:paraId="7224D718" w14:textId="5B39D246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213308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80" w:type="dxa"/>
            <w:shd w:val="clear" w:color="auto" w:fill="auto"/>
            <w:vAlign w:val="center"/>
          </w:tcPr>
          <w:p w14:paraId="0A5CA5D7" w14:textId="6733AE03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3834379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587" w:type="dxa"/>
            <w:shd w:val="clear" w:color="auto" w:fill="auto"/>
            <w:vAlign w:val="center"/>
          </w:tcPr>
          <w:p w14:paraId="1F52CECC" w14:textId="6E4D3CF8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5212716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3209F6DB" w14:textId="77777777" w:rsidTr="00C93C42">
        <w:trPr>
          <w:trHeight w:val="314"/>
        </w:trPr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4CA2FB" w14:textId="77777777" w:rsidR="00053A23" w:rsidRPr="00F822E1" w:rsidRDefault="00053A23" w:rsidP="00053A23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F822E1">
              <w:rPr>
                <w:rFonts w:ascii="Calibri Light" w:hAnsi="Calibri Light" w:cs="Calibri Light"/>
                <w:sz w:val="20"/>
              </w:rPr>
              <w:t>3</w:t>
            </w:r>
          </w:p>
        </w:tc>
        <w:tc>
          <w:tcPr>
            <w:tcW w:w="8429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154D34" w14:textId="77777777" w:rsidR="00053A23" w:rsidRPr="00F822E1" w:rsidRDefault="00053A23" w:rsidP="00053A23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>Czy zwierzęta korzystają z wybiegu</w:t>
            </w:r>
          </w:p>
        </w:tc>
        <w:tc>
          <w:tcPr>
            <w:tcW w:w="4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3F8B73" w14:textId="7A399D63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691222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D58029" w14:textId="3789B845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476454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5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A28660" w14:textId="733FA341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8584604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7C60E9EF" w14:textId="77777777" w:rsidTr="00C93C42">
        <w:trPr>
          <w:trHeight w:val="314"/>
        </w:trPr>
        <w:tc>
          <w:tcPr>
            <w:tcW w:w="480" w:type="dxa"/>
            <w:shd w:val="clear" w:color="auto" w:fill="auto"/>
            <w:vAlign w:val="center"/>
          </w:tcPr>
          <w:p w14:paraId="434FEB47" w14:textId="77777777" w:rsidR="00053A23" w:rsidRPr="00F822E1" w:rsidRDefault="00053A23" w:rsidP="00053A23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F822E1">
              <w:rPr>
                <w:rFonts w:ascii="Calibri Light" w:hAnsi="Calibri Light" w:cs="Calibri Light"/>
                <w:sz w:val="20"/>
              </w:rPr>
              <w:t>4</w:t>
            </w:r>
          </w:p>
        </w:tc>
        <w:tc>
          <w:tcPr>
            <w:tcW w:w="8429" w:type="dxa"/>
            <w:gridSpan w:val="7"/>
            <w:shd w:val="clear" w:color="auto" w:fill="auto"/>
            <w:vAlign w:val="center"/>
          </w:tcPr>
          <w:p w14:paraId="6C01D3B7" w14:textId="77777777" w:rsidR="00053A23" w:rsidRPr="00F822E1" w:rsidRDefault="00053A23" w:rsidP="00053A23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>Czy zwierzęta posiadają odpowiednie warunki bytowania (dobrostan)</w:t>
            </w:r>
          </w:p>
        </w:tc>
        <w:tc>
          <w:tcPr>
            <w:tcW w:w="492" w:type="dxa"/>
            <w:shd w:val="clear" w:color="auto" w:fill="auto"/>
            <w:vAlign w:val="center"/>
          </w:tcPr>
          <w:p w14:paraId="1D23F3EA" w14:textId="2AB2B41A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955753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80" w:type="dxa"/>
            <w:shd w:val="clear" w:color="auto" w:fill="auto"/>
            <w:vAlign w:val="center"/>
          </w:tcPr>
          <w:p w14:paraId="07512929" w14:textId="2D5B9D76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21027081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587" w:type="dxa"/>
            <w:shd w:val="clear" w:color="auto" w:fill="auto"/>
            <w:vAlign w:val="center"/>
          </w:tcPr>
          <w:p w14:paraId="4FA4B281" w14:textId="5D979D55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251504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1B85F539" w14:textId="77777777" w:rsidTr="00C93C42">
        <w:trPr>
          <w:trHeight w:val="314"/>
        </w:trPr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FB6552" w14:textId="77777777" w:rsidR="00053A23" w:rsidRPr="00F822E1" w:rsidRDefault="00053A23" w:rsidP="00053A23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F822E1">
              <w:rPr>
                <w:rFonts w:ascii="Calibri Light" w:hAnsi="Calibri Light" w:cs="Calibri Light"/>
                <w:sz w:val="20"/>
              </w:rPr>
              <w:t>5</w:t>
            </w:r>
          </w:p>
        </w:tc>
        <w:tc>
          <w:tcPr>
            <w:tcW w:w="8429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6AB90E" w14:textId="77777777" w:rsidR="00053A23" w:rsidRPr="00F822E1" w:rsidRDefault="00053A23" w:rsidP="00053A23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>Czy reprodukcja zwierząt odbywa się w sposób naturalny</w:t>
            </w:r>
          </w:p>
        </w:tc>
        <w:tc>
          <w:tcPr>
            <w:tcW w:w="4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4A25C0" w14:textId="2FF5C268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219440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972485" w14:textId="0111623C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040359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5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60E034" w14:textId="72D47564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2585002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39B9AEF1" w14:textId="77777777" w:rsidTr="00C93C42">
        <w:trPr>
          <w:trHeight w:val="314"/>
        </w:trPr>
        <w:tc>
          <w:tcPr>
            <w:tcW w:w="480" w:type="dxa"/>
            <w:shd w:val="clear" w:color="auto" w:fill="auto"/>
            <w:vAlign w:val="center"/>
          </w:tcPr>
          <w:p w14:paraId="7D1D465F" w14:textId="77777777" w:rsidR="00053A23" w:rsidRPr="00F822E1" w:rsidRDefault="00053A23" w:rsidP="00053A23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F822E1">
              <w:rPr>
                <w:rFonts w:ascii="Calibri Light" w:hAnsi="Calibri Light" w:cs="Calibri Light"/>
                <w:sz w:val="20"/>
              </w:rPr>
              <w:t>6</w:t>
            </w:r>
          </w:p>
        </w:tc>
        <w:tc>
          <w:tcPr>
            <w:tcW w:w="8429" w:type="dxa"/>
            <w:gridSpan w:val="7"/>
            <w:shd w:val="clear" w:color="auto" w:fill="auto"/>
            <w:vAlign w:val="center"/>
          </w:tcPr>
          <w:p w14:paraId="6721B354" w14:textId="77777777" w:rsidR="00053A23" w:rsidRPr="00F822E1" w:rsidRDefault="00053A23" w:rsidP="00053A23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>Czy zwierzęta były leczone pod nadzorem weterynarza</w:t>
            </w:r>
          </w:p>
        </w:tc>
        <w:tc>
          <w:tcPr>
            <w:tcW w:w="492" w:type="dxa"/>
            <w:shd w:val="clear" w:color="auto" w:fill="auto"/>
            <w:vAlign w:val="center"/>
          </w:tcPr>
          <w:p w14:paraId="12E9916F" w14:textId="15F9B3AB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90121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80" w:type="dxa"/>
            <w:shd w:val="clear" w:color="auto" w:fill="auto"/>
            <w:vAlign w:val="center"/>
          </w:tcPr>
          <w:p w14:paraId="257D02BA" w14:textId="4FBBCF92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240561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587" w:type="dxa"/>
            <w:shd w:val="clear" w:color="auto" w:fill="auto"/>
            <w:vAlign w:val="center"/>
          </w:tcPr>
          <w:p w14:paraId="47DE6446" w14:textId="55179B39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0879606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1E350372" w14:textId="77777777" w:rsidTr="00C93C42">
        <w:trPr>
          <w:trHeight w:val="314"/>
        </w:trPr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792167" w14:textId="77777777" w:rsidR="00053A23" w:rsidRPr="00F822E1" w:rsidRDefault="00053A23" w:rsidP="00053A23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F822E1">
              <w:rPr>
                <w:rFonts w:ascii="Calibri Light" w:hAnsi="Calibri Light" w:cs="Calibri Light"/>
                <w:sz w:val="20"/>
              </w:rPr>
              <w:t>7</w:t>
            </w:r>
          </w:p>
        </w:tc>
        <w:tc>
          <w:tcPr>
            <w:tcW w:w="8429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033BB0" w14:textId="77777777" w:rsidR="00053A23" w:rsidRPr="00F822E1" w:rsidRDefault="00053A23" w:rsidP="00053A23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>Czy w żywieniu zwierząt wykorzystuje się zakupione pasze</w:t>
            </w:r>
          </w:p>
        </w:tc>
        <w:tc>
          <w:tcPr>
            <w:tcW w:w="4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15D5E3" w14:textId="7D41C26A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681500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BB1E30" w14:textId="61B71C4F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8806671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5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81DE2B" w14:textId="69BE8AE6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416244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362042BA" w14:textId="77777777" w:rsidTr="00C93C42">
        <w:trPr>
          <w:trHeight w:val="314"/>
        </w:trPr>
        <w:tc>
          <w:tcPr>
            <w:tcW w:w="480" w:type="dxa"/>
            <w:shd w:val="clear" w:color="auto" w:fill="auto"/>
            <w:vAlign w:val="center"/>
          </w:tcPr>
          <w:p w14:paraId="72D1EE93" w14:textId="77777777" w:rsidR="00053A23" w:rsidRPr="00F822E1" w:rsidRDefault="00053A23" w:rsidP="00053A23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F822E1">
              <w:rPr>
                <w:rFonts w:ascii="Calibri Light" w:hAnsi="Calibri Light" w:cs="Calibri Light"/>
                <w:sz w:val="20"/>
              </w:rPr>
              <w:t>8</w:t>
            </w:r>
          </w:p>
        </w:tc>
        <w:tc>
          <w:tcPr>
            <w:tcW w:w="3184" w:type="dxa"/>
            <w:gridSpan w:val="4"/>
            <w:tcBorders>
              <w:right w:val="nil"/>
            </w:tcBorders>
            <w:shd w:val="clear" w:color="auto" w:fill="auto"/>
            <w:vAlign w:val="center"/>
          </w:tcPr>
          <w:p w14:paraId="7ABA6626" w14:textId="77777777" w:rsidR="00053A23" w:rsidRPr="00F822E1" w:rsidRDefault="00053A23" w:rsidP="00053A23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>Czy zwierzęta są odpowiednio oznakowane</w:t>
            </w:r>
          </w:p>
        </w:tc>
        <w:tc>
          <w:tcPr>
            <w:tcW w:w="5245" w:type="dxa"/>
            <w:gridSpan w:val="3"/>
            <w:tcBorders>
              <w:left w:val="nil"/>
            </w:tcBorders>
            <w:shd w:val="clear" w:color="auto" w:fill="auto"/>
          </w:tcPr>
          <w:p w14:paraId="5BEDBD9C" w14:textId="77777777" w:rsidR="00053A23" w:rsidRPr="00F822E1" w:rsidRDefault="00053A23" w:rsidP="00053A23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</w:p>
        </w:tc>
        <w:tc>
          <w:tcPr>
            <w:tcW w:w="492" w:type="dxa"/>
            <w:shd w:val="clear" w:color="auto" w:fill="auto"/>
            <w:vAlign w:val="center"/>
          </w:tcPr>
          <w:p w14:paraId="4A8FE29D" w14:textId="130EA23F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160035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80" w:type="dxa"/>
            <w:shd w:val="clear" w:color="auto" w:fill="auto"/>
            <w:vAlign w:val="center"/>
          </w:tcPr>
          <w:p w14:paraId="0CF56BD1" w14:textId="60A2E447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3786659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587" w:type="dxa"/>
            <w:shd w:val="clear" w:color="auto" w:fill="auto"/>
            <w:vAlign w:val="center"/>
          </w:tcPr>
          <w:p w14:paraId="3E35EF0B" w14:textId="31E11292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939053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6B099DEF" w14:textId="77777777" w:rsidTr="00C93C42">
        <w:trPr>
          <w:trHeight w:val="314"/>
        </w:trPr>
        <w:tc>
          <w:tcPr>
            <w:tcW w:w="480" w:type="dxa"/>
            <w:shd w:val="clear" w:color="auto" w:fill="auto"/>
            <w:vAlign w:val="center"/>
          </w:tcPr>
          <w:p w14:paraId="0EACA939" w14:textId="77777777" w:rsidR="00053A23" w:rsidRPr="00F822E1" w:rsidRDefault="00053A23" w:rsidP="00053A23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F822E1">
              <w:rPr>
                <w:rFonts w:ascii="Calibri Light" w:hAnsi="Calibri Light" w:cs="Calibri Light"/>
                <w:sz w:val="20"/>
              </w:rPr>
              <w:t>9</w:t>
            </w:r>
          </w:p>
        </w:tc>
        <w:tc>
          <w:tcPr>
            <w:tcW w:w="8429" w:type="dxa"/>
            <w:gridSpan w:val="7"/>
            <w:shd w:val="clear" w:color="auto" w:fill="auto"/>
            <w:vAlign w:val="center"/>
          </w:tcPr>
          <w:p w14:paraId="10E4A668" w14:textId="77777777" w:rsidR="00053A23" w:rsidRPr="00F822E1" w:rsidRDefault="00053A23" w:rsidP="00053A23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 xml:space="preserve">Czy zakupiono zwierzęta od ostatniej </w:t>
            </w:r>
            <w:proofErr w:type="gramStart"/>
            <w:r w:rsidRPr="00F822E1">
              <w:rPr>
                <w:rFonts w:ascii="Calibri Light" w:hAnsi="Calibri Light" w:cs="Calibri Light"/>
                <w:sz w:val="14"/>
                <w:szCs w:val="14"/>
              </w:rPr>
              <w:t>kontroli      (Jeżeli</w:t>
            </w:r>
            <w:proofErr w:type="gramEnd"/>
            <w:r w:rsidRPr="00F822E1">
              <w:rPr>
                <w:rFonts w:ascii="Calibri Light" w:hAnsi="Calibri Light" w:cs="Calibri Light"/>
                <w:sz w:val="14"/>
                <w:szCs w:val="14"/>
              </w:rPr>
              <w:t xml:space="preserve"> TAK, proszę wypełnić poniższą tabelę)</w:t>
            </w:r>
          </w:p>
        </w:tc>
        <w:tc>
          <w:tcPr>
            <w:tcW w:w="492" w:type="dxa"/>
            <w:shd w:val="clear" w:color="auto" w:fill="auto"/>
            <w:vAlign w:val="center"/>
          </w:tcPr>
          <w:p w14:paraId="2ED0AE30" w14:textId="3E0B1622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571798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80" w:type="dxa"/>
            <w:shd w:val="clear" w:color="auto" w:fill="auto"/>
            <w:vAlign w:val="center"/>
          </w:tcPr>
          <w:p w14:paraId="16B72914" w14:textId="0DB408A7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298727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587" w:type="dxa"/>
            <w:shd w:val="clear" w:color="auto" w:fill="auto"/>
            <w:vAlign w:val="center"/>
          </w:tcPr>
          <w:p w14:paraId="0BAF9C3E" w14:textId="3765A2F0" w:rsidR="00053A23" w:rsidRPr="00F822E1" w:rsidRDefault="00000000" w:rsidP="00053A23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279949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3A23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783E0367" w14:textId="77777777" w:rsidTr="00010176">
        <w:trPr>
          <w:trHeight w:hRule="exact" w:val="271"/>
        </w:trPr>
        <w:tc>
          <w:tcPr>
            <w:tcW w:w="480" w:type="dxa"/>
            <w:shd w:val="clear" w:color="auto" w:fill="auto"/>
            <w:vAlign w:val="center"/>
          </w:tcPr>
          <w:p w14:paraId="6AFCC87E" w14:textId="77777777" w:rsidR="00010176" w:rsidRPr="00F822E1" w:rsidRDefault="00010176" w:rsidP="000B7A04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F822E1">
              <w:rPr>
                <w:rFonts w:ascii="Calibri Light" w:hAnsi="Calibri Light" w:cs="Calibri Light"/>
                <w:sz w:val="20"/>
              </w:rPr>
              <w:t>-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7EA46E8C" w14:textId="77777777" w:rsidR="00010176" w:rsidRPr="00F822E1" w:rsidRDefault="00010176" w:rsidP="00CD10CA">
            <w:pPr>
              <w:jc w:val="center"/>
              <w:rPr>
                <w:rFonts w:ascii="Calibri Light" w:hAnsi="Calibri Light" w:cs="Calibri Light"/>
                <w:b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b/>
                <w:sz w:val="14"/>
                <w:szCs w:val="14"/>
              </w:rPr>
              <w:t>Gatunek: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0531FCE7" w14:textId="77777777" w:rsidR="00010176" w:rsidRPr="00F822E1" w:rsidRDefault="00010176" w:rsidP="00CD10CA">
            <w:pPr>
              <w:jc w:val="center"/>
              <w:rPr>
                <w:rFonts w:ascii="Calibri Light" w:hAnsi="Calibri Light" w:cs="Calibri Light"/>
                <w:b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b/>
                <w:sz w:val="14"/>
                <w:szCs w:val="14"/>
              </w:rPr>
              <w:t>Ilość: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BFF020" w14:textId="77777777" w:rsidR="00010176" w:rsidRPr="00F822E1" w:rsidRDefault="00010176" w:rsidP="00CD10CA">
            <w:pPr>
              <w:jc w:val="center"/>
              <w:rPr>
                <w:rFonts w:ascii="Calibri Light" w:hAnsi="Calibri Light" w:cs="Calibri Light"/>
                <w:b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b/>
                <w:sz w:val="14"/>
                <w:szCs w:val="14"/>
              </w:rPr>
              <w:t>Data zakupu:</w:t>
            </w:r>
          </w:p>
        </w:tc>
        <w:tc>
          <w:tcPr>
            <w:tcW w:w="2093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36BDD09" w14:textId="77777777" w:rsidR="00010176" w:rsidRPr="00F822E1" w:rsidRDefault="00010176" w:rsidP="00CD10CA">
            <w:pPr>
              <w:jc w:val="center"/>
              <w:rPr>
                <w:rFonts w:ascii="Calibri Light" w:hAnsi="Calibri Light" w:cs="Calibri Light"/>
                <w:b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b/>
                <w:sz w:val="14"/>
                <w:szCs w:val="14"/>
              </w:rPr>
              <w:t xml:space="preserve">Nr </w:t>
            </w:r>
            <w:proofErr w:type="gramStart"/>
            <w:r w:rsidRPr="00F822E1">
              <w:rPr>
                <w:rFonts w:ascii="Calibri Light" w:hAnsi="Calibri Light" w:cs="Calibri Light"/>
                <w:b/>
                <w:sz w:val="14"/>
                <w:szCs w:val="14"/>
              </w:rPr>
              <w:t>kolczyka (jeżeli</w:t>
            </w:r>
            <w:proofErr w:type="gramEnd"/>
            <w:r w:rsidRPr="00F822E1">
              <w:rPr>
                <w:rFonts w:ascii="Calibri Light" w:hAnsi="Calibri Light" w:cs="Calibri Light"/>
                <w:b/>
                <w:sz w:val="14"/>
                <w:szCs w:val="14"/>
              </w:rPr>
              <w:t xml:space="preserve"> posiada):</w:t>
            </w:r>
          </w:p>
        </w:tc>
        <w:tc>
          <w:tcPr>
            <w:tcW w:w="286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0B5AD7" w14:textId="77777777" w:rsidR="00010176" w:rsidRPr="00F822E1" w:rsidRDefault="00010176" w:rsidP="000E2E0D">
            <w:pPr>
              <w:jc w:val="center"/>
              <w:rPr>
                <w:rFonts w:ascii="Calibri Light" w:hAnsi="Calibri Light" w:cs="Calibri Light"/>
                <w:b/>
                <w:sz w:val="14"/>
                <w:szCs w:val="14"/>
              </w:rPr>
            </w:pPr>
            <w:proofErr w:type="gramStart"/>
            <w:r w:rsidRPr="00F822E1">
              <w:rPr>
                <w:rFonts w:ascii="Calibri Light" w:hAnsi="Calibri Light" w:cs="Calibri Light"/>
                <w:b/>
                <w:sz w:val="14"/>
                <w:szCs w:val="14"/>
              </w:rPr>
              <w:t>Zakup w jakości</w:t>
            </w:r>
            <w:proofErr w:type="gramEnd"/>
            <w:r w:rsidRPr="00F822E1">
              <w:rPr>
                <w:rFonts w:ascii="Calibri Light" w:hAnsi="Calibri Light" w:cs="Calibri Light"/>
                <w:b/>
                <w:sz w:val="14"/>
                <w:szCs w:val="14"/>
              </w:rPr>
              <w:t>:</w:t>
            </w:r>
          </w:p>
        </w:tc>
        <w:tc>
          <w:tcPr>
            <w:tcW w:w="2126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A8C944" w14:textId="77777777" w:rsidR="00010176" w:rsidRPr="00F822E1" w:rsidRDefault="00010176" w:rsidP="006D683E">
            <w:pPr>
              <w:jc w:val="center"/>
              <w:rPr>
                <w:rFonts w:ascii="Calibri Light" w:hAnsi="Calibri Light" w:cs="Calibri Light"/>
                <w:b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b/>
                <w:sz w:val="14"/>
                <w:szCs w:val="14"/>
              </w:rPr>
              <w:t xml:space="preserve">Nr </w:t>
            </w:r>
            <w:proofErr w:type="gramStart"/>
            <w:r w:rsidRPr="00F822E1">
              <w:rPr>
                <w:rFonts w:ascii="Calibri Light" w:hAnsi="Calibri Light" w:cs="Calibri Light"/>
                <w:b/>
                <w:sz w:val="14"/>
                <w:szCs w:val="14"/>
              </w:rPr>
              <w:t xml:space="preserve">certyfikatu </w:t>
            </w:r>
            <w:r w:rsidRPr="00F822E1">
              <w:rPr>
                <w:rFonts w:ascii="Calibri Light" w:hAnsi="Calibri Light" w:cs="Calibri Light"/>
                <w:sz w:val="14"/>
                <w:szCs w:val="14"/>
              </w:rPr>
              <w:t>(jeżeli</w:t>
            </w:r>
            <w:proofErr w:type="gramEnd"/>
            <w:r w:rsidRPr="00F822E1">
              <w:rPr>
                <w:rFonts w:ascii="Calibri Light" w:hAnsi="Calibri Light" w:cs="Calibri Light"/>
                <w:b/>
                <w:sz w:val="14"/>
                <w:szCs w:val="14"/>
              </w:rPr>
              <w:t xml:space="preserve"> </w:t>
            </w:r>
            <w:r w:rsidRPr="00F822E1">
              <w:rPr>
                <w:rFonts w:ascii="Calibri Light" w:hAnsi="Calibri Light" w:cs="Calibri Light"/>
                <w:sz w:val="14"/>
                <w:szCs w:val="14"/>
              </w:rPr>
              <w:t>dotyczy):</w:t>
            </w:r>
          </w:p>
        </w:tc>
      </w:tr>
      <w:tr w:rsidR="00F822E1" w:rsidRPr="00F822E1" w14:paraId="041FAA81" w14:textId="77777777" w:rsidTr="0065278F">
        <w:trPr>
          <w:trHeight w:hRule="exact" w:val="360"/>
        </w:trPr>
        <w:tc>
          <w:tcPr>
            <w:tcW w:w="480" w:type="dxa"/>
            <w:shd w:val="clear" w:color="auto" w:fill="auto"/>
            <w:vAlign w:val="center"/>
          </w:tcPr>
          <w:p w14:paraId="7E156E1E" w14:textId="77777777" w:rsidR="0065278F" w:rsidRPr="00F822E1" w:rsidRDefault="0065278F" w:rsidP="0065278F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F822E1">
              <w:rPr>
                <w:rFonts w:ascii="Calibri Light" w:hAnsi="Calibri Light" w:cs="Calibri Light"/>
                <w:sz w:val="20"/>
              </w:rPr>
              <w:t>-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172E5DBA" w14:textId="77777777" w:rsidR="0065278F" w:rsidRPr="00F822E1" w:rsidRDefault="0065278F" w:rsidP="0065278F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8CE608A" w14:textId="77777777" w:rsidR="0065278F" w:rsidRPr="00F822E1" w:rsidRDefault="0065278F" w:rsidP="0065278F">
            <w:pPr>
              <w:jc w:val="center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5A8245" w14:textId="77777777" w:rsidR="0065278F" w:rsidRPr="00F822E1" w:rsidRDefault="0065278F" w:rsidP="0065278F">
            <w:pPr>
              <w:jc w:val="center"/>
              <w:rPr>
                <w:rFonts w:ascii="Calibri Light" w:hAnsi="Calibri Light" w:cs="Calibri Light"/>
                <w:sz w:val="14"/>
                <w:szCs w:val="14"/>
              </w:rPr>
            </w:pPr>
          </w:p>
        </w:tc>
        <w:tc>
          <w:tcPr>
            <w:tcW w:w="2093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B447FBC" w14:textId="77777777" w:rsidR="0065278F" w:rsidRPr="00F822E1" w:rsidRDefault="0065278F" w:rsidP="0065278F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286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E53400" w14:textId="48AA5D9B" w:rsidR="0065278F" w:rsidRPr="00F822E1" w:rsidRDefault="0065278F" w:rsidP="0065278F">
            <w:pPr>
              <w:jc w:val="center"/>
              <w:rPr>
                <w:rFonts w:ascii="Calibri Light" w:hAnsi="Calibri Light" w:cs="Calibri Light"/>
                <w:sz w:val="14"/>
                <w:szCs w:val="14"/>
              </w:rPr>
            </w:pPr>
            <w:proofErr w:type="gramStart"/>
            <w:r w:rsidRPr="00F822E1">
              <w:rPr>
                <w:rFonts w:ascii="Calibri Light" w:hAnsi="Calibri Light" w:cs="Calibri Light"/>
                <w:sz w:val="14"/>
                <w:szCs w:val="14"/>
              </w:rPr>
              <w:t xml:space="preserve">Ekologicznej </w:t>
            </w:r>
            <w:sdt>
              <w:sdtPr>
                <w:rPr>
                  <w:rFonts w:ascii="Calibri Light" w:hAnsi="Calibri Light" w:cs="Calibri Light"/>
                  <w:sz w:val="20"/>
                </w:rPr>
                <w:id w:val="1466467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  <w:r w:rsidRPr="00F822E1">
              <w:rPr>
                <w:rFonts w:ascii="Calibri Light" w:hAnsi="Calibri Light" w:cs="Calibri Light"/>
                <w:sz w:val="12"/>
                <w:szCs w:val="18"/>
              </w:rPr>
              <w:t>,</w:t>
            </w:r>
            <w:r w:rsidRPr="00F822E1">
              <w:rPr>
                <w:rFonts w:ascii="Calibri Light" w:hAnsi="Calibri Light" w:cs="Calibri Light"/>
                <w:sz w:val="8"/>
                <w:szCs w:val="14"/>
              </w:rPr>
              <w:t xml:space="preserve"> </w:t>
            </w:r>
            <w:r w:rsidRPr="00F822E1">
              <w:rPr>
                <w:rFonts w:ascii="Calibri Light" w:hAnsi="Calibri Light" w:cs="Calibri Light"/>
                <w:sz w:val="14"/>
                <w:szCs w:val="14"/>
              </w:rPr>
              <w:t xml:space="preserve">   Konwencjonalnej</w:t>
            </w:r>
            <w:proofErr w:type="gramEnd"/>
            <w:r w:rsidR="009710D5" w:rsidRPr="00F822E1">
              <w:rPr>
                <w:rFonts w:ascii="Calibri Light" w:hAnsi="Calibri Light" w:cs="Calibri Light"/>
                <w:sz w:val="14"/>
                <w:szCs w:val="14"/>
              </w:rPr>
              <w:t xml:space="preserve"> </w:t>
            </w:r>
            <w:sdt>
              <w:sdtPr>
                <w:rPr>
                  <w:rFonts w:ascii="Calibri Light" w:hAnsi="Calibri Light" w:cs="Calibri Light"/>
                  <w:sz w:val="20"/>
                </w:rPr>
                <w:id w:val="-1697457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  <w:r w:rsidR="009710D5" w:rsidRPr="00F822E1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08C2A2" w14:textId="77777777" w:rsidR="0065278F" w:rsidRPr="00F822E1" w:rsidRDefault="0065278F" w:rsidP="0065278F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</w:tr>
      <w:tr w:rsidR="00F822E1" w:rsidRPr="00F822E1" w14:paraId="7FF090D1" w14:textId="77777777" w:rsidTr="0065278F">
        <w:trPr>
          <w:trHeight w:hRule="exact" w:val="360"/>
        </w:trPr>
        <w:tc>
          <w:tcPr>
            <w:tcW w:w="480" w:type="dxa"/>
            <w:shd w:val="clear" w:color="auto" w:fill="auto"/>
            <w:vAlign w:val="center"/>
          </w:tcPr>
          <w:p w14:paraId="4DDCCED6" w14:textId="77777777" w:rsidR="0065278F" w:rsidRPr="00F822E1" w:rsidRDefault="0065278F" w:rsidP="0065278F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F822E1">
              <w:rPr>
                <w:rFonts w:ascii="Calibri Light" w:hAnsi="Calibri Light" w:cs="Calibri Light"/>
                <w:sz w:val="20"/>
              </w:rPr>
              <w:t>-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2AF7B585" w14:textId="77777777" w:rsidR="0065278F" w:rsidRPr="00F822E1" w:rsidRDefault="0065278F" w:rsidP="0065278F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7BFB779E" w14:textId="77777777" w:rsidR="0065278F" w:rsidRPr="00F822E1" w:rsidRDefault="0065278F" w:rsidP="0065278F">
            <w:pPr>
              <w:jc w:val="center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28F376" w14:textId="77777777" w:rsidR="0065278F" w:rsidRPr="00F822E1" w:rsidRDefault="0065278F" w:rsidP="0065278F">
            <w:pPr>
              <w:jc w:val="center"/>
              <w:rPr>
                <w:rFonts w:ascii="Calibri Light" w:hAnsi="Calibri Light" w:cs="Calibri Light"/>
                <w:sz w:val="14"/>
                <w:szCs w:val="14"/>
              </w:rPr>
            </w:pPr>
          </w:p>
        </w:tc>
        <w:tc>
          <w:tcPr>
            <w:tcW w:w="2093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310FADE" w14:textId="77777777" w:rsidR="0065278F" w:rsidRPr="00F822E1" w:rsidRDefault="0065278F" w:rsidP="0065278F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286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74DA03" w14:textId="77BB7C50" w:rsidR="0065278F" w:rsidRPr="00F822E1" w:rsidRDefault="0065278F" w:rsidP="0065278F">
            <w:pPr>
              <w:jc w:val="center"/>
              <w:rPr>
                <w:rFonts w:ascii="Calibri Light" w:hAnsi="Calibri Light" w:cs="Calibri Light"/>
                <w:sz w:val="14"/>
                <w:szCs w:val="14"/>
              </w:rPr>
            </w:pPr>
            <w:proofErr w:type="gramStart"/>
            <w:r w:rsidRPr="00F822E1">
              <w:rPr>
                <w:rFonts w:ascii="Calibri Light" w:hAnsi="Calibri Light" w:cs="Calibri Light"/>
                <w:sz w:val="14"/>
                <w:szCs w:val="14"/>
              </w:rPr>
              <w:t xml:space="preserve">Ekologicznej </w:t>
            </w:r>
            <w:sdt>
              <w:sdtPr>
                <w:rPr>
                  <w:rFonts w:ascii="Calibri Light" w:hAnsi="Calibri Light" w:cs="Calibri Light"/>
                  <w:sz w:val="20"/>
                </w:rPr>
                <w:id w:val="-1783951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  <w:r w:rsidRPr="00F822E1">
              <w:rPr>
                <w:rFonts w:ascii="Calibri Light" w:hAnsi="Calibri Light" w:cs="Calibri Light"/>
                <w:sz w:val="12"/>
                <w:szCs w:val="18"/>
              </w:rPr>
              <w:t>,</w:t>
            </w:r>
            <w:r w:rsidRPr="00F822E1">
              <w:rPr>
                <w:rFonts w:ascii="Calibri Light" w:hAnsi="Calibri Light" w:cs="Calibri Light"/>
                <w:sz w:val="8"/>
                <w:szCs w:val="14"/>
              </w:rPr>
              <w:t xml:space="preserve"> </w:t>
            </w:r>
            <w:r w:rsidRPr="00F822E1">
              <w:rPr>
                <w:rFonts w:ascii="Calibri Light" w:hAnsi="Calibri Light" w:cs="Calibri Light"/>
                <w:sz w:val="14"/>
                <w:szCs w:val="14"/>
              </w:rPr>
              <w:t xml:space="preserve">   Konwencjonalnej</w:t>
            </w:r>
            <w:proofErr w:type="gramEnd"/>
            <w:r w:rsidR="009710D5" w:rsidRPr="00F822E1">
              <w:rPr>
                <w:rFonts w:ascii="Calibri Light" w:hAnsi="Calibri Light" w:cs="Calibri Light"/>
                <w:sz w:val="14"/>
                <w:szCs w:val="14"/>
              </w:rPr>
              <w:t xml:space="preserve"> </w:t>
            </w:r>
            <w:sdt>
              <w:sdtPr>
                <w:rPr>
                  <w:rFonts w:ascii="Calibri Light" w:hAnsi="Calibri Light" w:cs="Calibri Light"/>
                  <w:sz w:val="20"/>
                </w:rPr>
                <w:id w:val="-10554743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  <w:r w:rsidR="009710D5" w:rsidRPr="00F822E1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DC63E0" w14:textId="77777777" w:rsidR="0065278F" w:rsidRPr="00F822E1" w:rsidRDefault="0065278F" w:rsidP="0065278F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</w:tr>
    </w:tbl>
    <w:p w14:paraId="4AF09949" w14:textId="77777777" w:rsidR="006E5EC2" w:rsidRPr="00F822E1" w:rsidRDefault="006E5EC2">
      <w:pPr>
        <w:rPr>
          <w:rFonts w:ascii="Calibri Light" w:hAnsi="Calibri Light" w:cs="Calibri Light"/>
          <w:sz w:val="10"/>
          <w:szCs w:val="16"/>
        </w:rPr>
      </w:pPr>
    </w:p>
    <w:tbl>
      <w:tblPr>
        <w:tblW w:w="10468" w:type="dxa"/>
        <w:tblInd w:w="-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87"/>
        <w:gridCol w:w="1701"/>
        <w:gridCol w:w="851"/>
        <w:gridCol w:w="709"/>
        <w:gridCol w:w="708"/>
        <w:gridCol w:w="2127"/>
        <w:gridCol w:w="1134"/>
        <w:gridCol w:w="850"/>
        <w:gridCol w:w="850"/>
        <w:gridCol w:w="851"/>
      </w:tblGrid>
      <w:tr w:rsidR="00F822E1" w:rsidRPr="00F822E1" w14:paraId="61D6A035" w14:textId="77777777" w:rsidTr="006B2929">
        <w:trPr>
          <w:trHeight w:val="381"/>
        </w:trPr>
        <w:tc>
          <w:tcPr>
            <w:tcW w:w="10468" w:type="dxa"/>
            <w:gridSpan w:val="10"/>
            <w:shd w:val="clear" w:color="auto" w:fill="E6E6E6"/>
            <w:vAlign w:val="center"/>
          </w:tcPr>
          <w:p w14:paraId="0B356D00" w14:textId="447D70CD" w:rsidR="00E733F0" w:rsidRPr="00F822E1" w:rsidRDefault="00CC60E5" w:rsidP="006B2929">
            <w:pPr>
              <w:pStyle w:val="Nagwek8"/>
              <w:rPr>
                <w:rFonts w:ascii="Calibri Light" w:hAnsi="Calibri Light" w:cs="Calibri Light"/>
                <w:sz w:val="22"/>
                <w:szCs w:val="22"/>
              </w:rPr>
            </w:pPr>
            <w:r w:rsidRPr="00F822E1">
              <w:rPr>
                <w:rFonts w:ascii="Calibri Light" w:hAnsi="Calibri Light" w:cs="Calibri Light"/>
                <w:sz w:val="22"/>
                <w:szCs w:val="22"/>
              </w:rPr>
              <w:t>PROGNOZA</w:t>
            </w:r>
            <w:r w:rsidR="009C728A" w:rsidRPr="00F822E1">
              <w:rPr>
                <w:rFonts w:ascii="Calibri Light" w:hAnsi="Calibri Light" w:cs="Calibri Light"/>
                <w:sz w:val="22"/>
                <w:szCs w:val="22"/>
              </w:rPr>
              <w:t xml:space="preserve"> PRODUKCJI ZWIERZĘCEJ NA ROK </w:t>
            </w:r>
            <w:r w:rsidR="008658FF" w:rsidRPr="00F822E1">
              <w:rPr>
                <w:rFonts w:ascii="Calibri Light" w:hAnsi="Calibri Light" w:cs="Calibri Light"/>
                <w:sz w:val="22"/>
                <w:szCs w:val="22"/>
              </w:rPr>
              <w:t>20</w:t>
            </w:r>
            <w:r w:rsidR="00C57A13" w:rsidRPr="00F822E1">
              <w:rPr>
                <w:rFonts w:ascii="Calibri Light" w:hAnsi="Calibri Light" w:cs="Calibri Light"/>
                <w:sz w:val="22"/>
                <w:szCs w:val="22"/>
              </w:rPr>
              <w:t>2</w:t>
            </w:r>
            <w:r w:rsidR="00BD3BD7" w:rsidRPr="00F822E1">
              <w:rPr>
                <w:rFonts w:ascii="Calibri Light" w:hAnsi="Calibri Light" w:cs="Calibri Light"/>
                <w:sz w:val="22"/>
                <w:szCs w:val="22"/>
              </w:rPr>
              <w:t>6</w:t>
            </w:r>
          </w:p>
          <w:p w14:paraId="1BA3468F" w14:textId="2D665F26" w:rsidR="001C6187" w:rsidRPr="00F822E1" w:rsidRDefault="000473DB" w:rsidP="001C6187">
            <w:pPr>
              <w:jc w:val="center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6"/>
                <w:szCs w:val="16"/>
              </w:rPr>
              <w:t>Kategoria: zwierzęta gospodarskie i nieprzetworzone produkty zwierzęce</w:t>
            </w:r>
          </w:p>
        </w:tc>
      </w:tr>
      <w:tr w:rsidR="00F822E1" w:rsidRPr="00F822E1" w14:paraId="0FBB8BE0" w14:textId="77777777" w:rsidTr="001B626A">
        <w:trPr>
          <w:trHeight w:val="203"/>
        </w:trPr>
        <w:tc>
          <w:tcPr>
            <w:tcW w:w="2388" w:type="dxa"/>
            <w:gridSpan w:val="2"/>
            <w:vMerge w:val="restart"/>
            <w:shd w:val="clear" w:color="auto" w:fill="E6E6E6"/>
            <w:vAlign w:val="center"/>
          </w:tcPr>
          <w:p w14:paraId="01CCFD4E" w14:textId="77777777" w:rsidR="002841DE" w:rsidRPr="00F822E1" w:rsidRDefault="002841DE" w:rsidP="002841DE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Gatunek</w:t>
            </w:r>
          </w:p>
        </w:tc>
        <w:tc>
          <w:tcPr>
            <w:tcW w:w="851" w:type="dxa"/>
            <w:vMerge w:val="restart"/>
            <w:shd w:val="clear" w:color="auto" w:fill="E6E6E6"/>
            <w:vAlign w:val="center"/>
          </w:tcPr>
          <w:p w14:paraId="301E49F7" w14:textId="77777777" w:rsidR="002841DE" w:rsidRPr="00F822E1" w:rsidRDefault="002841DE" w:rsidP="0052491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Ilość</w:t>
            </w:r>
          </w:p>
          <w:p w14:paraId="15085E27" w14:textId="77777777" w:rsidR="002841DE" w:rsidRPr="00F822E1" w:rsidRDefault="002841DE" w:rsidP="00344ECA">
            <w:pPr>
              <w:jc w:val="center"/>
              <w:rPr>
                <w:rFonts w:ascii="Calibri Light" w:hAnsi="Calibri Light" w:cs="Calibri Light"/>
                <w:b/>
                <w:sz w:val="16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[</w:t>
            </w:r>
            <w:r w:rsidR="00344ECA" w:rsidRPr="00F822E1">
              <w:rPr>
                <w:rFonts w:ascii="Calibri Light" w:hAnsi="Calibri Light" w:cs="Calibri Light"/>
                <w:sz w:val="18"/>
              </w:rPr>
              <w:t>s</w:t>
            </w:r>
            <w:r w:rsidRPr="00F822E1">
              <w:rPr>
                <w:rFonts w:ascii="Calibri Light" w:hAnsi="Calibri Light" w:cs="Calibri Light"/>
                <w:sz w:val="18"/>
              </w:rPr>
              <w:t>zt.]</w:t>
            </w:r>
          </w:p>
        </w:tc>
        <w:tc>
          <w:tcPr>
            <w:tcW w:w="1417" w:type="dxa"/>
            <w:gridSpan w:val="2"/>
            <w:shd w:val="clear" w:color="auto" w:fill="E6E6E6"/>
            <w:vAlign w:val="center"/>
          </w:tcPr>
          <w:p w14:paraId="7D10CB57" w14:textId="77777777" w:rsidR="002841DE" w:rsidRPr="00F822E1" w:rsidRDefault="002841DE" w:rsidP="006B2929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Pochodzenie</w:t>
            </w:r>
          </w:p>
        </w:tc>
        <w:tc>
          <w:tcPr>
            <w:tcW w:w="2127" w:type="dxa"/>
            <w:vMerge w:val="restart"/>
            <w:shd w:val="clear" w:color="auto" w:fill="E6E6E6"/>
            <w:vAlign w:val="center"/>
          </w:tcPr>
          <w:p w14:paraId="0855CC42" w14:textId="77777777" w:rsidR="002841DE" w:rsidRPr="00F822E1" w:rsidRDefault="002841DE" w:rsidP="0052491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Wytwarzane produkty</w:t>
            </w:r>
          </w:p>
        </w:tc>
        <w:tc>
          <w:tcPr>
            <w:tcW w:w="1134" w:type="dxa"/>
            <w:vMerge w:val="restart"/>
            <w:shd w:val="clear" w:color="auto" w:fill="E6E6E6"/>
            <w:vAlign w:val="center"/>
          </w:tcPr>
          <w:p w14:paraId="5E89B8FF" w14:textId="77777777" w:rsidR="002841DE" w:rsidRPr="00F822E1" w:rsidRDefault="002841DE" w:rsidP="0090452E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Ilość</w:t>
            </w:r>
          </w:p>
          <w:p w14:paraId="648AF13E" w14:textId="77777777" w:rsidR="0090452E" w:rsidRPr="00F822E1" w:rsidRDefault="0090452E" w:rsidP="0090452E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[szt., litr, tona]</w:t>
            </w:r>
          </w:p>
        </w:tc>
        <w:tc>
          <w:tcPr>
            <w:tcW w:w="2551" w:type="dxa"/>
            <w:gridSpan w:val="3"/>
            <w:shd w:val="clear" w:color="auto" w:fill="E6E6E6"/>
          </w:tcPr>
          <w:p w14:paraId="4155B2DC" w14:textId="77777777" w:rsidR="002841DE" w:rsidRPr="00F822E1" w:rsidRDefault="002841DE" w:rsidP="006B2929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 xml:space="preserve">Rodzaj produkcji </w:t>
            </w:r>
          </w:p>
        </w:tc>
      </w:tr>
      <w:tr w:rsidR="00F822E1" w:rsidRPr="00F822E1" w14:paraId="3292E2DF" w14:textId="77777777" w:rsidTr="001B626A">
        <w:trPr>
          <w:trHeight w:val="421"/>
        </w:trPr>
        <w:tc>
          <w:tcPr>
            <w:tcW w:w="2388" w:type="dxa"/>
            <w:gridSpan w:val="2"/>
            <w:vMerge/>
            <w:tcBorders>
              <w:bottom w:val="single" w:sz="4" w:space="0" w:color="auto"/>
            </w:tcBorders>
            <w:shd w:val="clear" w:color="auto" w:fill="E6E6E6"/>
          </w:tcPr>
          <w:p w14:paraId="28F1BDB5" w14:textId="77777777" w:rsidR="002841DE" w:rsidRPr="00F822E1" w:rsidRDefault="002841DE" w:rsidP="0098124B">
            <w:pPr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5D079E78" w14:textId="77777777" w:rsidR="002841DE" w:rsidRPr="00F822E1" w:rsidRDefault="002841DE" w:rsidP="0098124B">
            <w:pPr>
              <w:jc w:val="center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709" w:type="dxa"/>
            <w:shd w:val="clear" w:color="auto" w:fill="E6E6E6"/>
            <w:vAlign w:val="center"/>
          </w:tcPr>
          <w:p w14:paraId="08575A02" w14:textId="77777777" w:rsidR="002841DE" w:rsidRPr="00F822E1" w:rsidRDefault="002841DE" w:rsidP="002841DE">
            <w:pPr>
              <w:spacing w:before="60" w:after="60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6"/>
                <w:szCs w:val="16"/>
              </w:rPr>
              <w:t>Własne</w:t>
            </w:r>
          </w:p>
        </w:tc>
        <w:tc>
          <w:tcPr>
            <w:tcW w:w="708" w:type="dxa"/>
            <w:shd w:val="clear" w:color="auto" w:fill="E6E6E6"/>
            <w:vAlign w:val="center"/>
          </w:tcPr>
          <w:p w14:paraId="1A24AE3C" w14:textId="77777777" w:rsidR="002841DE" w:rsidRPr="00F822E1" w:rsidRDefault="002841DE" w:rsidP="003D6B69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6"/>
                <w:szCs w:val="16"/>
              </w:rPr>
              <w:t>Zakup</w:t>
            </w:r>
          </w:p>
          <w:p w14:paraId="0C3CED6C" w14:textId="2AB1C89F" w:rsidR="00C77134" w:rsidRPr="00F822E1" w:rsidRDefault="00C77134" w:rsidP="003D6B69">
            <w:pPr>
              <w:jc w:val="center"/>
              <w:rPr>
                <w:rFonts w:ascii="Calibri Light" w:hAnsi="Calibri Light" w:cs="Calibri Light"/>
                <w:sz w:val="12"/>
                <w:szCs w:val="12"/>
              </w:rPr>
            </w:pPr>
            <w:r w:rsidRPr="00F822E1">
              <w:rPr>
                <w:rFonts w:ascii="Calibri Light" w:hAnsi="Calibri Light" w:cs="Calibri Light"/>
                <w:sz w:val="12"/>
                <w:szCs w:val="12"/>
              </w:rPr>
              <w:t>Rok 20</w:t>
            </w:r>
            <w:r w:rsidR="004811B9" w:rsidRPr="00F822E1">
              <w:rPr>
                <w:rFonts w:ascii="Calibri Light" w:hAnsi="Calibri Light" w:cs="Calibri Light"/>
                <w:sz w:val="12"/>
                <w:szCs w:val="12"/>
              </w:rPr>
              <w:t>2</w:t>
            </w:r>
            <w:r w:rsidR="00BD3BD7" w:rsidRPr="00F822E1">
              <w:rPr>
                <w:rFonts w:ascii="Calibri Light" w:hAnsi="Calibri Light" w:cs="Calibri Light"/>
                <w:sz w:val="12"/>
                <w:szCs w:val="12"/>
              </w:rPr>
              <w:t>5</w:t>
            </w:r>
            <w:r w:rsidRPr="00F822E1">
              <w:rPr>
                <w:rFonts w:ascii="Calibri Light" w:hAnsi="Calibri Light" w:cs="Calibri Light"/>
                <w:sz w:val="12"/>
                <w:szCs w:val="12"/>
              </w:rPr>
              <w:t xml:space="preserve"> lub 20</w:t>
            </w:r>
            <w:r w:rsidR="00C57A13" w:rsidRPr="00F822E1">
              <w:rPr>
                <w:rFonts w:ascii="Calibri Light" w:hAnsi="Calibri Light" w:cs="Calibri Light"/>
                <w:sz w:val="12"/>
                <w:szCs w:val="12"/>
              </w:rPr>
              <w:t>2</w:t>
            </w:r>
            <w:r w:rsidR="00BD3BD7" w:rsidRPr="00F822E1">
              <w:rPr>
                <w:rFonts w:ascii="Calibri Light" w:hAnsi="Calibri Light" w:cs="Calibri Light"/>
                <w:sz w:val="12"/>
                <w:szCs w:val="12"/>
              </w:rPr>
              <w:t>6</w:t>
            </w:r>
          </w:p>
        </w:tc>
        <w:tc>
          <w:tcPr>
            <w:tcW w:w="2127" w:type="dxa"/>
            <w:vMerge/>
            <w:shd w:val="clear" w:color="auto" w:fill="E6E6E6"/>
          </w:tcPr>
          <w:p w14:paraId="186CEF80" w14:textId="77777777" w:rsidR="002841DE" w:rsidRPr="00F822E1" w:rsidRDefault="002841DE" w:rsidP="0006792F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134" w:type="dxa"/>
            <w:vMerge/>
            <w:shd w:val="clear" w:color="auto" w:fill="E6E6E6"/>
          </w:tcPr>
          <w:p w14:paraId="262CBBDF" w14:textId="77777777" w:rsidR="002841DE" w:rsidRPr="00F822E1" w:rsidRDefault="002841DE" w:rsidP="009C728A">
            <w:pPr>
              <w:spacing w:before="60" w:after="60"/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850" w:type="dxa"/>
            <w:shd w:val="clear" w:color="auto" w:fill="E6E6E6"/>
          </w:tcPr>
          <w:p w14:paraId="1D302099" w14:textId="77777777" w:rsidR="002841DE" w:rsidRPr="00F822E1" w:rsidRDefault="002841DE" w:rsidP="006D6A5F">
            <w:pPr>
              <w:jc w:val="center"/>
              <w:rPr>
                <w:rFonts w:ascii="Calibri Light" w:hAnsi="Calibri Light" w:cs="Calibri Light"/>
                <w:sz w:val="18"/>
              </w:rPr>
            </w:pPr>
            <w:proofErr w:type="spellStart"/>
            <w:r w:rsidRPr="00F822E1">
              <w:rPr>
                <w:rFonts w:ascii="Calibri Light" w:hAnsi="Calibri Light" w:cs="Calibri Light"/>
                <w:sz w:val="18"/>
              </w:rPr>
              <w:t>Ekolo</w:t>
            </w:r>
            <w:proofErr w:type="spellEnd"/>
            <w:r w:rsidRPr="00F822E1">
              <w:rPr>
                <w:rFonts w:ascii="Calibri Light" w:hAnsi="Calibri Light" w:cs="Calibri Light"/>
                <w:sz w:val="18"/>
              </w:rPr>
              <w:t>-</w:t>
            </w:r>
          </w:p>
          <w:p w14:paraId="5A5F451A" w14:textId="77777777" w:rsidR="002841DE" w:rsidRPr="00F822E1" w:rsidRDefault="002841DE" w:rsidP="006D6A5F">
            <w:pPr>
              <w:jc w:val="center"/>
              <w:rPr>
                <w:rFonts w:ascii="Calibri Light" w:hAnsi="Calibri Light" w:cs="Calibri Light"/>
                <w:sz w:val="18"/>
              </w:rPr>
            </w:pPr>
            <w:proofErr w:type="spellStart"/>
            <w:proofErr w:type="gramStart"/>
            <w:r w:rsidRPr="00F822E1">
              <w:rPr>
                <w:rFonts w:ascii="Calibri Light" w:hAnsi="Calibri Light" w:cs="Calibri Light"/>
                <w:sz w:val="18"/>
              </w:rPr>
              <w:t>giczna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E6E6E6"/>
          </w:tcPr>
          <w:p w14:paraId="13EAE724" w14:textId="77777777" w:rsidR="002841DE" w:rsidRPr="00F822E1" w:rsidRDefault="00261A26" w:rsidP="006D6A5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 xml:space="preserve">W </w:t>
            </w:r>
            <w:proofErr w:type="spellStart"/>
            <w:r w:rsidRPr="00F822E1">
              <w:rPr>
                <w:rFonts w:ascii="Calibri Light" w:hAnsi="Calibri Light" w:cs="Calibri Light"/>
                <w:sz w:val="18"/>
              </w:rPr>
              <w:t>kon</w:t>
            </w:r>
            <w:proofErr w:type="spellEnd"/>
            <w:r w:rsidRPr="00F822E1">
              <w:rPr>
                <w:rFonts w:ascii="Calibri Light" w:hAnsi="Calibri Light" w:cs="Calibri Light"/>
                <w:sz w:val="18"/>
              </w:rPr>
              <w:t>-wersji</w:t>
            </w:r>
          </w:p>
        </w:tc>
        <w:tc>
          <w:tcPr>
            <w:tcW w:w="851" w:type="dxa"/>
            <w:shd w:val="clear" w:color="auto" w:fill="E6E6E6"/>
          </w:tcPr>
          <w:p w14:paraId="35B20ABF" w14:textId="77777777" w:rsidR="002841DE" w:rsidRPr="00F822E1" w:rsidRDefault="002841DE" w:rsidP="006D6A5F">
            <w:pPr>
              <w:jc w:val="center"/>
              <w:rPr>
                <w:rFonts w:ascii="Calibri Light" w:hAnsi="Calibri Light" w:cs="Calibri Light"/>
                <w:sz w:val="18"/>
              </w:rPr>
            </w:pPr>
            <w:proofErr w:type="spellStart"/>
            <w:r w:rsidRPr="00F822E1">
              <w:rPr>
                <w:rFonts w:ascii="Calibri Light" w:hAnsi="Calibri Light" w:cs="Calibri Light"/>
                <w:sz w:val="18"/>
              </w:rPr>
              <w:t>Konwen</w:t>
            </w:r>
            <w:proofErr w:type="spellEnd"/>
            <w:r w:rsidRPr="00F822E1">
              <w:rPr>
                <w:rFonts w:ascii="Calibri Light" w:hAnsi="Calibri Light" w:cs="Calibri Light"/>
                <w:sz w:val="18"/>
              </w:rPr>
              <w:t>-</w:t>
            </w:r>
          </w:p>
          <w:p w14:paraId="0A5323D9" w14:textId="77777777" w:rsidR="002841DE" w:rsidRPr="00F822E1" w:rsidRDefault="002841DE" w:rsidP="006D6A5F">
            <w:pPr>
              <w:jc w:val="center"/>
              <w:rPr>
                <w:rFonts w:ascii="Calibri Light" w:hAnsi="Calibri Light" w:cs="Calibri Light"/>
                <w:sz w:val="18"/>
              </w:rPr>
            </w:pPr>
            <w:proofErr w:type="spellStart"/>
            <w:proofErr w:type="gramStart"/>
            <w:r w:rsidRPr="00F822E1">
              <w:rPr>
                <w:rFonts w:ascii="Calibri Light" w:hAnsi="Calibri Light" w:cs="Calibri Light"/>
                <w:sz w:val="18"/>
              </w:rPr>
              <w:t>cjonalna</w:t>
            </w:r>
            <w:proofErr w:type="spellEnd"/>
            <w:proofErr w:type="gramEnd"/>
          </w:p>
        </w:tc>
      </w:tr>
      <w:tr w:rsidR="00F822E1" w:rsidRPr="00F822E1" w14:paraId="2D282C76" w14:textId="77777777" w:rsidTr="001B626A">
        <w:trPr>
          <w:trHeight w:val="209"/>
        </w:trPr>
        <w:tc>
          <w:tcPr>
            <w:tcW w:w="687" w:type="dxa"/>
            <w:vMerge w:val="restart"/>
            <w:shd w:val="clear" w:color="auto" w:fill="auto"/>
            <w:vAlign w:val="center"/>
          </w:tcPr>
          <w:p w14:paraId="481650D7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6"/>
                <w:szCs w:val="16"/>
              </w:rPr>
              <w:t>Bydło</w:t>
            </w:r>
          </w:p>
        </w:tc>
        <w:tc>
          <w:tcPr>
            <w:tcW w:w="1701" w:type="dxa"/>
            <w:shd w:val="clear" w:color="auto" w:fill="auto"/>
          </w:tcPr>
          <w:p w14:paraId="1B281B0E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t xml:space="preserve"> Krowa mleczna</w:t>
            </w:r>
          </w:p>
        </w:tc>
        <w:tc>
          <w:tcPr>
            <w:tcW w:w="851" w:type="dxa"/>
            <w:shd w:val="clear" w:color="auto" w:fill="auto"/>
          </w:tcPr>
          <w:p w14:paraId="6CA29E7B" w14:textId="77777777" w:rsidR="009710D5" w:rsidRPr="00F822E1" w:rsidRDefault="009710D5" w:rsidP="009710D5">
            <w:pPr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35A6CFF1" w14:textId="384CA8E7" w:rsidR="009710D5" w:rsidRPr="00F822E1" w:rsidRDefault="00000000" w:rsidP="009710D5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20275141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14:paraId="5B8422BF" w14:textId="41068B92" w:rsidR="009710D5" w:rsidRPr="00F822E1" w:rsidRDefault="00000000" w:rsidP="009710D5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1242738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14:paraId="7735DD30" w14:textId="77777777" w:rsidR="009710D5" w:rsidRPr="00F822E1" w:rsidRDefault="009710D5" w:rsidP="009710D5">
            <w:pPr>
              <w:spacing w:before="60" w:after="60"/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6873788A" w14:textId="77777777" w:rsidR="009710D5" w:rsidRPr="00F822E1" w:rsidRDefault="009710D5" w:rsidP="009710D5">
            <w:pPr>
              <w:spacing w:before="60" w:after="60"/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30E43AF2" w14:textId="78C109B9" w:rsidR="009710D5" w:rsidRPr="00F822E1" w:rsidRDefault="00000000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505815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3EB63692" w14:textId="5C1EB708" w:rsidR="009710D5" w:rsidRPr="00F822E1" w:rsidRDefault="00000000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657192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6F586504" w14:textId="1066CF00" w:rsidR="009710D5" w:rsidRPr="00F822E1" w:rsidRDefault="00000000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273817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22FB4B4B" w14:textId="77777777" w:rsidTr="001B626A">
        <w:trPr>
          <w:trHeight w:val="209"/>
        </w:trPr>
        <w:tc>
          <w:tcPr>
            <w:tcW w:w="687" w:type="dxa"/>
            <w:vMerge/>
            <w:shd w:val="clear" w:color="auto" w:fill="auto"/>
            <w:vAlign w:val="center"/>
          </w:tcPr>
          <w:p w14:paraId="793E74D1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14:paraId="6C1480D7" w14:textId="77777777" w:rsidR="009710D5" w:rsidRPr="00F822E1" w:rsidRDefault="009710D5" w:rsidP="009710D5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t xml:space="preserve"> Jałówka</w:t>
            </w:r>
          </w:p>
        </w:tc>
        <w:tc>
          <w:tcPr>
            <w:tcW w:w="851" w:type="dxa"/>
            <w:shd w:val="clear" w:color="auto" w:fill="auto"/>
          </w:tcPr>
          <w:p w14:paraId="699FAF50" w14:textId="77777777" w:rsidR="009710D5" w:rsidRPr="00F822E1" w:rsidRDefault="009710D5" w:rsidP="009710D5">
            <w:pPr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2E158FF7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0C40D2E5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2DE75EB4" w14:textId="77777777" w:rsidR="009710D5" w:rsidRPr="00F822E1" w:rsidRDefault="009710D5" w:rsidP="009710D5">
            <w:pPr>
              <w:spacing w:before="60" w:after="60"/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2028EC1F" w14:textId="77777777" w:rsidR="009710D5" w:rsidRPr="00F822E1" w:rsidRDefault="009710D5" w:rsidP="009710D5">
            <w:pPr>
              <w:spacing w:before="60" w:after="60"/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5CF714BC" w14:textId="77777777" w:rsidR="009710D5" w:rsidRPr="00F822E1" w:rsidRDefault="009710D5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0DE36856" w14:textId="77777777" w:rsidR="009710D5" w:rsidRPr="00F822E1" w:rsidRDefault="009710D5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68265E44" w14:textId="77777777" w:rsidR="009710D5" w:rsidRPr="00F822E1" w:rsidRDefault="009710D5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F822E1" w:rsidRPr="00F822E1" w14:paraId="513976C7" w14:textId="77777777" w:rsidTr="001B626A">
        <w:trPr>
          <w:trHeight w:val="209"/>
        </w:trPr>
        <w:tc>
          <w:tcPr>
            <w:tcW w:w="687" w:type="dxa"/>
            <w:vMerge/>
            <w:shd w:val="clear" w:color="auto" w:fill="auto"/>
            <w:vAlign w:val="center"/>
          </w:tcPr>
          <w:p w14:paraId="1D844800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14:paraId="76CAF3F9" w14:textId="77777777" w:rsidR="009710D5" w:rsidRPr="00F822E1" w:rsidRDefault="009710D5" w:rsidP="009710D5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t xml:space="preserve"> Ciele</w:t>
            </w:r>
          </w:p>
        </w:tc>
        <w:tc>
          <w:tcPr>
            <w:tcW w:w="851" w:type="dxa"/>
            <w:shd w:val="clear" w:color="auto" w:fill="auto"/>
          </w:tcPr>
          <w:p w14:paraId="62FE9EB3" w14:textId="77777777" w:rsidR="009710D5" w:rsidRPr="00F822E1" w:rsidRDefault="009710D5" w:rsidP="009710D5">
            <w:pPr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5D1B33FC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77A62728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3C3916DA" w14:textId="77777777" w:rsidR="009710D5" w:rsidRPr="00F822E1" w:rsidRDefault="009710D5" w:rsidP="009710D5">
            <w:pPr>
              <w:spacing w:before="60" w:after="60"/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752E83A1" w14:textId="77777777" w:rsidR="009710D5" w:rsidRPr="00F822E1" w:rsidRDefault="009710D5" w:rsidP="009710D5">
            <w:pPr>
              <w:spacing w:before="60" w:after="60"/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147CC0E9" w14:textId="77777777" w:rsidR="009710D5" w:rsidRPr="00F822E1" w:rsidRDefault="009710D5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11016338" w14:textId="77777777" w:rsidR="009710D5" w:rsidRPr="00F822E1" w:rsidRDefault="009710D5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7D481423" w14:textId="77777777" w:rsidR="009710D5" w:rsidRPr="00F822E1" w:rsidRDefault="009710D5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F822E1" w:rsidRPr="00F822E1" w14:paraId="3427E05C" w14:textId="77777777" w:rsidTr="001B626A">
        <w:trPr>
          <w:trHeight w:val="209"/>
        </w:trPr>
        <w:tc>
          <w:tcPr>
            <w:tcW w:w="687" w:type="dxa"/>
            <w:vMerge/>
            <w:shd w:val="clear" w:color="auto" w:fill="auto"/>
            <w:vAlign w:val="center"/>
          </w:tcPr>
          <w:p w14:paraId="248E9812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14:paraId="0D6CB3F9" w14:textId="77777777" w:rsidR="009710D5" w:rsidRPr="00F822E1" w:rsidRDefault="009710D5" w:rsidP="009710D5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t xml:space="preserve"> Pozostałe</w:t>
            </w:r>
          </w:p>
        </w:tc>
        <w:tc>
          <w:tcPr>
            <w:tcW w:w="851" w:type="dxa"/>
            <w:shd w:val="clear" w:color="auto" w:fill="auto"/>
          </w:tcPr>
          <w:p w14:paraId="1E410B3C" w14:textId="77777777" w:rsidR="009710D5" w:rsidRPr="00F822E1" w:rsidRDefault="009710D5" w:rsidP="009710D5">
            <w:pPr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4058C3FB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28633D17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022B6B15" w14:textId="77777777" w:rsidR="009710D5" w:rsidRPr="00F822E1" w:rsidRDefault="009710D5" w:rsidP="009710D5">
            <w:pPr>
              <w:spacing w:before="60" w:after="60"/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56B7C24B" w14:textId="77777777" w:rsidR="009710D5" w:rsidRPr="00F822E1" w:rsidRDefault="009710D5" w:rsidP="009710D5">
            <w:pPr>
              <w:spacing w:before="60" w:after="60"/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62A5A3E5" w14:textId="77777777" w:rsidR="009710D5" w:rsidRPr="00F822E1" w:rsidRDefault="009710D5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078D6136" w14:textId="77777777" w:rsidR="009710D5" w:rsidRPr="00F822E1" w:rsidRDefault="009710D5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55D70000" w14:textId="77777777" w:rsidR="009710D5" w:rsidRPr="00F822E1" w:rsidRDefault="009710D5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F822E1" w:rsidRPr="00F822E1" w14:paraId="34E1873B" w14:textId="77777777" w:rsidTr="001B626A">
        <w:trPr>
          <w:trHeight w:val="209"/>
        </w:trPr>
        <w:tc>
          <w:tcPr>
            <w:tcW w:w="687" w:type="dxa"/>
            <w:vMerge w:val="restart"/>
            <w:shd w:val="clear" w:color="auto" w:fill="auto"/>
            <w:vAlign w:val="center"/>
          </w:tcPr>
          <w:p w14:paraId="78D6F386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6"/>
                <w:szCs w:val="16"/>
              </w:rPr>
              <w:t xml:space="preserve">Trzoda </w:t>
            </w:r>
            <w:r w:rsidRPr="00F822E1">
              <w:rPr>
                <w:rFonts w:ascii="Calibri Light" w:hAnsi="Calibri Light" w:cs="Calibri Light"/>
                <w:sz w:val="14"/>
                <w:szCs w:val="14"/>
              </w:rPr>
              <w:t>chlewna</w:t>
            </w:r>
          </w:p>
        </w:tc>
        <w:tc>
          <w:tcPr>
            <w:tcW w:w="1701" w:type="dxa"/>
            <w:shd w:val="clear" w:color="auto" w:fill="auto"/>
          </w:tcPr>
          <w:p w14:paraId="69494E2B" w14:textId="77777777" w:rsidR="009710D5" w:rsidRPr="00F822E1" w:rsidRDefault="009710D5" w:rsidP="009710D5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t xml:space="preserve"> Maciory</w:t>
            </w:r>
          </w:p>
        </w:tc>
        <w:tc>
          <w:tcPr>
            <w:tcW w:w="851" w:type="dxa"/>
            <w:shd w:val="clear" w:color="auto" w:fill="auto"/>
          </w:tcPr>
          <w:p w14:paraId="3C48B671" w14:textId="77777777" w:rsidR="009710D5" w:rsidRPr="00F822E1" w:rsidRDefault="009710D5" w:rsidP="009710D5">
            <w:pPr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4C8BD954" w14:textId="73740651" w:rsidR="009710D5" w:rsidRPr="00F822E1" w:rsidRDefault="00000000" w:rsidP="009710D5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205229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14:paraId="2C1D41E9" w14:textId="742DDF9E" w:rsidR="009710D5" w:rsidRPr="00F822E1" w:rsidRDefault="00000000" w:rsidP="009710D5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776042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14:paraId="79764BAD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4A42295A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67394520" w14:textId="6109E17C" w:rsidR="009710D5" w:rsidRPr="00F822E1" w:rsidRDefault="00000000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675770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1B1DB7E4" w14:textId="7F97DDE9" w:rsidR="009710D5" w:rsidRPr="00F822E1" w:rsidRDefault="00000000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474110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5E246272" w14:textId="4866359D" w:rsidR="009710D5" w:rsidRPr="00F822E1" w:rsidRDefault="00000000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5136045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528324B8" w14:textId="77777777" w:rsidTr="001B626A">
        <w:trPr>
          <w:trHeight w:val="209"/>
        </w:trPr>
        <w:tc>
          <w:tcPr>
            <w:tcW w:w="687" w:type="dxa"/>
            <w:vMerge/>
            <w:shd w:val="clear" w:color="auto" w:fill="auto"/>
            <w:vAlign w:val="center"/>
          </w:tcPr>
          <w:p w14:paraId="4B0DB7C7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</w:p>
        </w:tc>
        <w:tc>
          <w:tcPr>
            <w:tcW w:w="1701" w:type="dxa"/>
            <w:shd w:val="clear" w:color="auto" w:fill="auto"/>
          </w:tcPr>
          <w:p w14:paraId="685022DC" w14:textId="77777777" w:rsidR="009710D5" w:rsidRPr="00F822E1" w:rsidRDefault="009710D5" w:rsidP="009710D5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t xml:space="preserve"> Tuczniki</w:t>
            </w:r>
          </w:p>
        </w:tc>
        <w:tc>
          <w:tcPr>
            <w:tcW w:w="851" w:type="dxa"/>
            <w:shd w:val="clear" w:color="auto" w:fill="auto"/>
          </w:tcPr>
          <w:p w14:paraId="65563C65" w14:textId="77777777" w:rsidR="009710D5" w:rsidRPr="00F822E1" w:rsidRDefault="009710D5" w:rsidP="009710D5">
            <w:pPr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3857CCCD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1B58B3B6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34F2FB6D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68A441D0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007DB1C4" w14:textId="77777777" w:rsidR="009710D5" w:rsidRPr="00F822E1" w:rsidRDefault="009710D5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71196093" w14:textId="77777777" w:rsidR="009710D5" w:rsidRPr="00F822E1" w:rsidRDefault="009710D5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759AE654" w14:textId="77777777" w:rsidR="009710D5" w:rsidRPr="00F822E1" w:rsidRDefault="009710D5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F822E1" w:rsidRPr="00F822E1" w14:paraId="40104FE0" w14:textId="77777777" w:rsidTr="001B626A">
        <w:trPr>
          <w:trHeight w:val="209"/>
        </w:trPr>
        <w:tc>
          <w:tcPr>
            <w:tcW w:w="687" w:type="dxa"/>
            <w:vMerge/>
            <w:shd w:val="clear" w:color="auto" w:fill="auto"/>
            <w:vAlign w:val="center"/>
          </w:tcPr>
          <w:p w14:paraId="0C247898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</w:p>
        </w:tc>
        <w:tc>
          <w:tcPr>
            <w:tcW w:w="1701" w:type="dxa"/>
            <w:shd w:val="clear" w:color="auto" w:fill="auto"/>
          </w:tcPr>
          <w:p w14:paraId="6E331936" w14:textId="77777777" w:rsidR="009710D5" w:rsidRPr="00F822E1" w:rsidRDefault="009710D5" w:rsidP="009710D5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t xml:space="preserve"> Pozostałe </w:t>
            </w:r>
            <w:proofErr w:type="gramStart"/>
            <w:r w:rsidRPr="00F822E1">
              <w:rPr>
                <w:rFonts w:ascii="Calibri Light" w:hAnsi="Calibri Light" w:cs="Calibri Light"/>
                <w:sz w:val="16"/>
                <w:szCs w:val="16"/>
              </w:rPr>
              <w:t>świnie</w:t>
            </w:r>
            <w:proofErr w:type="gramEnd"/>
          </w:p>
        </w:tc>
        <w:tc>
          <w:tcPr>
            <w:tcW w:w="851" w:type="dxa"/>
            <w:shd w:val="clear" w:color="auto" w:fill="auto"/>
          </w:tcPr>
          <w:p w14:paraId="395B1D16" w14:textId="77777777" w:rsidR="009710D5" w:rsidRPr="00F822E1" w:rsidRDefault="009710D5" w:rsidP="009710D5">
            <w:pPr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7777A131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436FCA97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32BBCB03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696808DB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5728A06F" w14:textId="77777777" w:rsidR="009710D5" w:rsidRPr="00F822E1" w:rsidRDefault="009710D5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4C9FAB39" w14:textId="77777777" w:rsidR="009710D5" w:rsidRPr="00F822E1" w:rsidRDefault="009710D5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24788EF0" w14:textId="77777777" w:rsidR="009710D5" w:rsidRPr="00F822E1" w:rsidRDefault="009710D5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F822E1" w:rsidRPr="00F822E1" w14:paraId="487C6554" w14:textId="77777777" w:rsidTr="001B626A">
        <w:trPr>
          <w:trHeight w:val="209"/>
        </w:trPr>
        <w:tc>
          <w:tcPr>
            <w:tcW w:w="687" w:type="dxa"/>
            <w:vMerge w:val="restart"/>
            <w:shd w:val="clear" w:color="auto" w:fill="auto"/>
            <w:vAlign w:val="center"/>
          </w:tcPr>
          <w:p w14:paraId="4CD5112D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6"/>
                <w:szCs w:val="16"/>
              </w:rPr>
              <w:t>Kozy</w:t>
            </w:r>
          </w:p>
        </w:tc>
        <w:tc>
          <w:tcPr>
            <w:tcW w:w="1701" w:type="dxa"/>
            <w:shd w:val="clear" w:color="auto" w:fill="auto"/>
          </w:tcPr>
          <w:p w14:paraId="2500CC28" w14:textId="77777777" w:rsidR="009710D5" w:rsidRPr="00F822E1" w:rsidRDefault="009710D5" w:rsidP="009710D5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t xml:space="preserve"> Kozy matki</w:t>
            </w:r>
          </w:p>
        </w:tc>
        <w:tc>
          <w:tcPr>
            <w:tcW w:w="851" w:type="dxa"/>
            <w:shd w:val="clear" w:color="auto" w:fill="auto"/>
          </w:tcPr>
          <w:p w14:paraId="2AA4E815" w14:textId="77777777" w:rsidR="009710D5" w:rsidRPr="00F822E1" w:rsidRDefault="009710D5" w:rsidP="009710D5">
            <w:pPr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13684765" w14:textId="477E30AA" w:rsidR="009710D5" w:rsidRPr="00F822E1" w:rsidRDefault="00000000" w:rsidP="009710D5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77516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14:paraId="2287B866" w14:textId="7C8B31C9" w:rsidR="009710D5" w:rsidRPr="00F822E1" w:rsidRDefault="00000000" w:rsidP="009710D5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469097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3BD7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14:paraId="4BB9D834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33A810BE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5197184C" w14:textId="703DA7F3" w:rsidR="009710D5" w:rsidRPr="00F822E1" w:rsidRDefault="00000000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34816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2C8BFC32" w14:textId="0EDB28EF" w:rsidR="009710D5" w:rsidRPr="00F822E1" w:rsidRDefault="00000000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491333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1156C2D0" w14:textId="0037FD23" w:rsidR="009710D5" w:rsidRPr="00F822E1" w:rsidRDefault="00000000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970287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5163E7D4" w14:textId="77777777" w:rsidTr="001B626A">
        <w:trPr>
          <w:trHeight w:val="209"/>
        </w:trPr>
        <w:tc>
          <w:tcPr>
            <w:tcW w:w="687" w:type="dxa"/>
            <w:vMerge/>
            <w:shd w:val="clear" w:color="auto" w:fill="auto"/>
            <w:vAlign w:val="center"/>
          </w:tcPr>
          <w:p w14:paraId="67481118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14:paraId="52C4ADCB" w14:textId="77777777" w:rsidR="009710D5" w:rsidRPr="00F822E1" w:rsidRDefault="009710D5" w:rsidP="009710D5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t xml:space="preserve"> Pozostałe kozy</w:t>
            </w:r>
          </w:p>
        </w:tc>
        <w:tc>
          <w:tcPr>
            <w:tcW w:w="851" w:type="dxa"/>
            <w:shd w:val="clear" w:color="auto" w:fill="auto"/>
          </w:tcPr>
          <w:p w14:paraId="5E4C2A0C" w14:textId="77777777" w:rsidR="009710D5" w:rsidRPr="00F822E1" w:rsidRDefault="009710D5" w:rsidP="009710D5">
            <w:pPr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2AF5FE61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3A2C97EB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5BCCF38D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60A8589D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355C6A8F" w14:textId="77777777" w:rsidR="009710D5" w:rsidRPr="00F822E1" w:rsidRDefault="009710D5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3570BC87" w14:textId="77777777" w:rsidR="009710D5" w:rsidRPr="00F822E1" w:rsidRDefault="009710D5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40FD52F2" w14:textId="77777777" w:rsidR="009710D5" w:rsidRPr="00F822E1" w:rsidRDefault="009710D5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F822E1" w:rsidRPr="00F822E1" w14:paraId="3BCB77B6" w14:textId="77777777" w:rsidTr="001B626A">
        <w:trPr>
          <w:trHeight w:val="209"/>
        </w:trPr>
        <w:tc>
          <w:tcPr>
            <w:tcW w:w="687" w:type="dxa"/>
            <w:vMerge w:val="restart"/>
            <w:shd w:val="clear" w:color="auto" w:fill="auto"/>
            <w:vAlign w:val="center"/>
          </w:tcPr>
          <w:p w14:paraId="00C188A9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6"/>
                <w:szCs w:val="16"/>
              </w:rPr>
              <w:t>Drób</w:t>
            </w:r>
          </w:p>
        </w:tc>
        <w:tc>
          <w:tcPr>
            <w:tcW w:w="1701" w:type="dxa"/>
            <w:shd w:val="clear" w:color="auto" w:fill="auto"/>
          </w:tcPr>
          <w:p w14:paraId="1BA46A4D" w14:textId="77777777" w:rsidR="009710D5" w:rsidRPr="00F822E1" w:rsidRDefault="009710D5" w:rsidP="009710D5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t xml:space="preserve"> Kury nieśne</w:t>
            </w:r>
          </w:p>
        </w:tc>
        <w:tc>
          <w:tcPr>
            <w:tcW w:w="851" w:type="dxa"/>
            <w:shd w:val="clear" w:color="auto" w:fill="auto"/>
          </w:tcPr>
          <w:p w14:paraId="0D8EDA94" w14:textId="77777777" w:rsidR="009710D5" w:rsidRPr="00F822E1" w:rsidRDefault="009710D5" w:rsidP="009710D5">
            <w:pPr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3C640D23" w14:textId="18027B05" w:rsidR="009710D5" w:rsidRPr="00F822E1" w:rsidRDefault="00000000" w:rsidP="009710D5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260880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14:paraId="6558BDBC" w14:textId="629D5F9B" w:rsidR="009710D5" w:rsidRPr="00F822E1" w:rsidRDefault="00000000" w:rsidP="009710D5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7661990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14:paraId="1873B881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2A79F339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23749AB0" w14:textId="04DF55F4" w:rsidR="009710D5" w:rsidRPr="00F822E1" w:rsidRDefault="00000000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9910689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4B5F28A1" w14:textId="6A1E991B" w:rsidR="009710D5" w:rsidRPr="00F822E1" w:rsidRDefault="00000000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2898216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1CA68866" w14:textId="055B6049" w:rsidR="009710D5" w:rsidRPr="00F822E1" w:rsidRDefault="00000000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87843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4442E7B2" w14:textId="77777777" w:rsidTr="001B626A">
        <w:trPr>
          <w:trHeight w:val="209"/>
        </w:trPr>
        <w:tc>
          <w:tcPr>
            <w:tcW w:w="687" w:type="dxa"/>
            <w:vMerge/>
            <w:shd w:val="clear" w:color="auto" w:fill="auto"/>
            <w:vAlign w:val="center"/>
          </w:tcPr>
          <w:p w14:paraId="07BC65F9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14:paraId="61A0C7AA" w14:textId="77777777" w:rsidR="009710D5" w:rsidRPr="00F822E1" w:rsidRDefault="009710D5" w:rsidP="009710D5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t xml:space="preserve"> Broilery</w:t>
            </w:r>
          </w:p>
        </w:tc>
        <w:tc>
          <w:tcPr>
            <w:tcW w:w="851" w:type="dxa"/>
            <w:shd w:val="clear" w:color="auto" w:fill="auto"/>
          </w:tcPr>
          <w:p w14:paraId="7018A629" w14:textId="77777777" w:rsidR="009710D5" w:rsidRPr="00F822E1" w:rsidRDefault="009710D5" w:rsidP="009710D5">
            <w:pPr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7CAB7830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592ECF09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73C96103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0F9B9AA4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5F884471" w14:textId="77777777" w:rsidR="009710D5" w:rsidRPr="00F822E1" w:rsidRDefault="009710D5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09B68C1B" w14:textId="77777777" w:rsidR="009710D5" w:rsidRPr="00F822E1" w:rsidRDefault="009710D5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3B298E3F" w14:textId="77777777" w:rsidR="009710D5" w:rsidRPr="00F822E1" w:rsidRDefault="009710D5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F822E1" w:rsidRPr="00F822E1" w14:paraId="504D6DC6" w14:textId="77777777" w:rsidTr="001B626A">
        <w:trPr>
          <w:trHeight w:val="209"/>
        </w:trPr>
        <w:tc>
          <w:tcPr>
            <w:tcW w:w="687" w:type="dxa"/>
            <w:vMerge/>
            <w:shd w:val="clear" w:color="auto" w:fill="auto"/>
            <w:vAlign w:val="center"/>
          </w:tcPr>
          <w:p w14:paraId="55BF6537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14:paraId="2A9AC8BF" w14:textId="77777777" w:rsidR="009710D5" w:rsidRPr="00F822E1" w:rsidRDefault="009710D5" w:rsidP="009710D5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t xml:space="preserve"> Króliki</w:t>
            </w:r>
          </w:p>
        </w:tc>
        <w:tc>
          <w:tcPr>
            <w:tcW w:w="851" w:type="dxa"/>
            <w:shd w:val="clear" w:color="auto" w:fill="auto"/>
          </w:tcPr>
          <w:p w14:paraId="0F141218" w14:textId="77777777" w:rsidR="009710D5" w:rsidRPr="00F822E1" w:rsidRDefault="009710D5" w:rsidP="009710D5">
            <w:pPr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1006D9DF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71E0E77F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5C1DE8C6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0277D4AB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4A264457" w14:textId="77777777" w:rsidR="009710D5" w:rsidRPr="00F822E1" w:rsidRDefault="009710D5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39189B7E" w14:textId="77777777" w:rsidR="009710D5" w:rsidRPr="00F822E1" w:rsidRDefault="009710D5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0012121C" w14:textId="77777777" w:rsidR="009710D5" w:rsidRPr="00F822E1" w:rsidRDefault="009710D5" w:rsidP="009710D5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F822E1" w:rsidRPr="00F822E1" w14:paraId="7D6D58D7" w14:textId="77777777" w:rsidTr="00FB7D07">
        <w:trPr>
          <w:trHeight w:val="151"/>
        </w:trPr>
        <w:tc>
          <w:tcPr>
            <w:tcW w:w="687" w:type="dxa"/>
            <w:vMerge/>
            <w:shd w:val="clear" w:color="auto" w:fill="auto"/>
            <w:vAlign w:val="center"/>
          </w:tcPr>
          <w:p w14:paraId="45792836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4087A94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t xml:space="preserve"> Kaczki</w:t>
            </w:r>
          </w:p>
        </w:tc>
        <w:tc>
          <w:tcPr>
            <w:tcW w:w="851" w:type="dxa"/>
            <w:shd w:val="clear" w:color="auto" w:fill="auto"/>
          </w:tcPr>
          <w:p w14:paraId="64536D3C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6F927F18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6222B5ED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68AA28D3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62ED1DC9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3D9CA0E1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3CD4B10E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46992D58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F822E1" w:rsidRPr="00F822E1" w14:paraId="01C0ACEC" w14:textId="77777777" w:rsidTr="00FB7D07">
        <w:trPr>
          <w:trHeight w:val="151"/>
        </w:trPr>
        <w:tc>
          <w:tcPr>
            <w:tcW w:w="687" w:type="dxa"/>
            <w:vMerge/>
            <w:shd w:val="clear" w:color="auto" w:fill="auto"/>
            <w:vAlign w:val="center"/>
          </w:tcPr>
          <w:p w14:paraId="66F62212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B85F105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t xml:space="preserve"> Indyki</w:t>
            </w:r>
          </w:p>
        </w:tc>
        <w:tc>
          <w:tcPr>
            <w:tcW w:w="851" w:type="dxa"/>
            <w:shd w:val="clear" w:color="auto" w:fill="auto"/>
          </w:tcPr>
          <w:p w14:paraId="2C7C168C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2F79C882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6E0E0049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2A2DE14A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3D289598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58FFCD85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687C5755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052F46ED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F822E1" w:rsidRPr="00F822E1" w14:paraId="78B2AF9F" w14:textId="77777777" w:rsidTr="00FB7D07">
        <w:trPr>
          <w:trHeight w:val="151"/>
        </w:trPr>
        <w:tc>
          <w:tcPr>
            <w:tcW w:w="687" w:type="dxa"/>
            <w:vMerge/>
            <w:shd w:val="clear" w:color="auto" w:fill="auto"/>
            <w:vAlign w:val="center"/>
          </w:tcPr>
          <w:p w14:paraId="57B67D66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EF59D95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t xml:space="preserve"> Gęsi</w:t>
            </w:r>
          </w:p>
        </w:tc>
        <w:tc>
          <w:tcPr>
            <w:tcW w:w="851" w:type="dxa"/>
            <w:shd w:val="clear" w:color="auto" w:fill="auto"/>
          </w:tcPr>
          <w:p w14:paraId="7FAB1A57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621E8B2B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48CDCB5C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19FF60FD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75389835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17342257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46162B76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5B8E2F1F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F822E1" w:rsidRPr="00F822E1" w14:paraId="031B260F" w14:textId="77777777" w:rsidTr="00FB7D07">
        <w:trPr>
          <w:trHeight w:val="151"/>
        </w:trPr>
        <w:tc>
          <w:tcPr>
            <w:tcW w:w="687" w:type="dxa"/>
            <w:vMerge/>
            <w:shd w:val="clear" w:color="auto" w:fill="auto"/>
            <w:vAlign w:val="center"/>
          </w:tcPr>
          <w:p w14:paraId="7A084E29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BAB6E36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t xml:space="preserve"> Pozostałe</w:t>
            </w:r>
          </w:p>
        </w:tc>
        <w:tc>
          <w:tcPr>
            <w:tcW w:w="851" w:type="dxa"/>
            <w:shd w:val="clear" w:color="auto" w:fill="auto"/>
          </w:tcPr>
          <w:p w14:paraId="6AAFD612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76B4632D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014DB21B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1CB679EC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1F700A7C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284EFB6C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79101B2F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79EFE46D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F822E1" w:rsidRPr="00F822E1" w14:paraId="4EF7EA0E" w14:textId="77777777" w:rsidTr="00330B79">
        <w:trPr>
          <w:trHeight w:val="151"/>
        </w:trPr>
        <w:tc>
          <w:tcPr>
            <w:tcW w:w="687" w:type="dxa"/>
            <w:vMerge w:val="restart"/>
            <w:shd w:val="clear" w:color="auto" w:fill="auto"/>
            <w:vAlign w:val="center"/>
          </w:tcPr>
          <w:p w14:paraId="438FB5B0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6"/>
                <w:szCs w:val="16"/>
              </w:rPr>
              <w:t>Owce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B39E92B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t xml:space="preserve"> Maciorki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B30B5B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2AC7A243" w14:textId="2685C680" w:rsidR="009710D5" w:rsidRPr="00F822E1" w:rsidRDefault="00000000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354114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14:paraId="47A8B616" w14:textId="72CFDD06" w:rsidR="009710D5" w:rsidRPr="00F822E1" w:rsidRDefault="00000000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529524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14:paraId="2E5E4A5A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725728CC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14C50C9A" w14:textId="07B98913" w:rsidR="009710D5" w:rsidRPr="00F822E1" w:rsidRDefault="00000000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271823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66813866" w14:textId="7FCB0E5F" w:rsidR="009710D5" w:rsidRPr="00F822E1" w:rsidRDefault="00000000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320076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065D93B3" w14:textId="32C9F06F" w:rsidR="009710D5" w:rsidRPr="00F822E1" w:rsidRDefault="00000000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8179216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2AFA8D67" w14:textId="77777777" w:rsidTr="00FB7D07">
        <w:trPr>
          <w:trHeight w:val="151"/>
        </w:trPr>
        <w:tc>
          <w:tcPr>
            <w:tcW w:w="68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DB057D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E3D30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822E1">
              <w:rPr>
                <w:rFonts w:ascii="Calibri Light" w:hAnsi="Calibri Light" w:cs="Calibri Light"/>
                <w:sz w:val="16"/>
                <w:szCs w:val="16"/>
              </w:rPr>
              <w:t xml:space="preserve"> Pozostałe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2E3DCB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05690B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9B8BBC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4C82BC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406586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83AFDB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EFE26CC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7232977" w14:textId="77777777" w:rsidR="009710D5" w:rsidRPr="00F822E1" w:rsidRDefault="009710D5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F822E1" w:rsidRPr="00F822E1" w14:paraId="066E020C" w14:textId="77777777" w:rsidTr="00F81491">
        <w:trPr>
          <w:trHeight w:val="151"/>
        </w:trPr>
        <w:tc>
          <w:tcPr>
            <w:tcW w:w="2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F73B8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6"/>
                <w:szCs w:val="16"/>
              </w:rPr>
              <w:t>Inne:</w:t>
            </w:r>
            <w:r w:rsidRPr="00F822E1">
              <w:rPr>
                <w:rFonts w:ascii="Calibri Light" w:hAnsi="Calibri Light" w:cs="Calibri Light"/>
                <w:sz w:val="18"/>
              </w:rPr>
              <w:t xml:space="preserve"> 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748BE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4DE8" w14:textId="1FEB9990" w:rsidR="009710D5" w:rsidRPr="00F822E1" w:rsidRDefault="00000000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512292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F8F8D" w14:textId="36242B85" w:rsidR="009710D5" w:rsidRPr="00F822E1" w:rsidRDefault="00000000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9569334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2FEFF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D5054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FA29A" w14:textId="3B9891F7" w:rsidR="009710D5" w:rsidRPr="00F822E1" w:rsidRDefault="00000000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20984421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D99A2" w14:textId="7D415319" w:rsidR="009710D5" w:rsidRPr="00F822E1" w:rsidRDefault="00000000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6306974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B8B5B" w14:textId="6D6E60F3" w:rsidR="009710D5" w:rsidRPr="00F822E1" w:rsidRDefault="00000000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805808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5EF3E199" w14:textId="77777777" w:rsidTr="008A0260">
        <w:trPr>
          <w:trHeight w:val="151"/>
        </w:trPr>
        <w:tc>
          <w:tcPr>
            <w:tcW w:w="2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13916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7D9B5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7D0FE" w14:textId="6B136C59" w:rsidR="009710D5" w:rsidRPr="00F822E1" w:rsidRDefault="00000000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088889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96AC1" w14:textId="583BF17B" w:rsidR="009710D5" w:rsidRPr="00F822E1" w:rsidRDefault="00000000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2063394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136B8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D0B10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E0C9A" w14:textId="16FD4707" w:rsidR="009710D5" w:rsidRPr="00F822E1" w:rsidRDefault="00000000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9162175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634BB" w14:textId="01185F59" w:rsidR="009710D5" w:rsidRPr="00F822E1" w:rsidRDefault="00000000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821705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1C589" w14:textId="0D33E7C1" w:rsidR="009710D5" w:rsidRPr="00F822E1" w:rsidRDefault="00000000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38232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2C13F46E" w14:textId="77777777" w:rsidTr="00413E89">
        <w:trPr>
          <w:trHeight w:val="151"/>
        </w:trPr>
        <w:tc>
          <w:tcPr>
            <w:tcW w:w="2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299B3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F502E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3BA9F" w14:textId="118A9EE9" w:rsidR="009710D5" w:rsidRPr="00F822E1" w:rsidRDefault="00000000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89240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B2B4C" w14:textId="0EB203E1" w:rsidR="009710D5" w:rsidRPr="00F822E1" w:rsidRDefault="00000000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8766117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8CBAA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A166B" w14:textId="77777777" w:rsidR="009710D5" w:rsidRPr="00F822E1" w:rsidRDefault="009710D5" w:rsidP="009710D5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AE2A9" w14:textId="08B7BB39" w:rsidR="009710D5" w:rsidRPr="00F822E1" w:rsidRDefault="00000000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4633893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6346E" w14:textId="1AE2FAAA" w:rsidR="009710D5" w:rsidRPr="00F822E1" w:rsidRDefault="00000000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83288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61AEE" w14:textId="57D1EDD0" w:rsidR="009710D5" w:rsidRPr="00F822E1" w:rsidRDefault="00000000" w:rsidP="009710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8174412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10D5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</w:tbl>
    <w:p w14:paraId="1494DCE1" w14:textId="77777777" w:rsidR="00E02FC9" w:rsidRPr="00F822E1" w:rsidRDefault="00E02FC9">
      <w:pPr>
        <w:rPr>
          <w:rFonts w:ascii="Calibri Light" w:hAnsi="Calibri Light" w:cs="Calibri Light"/>
          <w:sz w:val="4"/>
          <w:szCs w:val="2"/>
        </w:rPr>
      </w:pPr>
    </w:p>
    <w:tbl>
      <w:tblPr>
        <w:tblW w:w="10468" w:type="dxa"/>
        <w:tblInd w:w="-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80"/>
        <w:gridCol w:w="8429"/>
        <w:gridCol w:w="492"/>
        <w:gridCol w:w="480"/>
        <w:gridCol w:w="587"/>
      </w:tblGrid>
      <w:tr w:rsidR="00F822E1" w:rsidRPr="00F822E1" w14:paraId="478D41A5" w14:textId="77777777" w:rsidTr="009C1852">
        <w:trPr>
          <w:cantSplit/>
          <w:trHeight w:hRule="exact" w:val="524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DEA7111" w14:textId="77777777" w:rsidR="002841DE" w:rsidRPr="00F822E1" w:rsidRDefault="002841DE" w:rsidP="003A7596">
            <w:pPr>
              <w:ind w:left="-10" w:right="-136"/>
              <w:jc w:val="center"/>
              <w:rPr>
                <w:rFonts w:ascii="Calibri Light" w:hAnsi="Calibri Light" w:cs="Calibri Light"/>
                <w:b/>
                <w:szCs w:val="24"/>
              </w:rPr>
            </w:pPr>
            <w:r w:rsidRPr="00F822E1">
              <w:rPr>
                <w:rFonts w:ascii="Calibri Light" w:hAnsi="Calibri Light" w:cs="Calibri Light"/>
                <w:b/>
                <w:szCs w:val="24"/>
              </w:rPr>
              <w:t>Lp.</w:t>
            </w:r>
          </w:p>
        </w:tc>
        <w:tc>
          <w:tcPr>
            <w:tcW w:w="8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6005E0A" w14:textId="77777777" w:rsidR="002841DE" w:rsidRPr="00F822E1" w:rsidRDefault="002841DE" w:rsidP="003A7596">
            <w:pPr>
              <w:jc w:val="left"/>
              <w:rPr>
                <w:rFonts w:ascii="Calibri Light" w:hAnsi="Calibri Light" w:cs="Calibri Light"/>
                <w:b/>
                <w:szCs w:val="24"/>
              </w:rPr>
            </w:pPr>
            <w:r w:rsidRPr="00F822E1">
              <w:rPr>
                <w:rFonts w:ascii="Calibri Light" w:hAnsi="Calibri Light" w:cs="Calibri Light"/>
                <w:b/>
                <w:szCs w:val="24"/>
              </w:rPr>
              <w:t>3. PRODUKCJA ROŚLINNA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extDirection w:val="btLr"/>
            <w:vAlign w:val="center"/>
          </w:tcPr>
          <w:p w14:paraId="27245657" w14:textId="77777777" w:rsidR="002841DE" w:rsidRPr="00F822E1" w:rsidRDefault="002841DE" w:rsidP="009C1852">
            <w:pPr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b/>
                <w:sz w:val="16"/>
                <w:szCs w:val="16"/>
              </w:rPr>
              <w:t>TAK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extDirection w:val="btLr"/>
            <w:vAlign w:val="center"/>
          </w:tcPr>
          <w:p w14:paraId="3810FDA1" w14:textId="77777777" w:rsidR="002841DE" w:rsidRPr="00F822E1" w:rsidRDefault="002841DE" w:rsidP="009C1852">
            <w:pPr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b/>
                <w:sz w:val="16"/>
                <w:szCs w:val="16"/>
              </w:rPr>
              <w:t>NIE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extDirection w:val="btLr"/>
            <w:vAlign w:val="center"/>
          </w:tcPr>
          <w:p w14:paraId="7EDEE1E6" w14:textId="77777777" w:rsidR="002841DE" w:rsidRPr="00F822E1" w:rsidRDefault="002841DE" w:rsidP="003A7596">
            <w:pPr>
              <w:ind w:left="113" w:right="113"/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b/>
                <w:sz w:val="16"/>
                <w:szCs w:val="16"/>
              </w:rPr>
              <w:t>N</w:t>
            </w:r>
            <w:r w:rsidR="009C1852" w:rsidRPr="00F822E1">
              <w:rPr>
                <w:rFonts w:ascii="Calibri Light" w:hAnsi="Calibri Light" w:cs="Calibri Light"/>
                <w:b/>
                <w:sz w:val="16"/>
                <w:szCs w:val="16"/>
              </w:rPr>
              <w:t>d.</w:t>
            </w:r>
          </w:p>
        </w:tc>
      </w:tr>
      <w:tr w:rsidR="00F822E1" w:rsidRPr="00F822E1" w14:paraId="620EA51C" w14:textId="77777777" w:rsidTr="003A7596">
        <w:trPr>
          <w:trHeight w:hRule="exact" w:val="360"/>
        </w:trPr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1C31FC" w14:textId="77777777" w:rsidR="00B46111" w:rsidRPr="00F822E1" w:rsidRDefault="00B46111" w:rsidP="00B46111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F822E1">
              <w:rPr>
                <w:rFonts w:ascii="Calibri Light" w:hAnsi="Calibri Light" w:cs="Calibri Light"/>
                <w:sz w:val="20"/>
              </w:rPr>
              <w:t>1</w:t>
            </w:r>
          </w:p>
        </w:tc>
        <w:tc>
          <w:tcPr>
            <w:tcW w:w="84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B63843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>Czy zastosowano nawozy naturalne (organiczne) z innych gospodarstw</w:t>
            </w:r>
          </w:p>
        </w:tc>
        <w:tc>
          <w:tcPr>
            <w:tcW w:w="4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992028" w14:textId="7BD515E9" w:rsidR="00B46111" w:rsidRPr="00F822E1" w:rsidRDefault="00000000" w:rsidP="00B46111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327321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372C0" w14:textId="4F000B7E" w:rsidR="00B46111" w:rsidRPr="00F822E1" w:rsidRDefault="00000000" w:rsidP="00B46111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947620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5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0626E4" w14:textId="6E61588B" w:rsidR="00B46111" w:rsidRPr="00F822E1" w:rsidRDefault="00000000" w:rsidP="00B46111">
            <w:pPr>
              <w:jc w:val="center"/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20721771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2FFF2D09" w14:textId="77777777" w:rsidTr="003A7596">
        <w:trPr>
          <w:trHeight w:hRule="exact" w:val="36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10A6C" w14:textId="77777777" w:rsidR="00B46111" w:rsidRPr="00F822E1" w:rsidRDefault="00B46111" w:rsidP="00B46111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F822E1">
              <w:rPr>
                <w:rFonts w:ascii="Calibri Light" w:hAnsi="Calibri Light" w:cs="Calibri Light"/>
                <w:sz w:val="20"/>
              </w:rPr>
              <w:t>2</w:t>
            </w:r>
          </w:p>
        </w:tc>
        <w:tc>
          <w:tcPr>
            <w:tcW w:w="8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9B69C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 xml:space="preserve">Czy posiadasz użytki rolne wyłączone z produkcji ekologicznej   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F75A9" w14:textId="3705D2A9" w:rsidR="00B46111" w:rsidRPr="00F822E1" w:rsidRDefault="00000000" w:rsidP="00B4611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2889004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198F5" w14:textId="4F2CF6C1" w:rsidR="00B46111" w:rsidRPr="00F822E1" w:rsidRDefault="00000000" w:rsidP="00B4611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587604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5AA33" w14:textId="13A68C62" w:rsidR="00B46111" w:rsidRPr="00F822E1" w:rsidRDefault="00000000" w:rsidP="00B4611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600179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114559C8" w14:textId="77777777" w:rsidTr="003A7596">
        <w:trPr>
          <w:trHeight w:hRule="exact" w:val="36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F892F" w14:textId="77777777" w:rsidR="00B46111" w:rsidRPr="00F822E1" w:rsidRDefault="00B46111" w:rsidP="00B46111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F822E1">
              <w:rPr>
                <w:rFonts w:ascii="Calibri Light" w:hAnsi="Calibri Light" w:cs="Calibri Light"/>
                <w:sz w:val="20"/>
              </w:rPr>
              <w:t>3</w:t>
            </w:r>
          </w:p>
        </w:tc>
        <w:tc>
          <w:tcPr>
            <w:tcW w:w="8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EC4E4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 xml:space="preserve">Czy roślinny materiał </w:t>
            </w:r>
            <w:proofErr w:type="spellStart"/>
            <w:r w:rsidRPr="00F822E1">
              <w:rPr>
                <w:rFonts w:ascii="Calibri Light" w:hAnsi="Calibri Light" w:cs="Calibri Light"/>
                <w:sz w:val="14"/>
                <w:szCs w:val="14"/>
              </w:rPr>
              <w:t>rozmnożeniowy</w:t>
            </w:r>
            <w:proofErr w:type="spellEnd"/>
            <w:r w:rsidRPr="00F822E1">
              <w:rPr>
                <w:rFonts w:ascii="Calibri Light" w:hAnsi="Calibri Light" w:cs="Calibri Light"/>
                <w:sz w:val="14"/>
                <w:szCs w:val="14"/>
              </w:rPr>
              <w:t xml:space="preserve"> pochodzi wyłącznie z własnego gospodarstwa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41932" w14:textId="76AAB337" w:rsidR="00B46111" w:rsidRPr="00F822E1" w:rsidRDefault="00000000" w:rsidP="00B4611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7921311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7801C" w14:textId="55C5C97F" w:rsidR="00B46111" w:rsidRPr="00F822E1" w:rsidRDefault="00000000" w:rsidP="00B4611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2124645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A900E" w14:textId="06C5AC05" w:rsidR="00B46111" w:rsidRPr="00F822E1" w:rsidRDefault="00000000" w:rsidP="00B4611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199781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551A5A43" w14:textId="77777777" w:rsidTr="003A7596">
        <w:trPr>
          <w:trHeight w:hRule="exact" w:val="36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20854" w14:textId="77777777" w:rsidR="00B46111" w:rsidRPr="00F822E1" w:rsidRDefault="00B46111" w:rsidP="00B46111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F822E1">
              <w:rPr>
                <w:rFonts w:ascii="Calibri Light" w:hAnsi="Calibri Light" w:cs="Calibri Light"/>
                <w:sz w:val="20"/>
              </w:rPr>
              <w:t>4</w:t>
            </w:r>
          </w:p>
        </w:tc>
        <w:tc>
          <w:tcPr>
            <w:tcW w:w="8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63A9B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 xml:space="preserve">Czy występowano do WIORIN o zgodę na zastosowanie konwencjonalnego materiału </w:t>
            </w:r>
            <w:proofErr w:type="spellStart"/>
            <w:r w:rsidRPr="00F822E1">
              <w:rPr>
                <w:rFonts w:ascii="Calibri Light" w:hAnsi="Calibri Light" w:cs="Calibri Light"/>
                <w:sz w:val="14"/>
                <w:szCs w:val="14"/>
              </w:rPr>
              <w:t>rozmnożeniowego</w:t>
            </w:r>
            <w:proofErr w:type="spellEnd"/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34012" w14:textId="5C3FD2D5" w:rsidR="00B46111" w:rsidRPr="00F822E1" w:rsidRDefault="00000000" w:rsidP="00B4611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713005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DE4CF" w14:textId="599FEA4F" w:rsidR="00B46111" w:rsidRPr="00F822E1" w:rsidRDefault="00000000" w:rsidP="00B4611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2072302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F8CD4" w14:textId="21E625AB" w:rsidR="00B46111" w:rsidRPr="00F822E1" w:rsidRDefault="00000000" w:rsidP="00B4611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284779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395814DA" w14:textId="77777777" w:rsidTr="003A7596">
        <w:trPr>
          <w:trHeight w:hRule="exact" w:val="36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58D7C" w14:textId="77777777" w:rsidR="00B46111" w:rsidRPr="00F822E1" w:rsidRDefault="00B46111" w:rsidP="00B46111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F822E1">
              <w:rPr>
                <w:rFonts w:ascii="Calibri Light" w:hAnsi="Calibri Light" w:cs="Calibri Light"/>
                <w:sz w:val="20"/>
              </w:rPr>
              <w:t>5</w:t>
            </w:r>
          </w:p>
        </w:tc>
        <w:tc>
          <w:tcPr>
            <w:tcW w:w="8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1C362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 xml:space="preserve">Czy zastosowano chemiczne nawozy mineralne, środki ochrony roślin, </w:t>
            </w:r>
            <w:proofErr w:type="spellStart"/>
            <w:r w:rsidRPr="00F822E1">
              <w:rPr>
                <w:rFonts w:ascii="Calibri Light" w:hAnsi="Calibri Light" w:cs="Calibri Light"/>
                <w:sz w:val="14"/>
                <w:szCs w:val="14"/>
              </w:rPr>
              <w:t>zprawy</w:t>
            </w:r>
            <w:proofErr w:type="spellEnd"/>
            <w:r w:rsidRPr="00F822E1">
              <w:rPr>
                <w:rFonts w:ascii="Calibri Light" w:hAnsi="Calibri Light" w:cs="Calibri Light"/>
                <w:sz w:val="14"/>
                <w:szCs w:val="14"/>
              </w:rPr>
              <w:t xml:space="preserve"> nasienne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171D4" w14:textId="45741BEF" w:rsidR="00B46111" w:rsidRPr="00F822E1" w:rsidRDefault="00000000" w:rsidP="00B4611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673222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882B8" w14:textId="1A397FA8" w:rsidR="00B46111" w:rsidRPr="00F822E1" w:rsidRDefault="00000000" w:rsidP="00B4611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7414155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BA93C" w14:textId="64044D23" w:rsidR="00B46111" w:rsidRPr="00F822E1" w:rsidRDefault="00000000" w:rsidP="00B4611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354025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4DCACE94" w14:textId="77777777" w:rsidTr="003A7596">
        <w:trPr>
          <w:trHeight w:hRule="exact" w:val="36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4AF90" w14:textId="77777777" w:rsidR="00B46111" w:rsidRPr="00F822E1" w:rsidRDefault="00B46111" w:rsidP="00B46111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F822E1">
              <w:rPr>
                <w:rFonts w:ascii="Calibri Light" w:hAnsi="Calibri Light" w:cs="Calibri Light"/>
                <w:sz w:val="20"/>
              </w:rPr>
              <w:t>6</w:t>
            </w:r>
          </w:p>
        </w:tc>
        <w:tc>
          <w:tcPr>
            <w:tcW w:w="8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FDBEA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>Czy prowadzona jest uprawa warzyw (w tym melony i truskawki) pod szkłem lub wysokimi (dostępnymi) osłonami.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4671E" w14:textId="162C9E5B" w:rsidR="00B46111" w:rsidRPr="00F822E1" w:rsidRDefault="00000000" w:rsidP="00B4611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9829549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4C2D6" w14:textId="1B82FEA5" w:rsidR="00B46111" w:rsidRPr="00F822E1" w:rsidRDefault="00000000" w:rsidP="00B4611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463536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37CE3" w14:textId="5BA3EF1B" w:rsidR="00B46111" w:rsidRPr="00F822E1" w:rsidRDefault="00000000" w:rsidP="00B4611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2587959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</w:tbl>
    <w:p w14:paraId="7863F3DB" w14:textId="77777777" w:rsidR="003A7596" w:rsidRPr="00F822E1" w:rsidRDefault="003A7596" w:rsidP="007639B5">
      <w:pPr>
        <w:rPr>
          <w:rFonts w:ascii="Calibri Light" w:hAnsi="Calibri Light" w:cs="Calibri Light"/>
          <w:sz w:val="12"/>
          <w:szCs w:val="16"/>
        </w:rPr>
      </w:pPr>
    </w:p>
    <w:tbl>
      <w:tblPr>
        <w:tblW w:w="10468" w:type="dxa"/>
        <w:tblInd w:w="-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80"/>
        <w:gridCol w:w="1160"/>
        <w:gridCol w:w="1760"/>
        <w:gridCol w:w="1760"/>
        <w:gridCol w:w="1760"/>
        <w:gridCol w:w="1760"/>
        <w:gridCol w:w="229"/>
        <w:gridCol w:w="492"/>
        <w:gridCol w:w="480"/>
        <w:gridCol w:w="587"/>
      </w:tblGrid>
      <w:tr w:rsidR="00F822E1" w:rsidRPr="00F822E1" w14:paraId="77E07B14" w14:textId="77777777" w:rsidTr="009C1852">
        <w:trPr>
          <w:cantSplit/>
          <w:trHeight w:hRule="exact" w:val="664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D8F0E92" w14:textId="77777777" w:rsidR="00DE0063" w:rsidRPr="00F822E1" w:rsidRDefault="00DE0063" w:rsidP="00702B0C">
            <w:pPr>
              <w:ind w:right="-136"/>
              <w:rPr>
                <w:rFonts w:ascii="Calibri Light" w:hAnsi="Calibri Light" w:cs="Calibri Light"/>
                <w:b/>
                <w:szCs w:val="24"/>
              </w:rPr>
            </w:pPr>
            <w:r w:rsidRPr="00F822E1">
              <w:rPr>
                <w:rFonts w:ascii="Calibri Light" w:hAnsi="Calibri Light" w:cs="Calibri Light"/>
                <w:b/>
                <w:szCs w:val="24"/>
              </w:rPr>
              <w:t>Lp</w:t>
            </w:r>
            <w:r w:rsidR="00702B0C" w:rsidRPr="00F822E1">
              <w:rPr>
                <w:rFonts w:ascii="Calibri Light" w:hAnsi="Calibri Light" w:cs="Calibri Light"/>
                <w:b/>
                <w:szCs w:val="24"/>
              </w:rPr>
              <w:t>.</w:t>
            </w:r>
          </w:p>
        </w:tc>
        <w:tc>
          <w:tcPr>
            <w:tcW w:w="8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42ED42C" w14:textId="77777777" w:rsidR="004D31F4" w:rsidRPr="00F822E1" w:rsidRDefault="003A7596" w:rsidP="004D31F4">
            <w:pPr>
              <w:pStyle w:val="Nagwek8"/>
              <w:jc w:val="left"/>
              <w:rPr>
                <w:rFonts w:ascii="Calibri Light" w:hAnsi="Calibri Light" w:cs="Calibri Light"/>
                <w:sz w:val="24"/>
                <w:szCs w:val="24"/>
              </w:rPr>
            </w:pPr>
            <w:r w:rsidRPr="00F822E1">
              <w:rPr>
                <w:rFonts w:ascii="Calibri Light" w:hAnsi="Calibri Light" w:cs="Calibri Light"/>
                <w:sz w:val="24"/>
                <w:szCs w:val="24"/>
              </w:rPr>
              <w:t>4</w:t>
            </w:r>
            <w:r w:rsidR="005A5A41" w:rsidRPr="00F822E1">
              <w:rPr>
                <w:rFonts w:ascii="Calibri Light" w:hAnsi="Calibri Light" w:cs="Calibri Light"/>
                <w:sz w:val="24"/>
                <w:szCs w:val="24"/>
              </w:rPr>
              <w:t xml:space="preserve">. </w:t>
            </w:r>
            <w:r w:rsidR="004D31F4" w:rsidRPr="00F822E1">
              <w:rPr>
                <w:rFonts w:ascii="Calibri Light" w:hAnsi="Calibri Light" w:cs="Calibri Light"/>
                <w:sz w:val="24"/>
                <w:szCs w:val="24"/>
              </w:rPr>
              <w:t>DZIAŁKI ROLNE ZGŁASZANE PO RAZ PIERWSZY DO KONTROLI</w:t>
            </w:r>
          </w:p>
          <w:p w14:paraId="738E93B8" w14:textId="77777777" w:rsidR="00DE0063" w:rsidRPr="00F822E1" w:rsidRDefault="004D31F4" w:rsidP="004D31F4">
            <w:pPr>
              <w:jc w:val="left"/>
              <w:rPr>
                <w:rFonts w:ascii="Calibri Light" w:hAnsi="Calibri Light" w:cs="Calibri Light"/>
                <w:b/>
                <w:szCs w:val="24"/>
              </w:rPr>
            </w:pPr>
            <w:r w:rsidRPr="00F822E1">
              <w:rPr>
                <w:rFonts w:ascii="Calibri Light" w:hAnsi="Calibri Light" w:cs="Calibri Light"/>
                <w:b/>
                <w:i/>
                <w:sz w:val="14"/>
                <w:szCs w:val="14"/>
              </w:rPr>
              <w:t>(nie dotyczy przystępujących do systemu po raz pierwszy)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extDirection w:val="btLr"/>
            <w:vAlign w:val="center"/>
          </w:tcPr>
          <w:p w14:paraId="3FC5DDB9" w14:textId="77777777" w:rsidR="00DE0063" w:rsidRPr="00F822E1" w:rsidRDefault="00DE0063" w:rsidP="008211D0">
            <w:pPr>
              <w:ind w:left="113" w:right="113"/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b/>
                <w:sz w:val="16"/>
                <w:szCs w:val="16"/>
              </w:rPr>
              <w:t>TAK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extDirection w:val="btLr"/>
            <w:vAlign w:val="center"/>
          </w:tcPr>
          <w:p w14:paraId="24D7E0FE" w14:textId="77777777" w:rsidR="00DE0063" w:rsidRPr="00F822E1" w:rsidRDefault="00DE0063" w:rsidP="008211D0">
            <w:pPr>
              <w:ind w:left="113" w:right="113"/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b/>
                <w:sz w:val="16"/>
                <w:szCs w:val="16"/>
              </w:rPr>
              <w:t>NIE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extDirection w:val="btLr"/>
            <w:vAlign w:val="center"/>
          </w:tcPr>
          <w:p w14:paraId="08DF4180" w14:textId="77777777" w:rsidR="00DE0063" w:rsidRPr="00F822E1" w:rsidRDefault="009C1852" w:rsidP="003A7596">
            <w:pPr>
              <w:ind w:left="113" w:right="113"/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b/>
                <w:sz w:val="16"/>
                <w:szCs w:val="16"/>
              </w:rPr>
              <w:t>Nd.</w:t>
            </w:r>
          </w:p>
        </w:tc>
      </w:tr>
      <w:tr w:rsidR="00F822E1" w:rsidRPr="00F822E1" w14:paraId="59144B4C" w14:textId="77777777" w:rsidTr="008211D0">
        <w:trPr>
          <w:trHeight w:hRule="exact" w:val="36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E9537" w14:textId="77777777" w:rsidR="00B46111" w:rsidRPr="00F822E1" w:rsidRDefault="00B46111" w:rsidP="00B46111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F822E1">
              <w:rPr>
                <w:rFonts w:ascii="Calibri Light" w:hAnsi="Calibri Light" w:cs="Calibri Light"/>
                <w:sz w:val="20"/>
              </w:rPr>
              <w:t>1</w:t>
            </w:r>
          </w:p>
        </w:tc>
        <w:tc>
          <w:tcPr>
            <w:tcW w:w="8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F4EFF" w14:textId="77777777" w:rsidR="00B46111" w:rsidRPr="00F822E1" w:rsidRDefault="00B46111" w:rsidP="00B46111">
            <w:pPr>
              <w:rPr>
                <w:rFonts w:ascii="Calibri Light" w:hAnsi="Calibri Light" w:cs="Calibri Light"/>
                <w:b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b/>
                <w:sz w:val="14"/>
                <w:szCs w:val="14"/>
              </w:rPr>
              <w:t>Czy zgłaszasz po raz pierwszy do kontroli nowe działki rolne</w:t>
            </w:r>
          </w:p>
          <w:p w14:paraId="45567BC1" w14:textId="77777777" w:rsidR="00B46111" w:rsidRPr="00F822E1" w:rsidRDefault="00B46111" w:rsidP="00B46111">
            <w:pPr>
              <w:jc w:val="right"/>
              <w:rPr>
                <w:rFonts w:ascii="Calibri Light" w:hAnsi="Calibri Light" w:cs="Calibri Light"/>
                <w:b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b/>
                <w:sz w:val="14"/>
                <w:szCs w:val="14"/>
              </w:rPr>
              <w:t>JEŻELI TAK TO NALEŻY WYPEŁNIĆ PONIŻSZĄ TABELĘ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68357" w14:textId="4BCF8BF1" w:rsidR="00B46111" w:rsidRPr="00F822E1" w:rsidRDefault="00000000" w:rsidP="00B4611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940364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96D7B" w14:textId="34289741" w:rsidR="00B46111" w:rsidRPr="00F822E1" w:rsidRDefault="00000000" w:rsidP="00B4611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809934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9EF75" w14:textId="5D4549C8" w:rsidR="00B46111" w:rsidRPr="00F822E1" w:rsidRDefault="00000000" w:rsidP="00B4611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1314404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228D9F1D" w14:textId="77777777" w:rsidTr="004D31F4">
        <w:trPr>
          <w:trHeight w:val="477"/>
        </w:trPr>
        <w:tc>
          <w:tcPr>
            <w:tcW w:w="1640" w:type="dxa"/>
            <w:gridSpan w:val="2"/>
            <w:tcBorders>
              <w:right w:val="single" w:sz="4" w:space="0" w:color="auto"/>
            </w:tcBorders>
            <w:shd w:val="clear" w:color="auto" w:fill="E6E6E6"/>
            <w:vAlign w:val="center"/>
          </w:tcPr>
          <w:p w14:paraId="7A997CBF" w14:textId="77777777" w:rsidR="00DE0063" w:rsidRPr="00F822E1" w:rsidRDefault="00DE0063" w:rsidP="008211D0">
            <w:pPr>
              <w:jc w:val="center"/>
              <w:rPr>
                <w:rFonts w:ascii="Calibri Light" w:hAnsi="Calibri Light" w:cs="Calibri Light"/>
                <w:sz w:val="16"/>
              </w:rPr>
            </w:pPr>
            <w:r w:rsidRPr="00F822E1">
              <w:rPr>
                <w:rFonts w:ascii="Calibri Light" w:hAnsi="Calibri Light" w:cs="Calibri Light"/>
                <w:sz w:val="16"/>
              </w:rPr>
              <w:t>Nr ewidencyjny działki</w:t>
            </w:r>
          </w:p>
        </w:tc>
        <w:tc>
          <w:tcPr>
            <w:tcW w:w="1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D5398EE" w14:textId="77777777" w:rsidR="00DE0063" w:rsidRPr="00F822E1" w:rsidRDefault="00DE0063" w:rsidP="008211D0">
            <w:pPr>
              <w:jc w:val="center"/>
              <w:rPr>
                <w:rFonts w:ascii="Calibri Light" w:hAnsi="Calibri Light" w:cs="Calibri Light"/>
                <w:sz w:val="16"/>
              </w:rPr>
            </w:pPr>
            <w:r w:rsidRPr="00F822E1">
              <w:rPr>
                <w:rFonts w:ascii="Calibri Light" w:hAnsi="Calibri Light" w:cs="Calibri Light"/>
                <w:sz w:val="16"/>
              </w:rPr>
              <w:t>Uprawa w bieżącym roku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B1ED1E1" w14:textId="77777777" w:rsidR="00DE0063" w:rsidRPr="00F822E1" w:rsidRDefault="00DE0063" w:rsidP="008211D0">
            <w:pPr>
              <w:jc w:val="center"/>
              <w:rPr>
                <w:rFonts w:ascii="Calibri Light" w:hAnsi="Calibri Light" w:cs="Calibri Light"/>
                <w:sz w:val="16"/>
              </w:rPr>
            </w:pPr>
            <w:r w:rsidRPr="00F822E1">
              <w:rPr>
                <w:rFonts w:ascii="Calibri Light" w:hAnsi="Calibri Light" w:cs="Calibri Light"/>
                <w:sz w:val="16"/>
              </w:rPr>
              <w:t>Powierzchnia uprawy [ha]</w:t>
            </w:r>
          </w:p>
        </w:tc>
        <w:tc>
          <w:tcPr>
            <w:tcW w:w="1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866827A" w14:textId="77777777" w:rsidR="00DE0063" w:rsidRPr="00F822E1" w:rsidRDefault="00DE0063" w:rsidP="008211D0">
            <w:pPr>
              <w:jc w:val="center"/>
              <w:rPr>
                <w:rFonts w:ascii="Calibri Light" w:hAnsi="Calibri Light" w:cs="Calibri Light"/>
                <w:sz w:val="16"/>
              </w:rPr>
            </w:pPr>
            <w:r w:rsidRPr="00F822E1">
              <w:rPr>
                <w:rFonts w:ascii="Calibri Light" w:hAnsi="Calibri Light" w:cs="Calibri Light"/>
                <w:sz w:val="16"/>
              </w:rPr>
              <w:t>Nr ewidencyjny działki</w:t>
            </w:r>
          </w:p>
        </w:tc>
        <w:tc>
          <w:tcPr>
            <w:tcW w:w="1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FA83EB5" w14:textId="77777777" w:rsidR="00DE0063" w:rsidRPr="00F822E1" w:rsidRDefault="00DE0063" w:rsidP="008211D0">
            <w:pPr>
              <w:jc w:val="center"/>
              <w:rPr>
                <w:rFonts w:ascii="Calibri Light" w:hAnsi="Calibri Light" w:cs="Calibri Light"/>
                <w:sz w:val="16"/>
              </w:rPr>
            </w:pPr>
            <w:r w:rsidRPr="00F822E1">
              <w:rPr>
                <w:rFonts w:ascii="Calibri Light" w:hAnsi="Calibri Light" w:cs="Calibri Light"/>
                <w:sz w:val="16"/>
              </w:rPr>
              <w:t>Uprawa w bieżącym roku</w:t>
            </w:r>
          </w:p>
        </w:tc>
        <w:tc>
          <w:tcPr>
            <w:tcW w:w="1788" w:type="dxa"/>
            <w:gridSpan w:val="4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747AB563" w14:textId="77777777" w:rsidR="00DE0063" w:rsidRPr="00F822E1" w:rsidRDefault="00DE0063" w:rsidP="008211D0">
            <w:pPr>
              <w:jc w:val="center"/>
              <w:rPr>
                <w:rFonts w:ascii="Calibri Light" w:hAnsi="Calibri Light" w:cs="Calibri Light"/>
                <w:sz w:val="16"/>
              </w:rPr>
            </w:pPr>
            <w:r w:rsidRPr="00F822E1">
              <w:rPr>
                <w:rFonts w:ascii="Calibri Light" w:hAnsi="Calibri Light" w:cs="Calibri Light"/>
                <w:sz w:val="16"/>
              </w:rPr>
              <w:t>Powierzchnia uprawy [ha]</w:t>
            </w:r>
          </w:p>
        </w:tc>
      </w:tr>
      <w:tr w:rsidR="00F822E1" w:rsidRPr="00F822E1" w14:paraId="694632F0" w14:textId="77777777" w:rsidTr="003101D2">
        <w:trPr>
          <w:trHeight w:hRule="exact" w:val="284"/>
        </w:trPr>
        <w:tc>
          <w:tcPr>
            <w:tcW w:w="1640" w:type="dxa"/>
            <w:gridSpan w:val="2"/>
            <w:vAlign w:val="center"/>
          </w:tcPr>
          <w:p w14:paraId="2E1DD0A9" w14:textId="77777777" w:rsidR="00AE469C" w:rsidRPr="00F822E1" w:rsidRDefault="00AE469C" w:rsidP="003101D2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760" w:type="dxa"/>
            <w:tcBorders>
              <w:right w:val="single" w:sz="4" w:space="0" w:color="auto"/>
            </w:tcBorders>
            <w:vAlign w:val="center"/>
          </w:tcPr>
          <w:p w14:paraId="48DAB4EB" w14:textId="77777777" w:rsidR="00AE469C" w:rsidRPr="00F822E1" w:rsidRDefault="00AE469C" w:rsidP="003101D2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95B66D4" w14:textId="77777777" w:rsidR="00AE469C" w:rsidRPr="00F822E1" w:rsidRDefault="00AE469C" w:rsidP="003101D2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7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284831F" w14:textId="77777777" w:rsidR="00AE469C" w:rsidRPr="00F822E1" w:rsidRDefault="00AE469C" w:rsidP="003101D2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760" w:type="dxa"/>
            <w:shd w:val="clear" w:color="auto" w:fill="auto"/>
            <w:vAlign w:val="center"/>
          </w:tcPr>
          <w:p w14:paraId="00A70745" w14:textId="77777777" w:rsidR="00AE469C" w:rsidRPr="00F822E1" w:rsidRDefault="00AE469C" w:rsidP="003101D2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788" w:type="dxa"/>
            <w:gridSpan w:val="4"/>
            <w:shd w:val="clear" w:color="auto" w:fill="auto"/>
            <w:vAlign w:val="center"/>
          </w:tcPr>
          <w:p w14:paraId="22CE8EBA" w14:textId="77777777" w:rsidR="00AE469C" w:rsidRPr="00F822E1" w:rsidRDefault="00AE469C" w:rsidP="003101D2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</w:tr>
      <w:tr w:rsidR="00F822E1" w:rsidRPr="00F822E1" w14:paraId="4EBC6A48" w14:textId="77777777" w:rsidTr="003101D2">
        <w:trPr>
          <w:trHeight w:hRule="exact" w:val="284"/>
        </w:trPr>
        <w:tc>
          <w:tcPr>
            <w:tcW w:w="1640" w:type="dxa"/>
            <w:gridSpan w:val="2"/>
            <w:vAlign w:val="center"/>
          </w:tcPr>
          <w:p w14:paraId="451CFD76" w14:textId="77777777" w:rsidR="00AE469C" w:rsidRPr="00F822E1" w:rsidRDefault="00AE469C" w:rsidP="003101D2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760" w:type="dxa"/>
            <w:tcBorders>
              <w:right w:val="single" w:sz="4" w:space="0" w:color="auto"/>
            </w:tcBorders>
            <w:vAlign w:val="center"/>
          </w:tcPr>
          <w:p w14:paraId="043478FA" w14:textId="77777777" w:rsidR="00AE469C" w:rsidRPr="00F822E1" w:rsidRDefault="00AE469C" w:rsidP="003101D2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C11D1E1" w14:textId="77777777" w:rsidR="00AE469C" w:rsidRPr="00F822E1" w:rsidRDefault="00AE469C" w:rsidP="003101D2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7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2AD9463" w14:textId="77777777" w:rsidR="00AE469C" w:rsidRPr="00F822E1" w:rsidRDefault="00AE469C" w:rsidP="003101D2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760" w:type="dxa"/>
            <w:shd w:val="clear" w:color="auto" w:fill="auto"/>
            <w:vAlign w:val="center"/>
          </w:tcPr>
          <w:p w14:paraId="58223FF4" w14:textId="77777777" w:rsidR="00AE469C" w:rsidRPr="00F822E1" w:rsidRDefault="00AE469C" w:rsidP="003101D2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788" w:type="dxa"/>
            <w:gridSpan w:val="4"/>
            <w:shd w:val="clear" w:color="auto" w:fill="auto"/>
            <w:vAlign w:val="center"/>
          </w:tcPr>
          <w:p w14:paraId="34FC5101" w14:textId="77777777" w:rsidR="00AE469C" w:rsidRPr="00F822E1" w:rsidRDefault="00AE469C" w:rsidP="003101D2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</w:tr>
      <w:tr w:rsidR="00F822E1" w:rsidRPr="00F822E1" w14:paraId="770126DF" w14:textId="77777777" w:rsidTr="003101D2">
        <w:trPr>
          <w:trHeight w:hRule="exact" w:val="284"/>
        </w:trPr>
        <w:tc>
          <w:tcPr>
            <w:tcW w:w="1640" w:type="dxa"/>
            <w:gridSpan w:val="2"/>
            <w:vAlign w:val="center"/>
          </w:tcPr>
          <w:p w14:paraId="2D461A9C" w14:textId="77777777" w:rsidR="00AE469C" w:rsidRPr="00F822E1" w:rsidRDefault="00AE469C" w:rsidP="003101D2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760" w:type="dxa"/>
            <w:tcBorders>
              <w:right w:val="single" w:sz="4" w:space="0" w:color="auto"/>
            </w:tcBorders>
            <w:vAlign w:val="center"/>
          </w:tcPr>
          <w:p w14:paraId="75778CF7" w14:textId="77777777" w:rsidR="00AE469C" w:rsidRPr="00F822E1" w:rsidRDefault="00AE469C" w:rsidP="003101D2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667C5B6" w14:textId="77777777" w:rsidR="00AE469C" w:rsidRPr="00F822E1" w:rsidRDefault="00AE469C" w:rsidP="003101D2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7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61892D6" w14:textId="77777777" w:rsidR="00AE469C" w:rsidRPr="00F822E1" w:rsidRDefault="00AE469C" w:rsidP="003101D2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760" w:type="dxa"/>
            <w:shd w:val="clear" w:color="auto" w:fill="auto"/>
            <w:vAlign w:val="center"/>
          </w:tcPr>
          <w:p w14:paraId="07C5ECAB" w14:textId="77777777" w:rsidR="00AE469C" w:rsidRPr="00F822E1" w:rsidRDefault="00AE469C" w:rsidP="003101D2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788" w:type="dxa"/>
            <w:gridSpan w:val="4"/>
            <w:shd w:val="clear" w:color="auto" w:fill="auto"/>
            <w:vAlign w:val="center"/>
          </w:tcPr>
          <w:p w14:paraId="4F151631" w14:textId="77777777" w:rsidR="00AE469C" w:rsidRPr="00F822E1" w:rsidRDefault="00AE469C" w:rsidP="003101D2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</w:tr>
    </w:tbl>
    <w:p w14:paraId="023D2763" w14:textId="77777777" w:rsidR="004D31F4" w:rsidRPr="00F822E1" w:rsidRDefault="004D31F4" w:rsidP="007639B5">
      <w:pPr>
        <w:rPr>
          <w:rFonts w:ascii="Calibri Light" w:hAnsi="Calibri Light" w:cs="Calibri Light"/>
          <w:sz w:val="12"/>
        </w:rPr>
      </w:pPr>
    </w:p>
    <w:tbl>
      <w:tblPr>
        <w:tblW w:w="10468" w:type="dxa"/>
        <w:tblInd w:w="-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27"/>
        <w:gridCol w:w="627"/>
        <w:gridCol w:w="1276"/>
        <w:gridCol w:w="1559"/>
        <w:gridCol w:w="1276"/>
        <w:gridCol w:w="779"/>
        <w:gridCol w:w="780"/>
        <w:gridCol w:w="1134"/>
        <w:gridCol w:w="709"/>
        <w:gridCol w:w="851"/>
        <w:gridCol w:w="850"/>
      </w:tblGrid>
      <w:tr w:rsidR="00F822E1" w:rsidRPr="00F822E1" w14:paraId="4FBB4262" w14:textId="77777777" w:rsidTr="008211D0">
        <w:trPr>
          <w:trHeight w:val="459"/>
        </w:trPr>
        <w:tc>
          <w:tcPr>
            <w:tcW w:w="10468" w:type="dxa"/>
            <w:gridSpan w:val="11"/>
            <w:shd w:val="clear" w:color="auto" w:fill="E6E6E6"/>
            <w:vAlign w:val="center"/>
          </w:tcPr>
          <w:p w14:paraId="7F1CA381" w14:textId="7B4EBE58" w:rsidR="004D31F4" w:rsidRPr="00F822E1" w:rsidRDefault="00CC60E5" w:rsidP="00E703A0">
            <w:pPr>
              <w:pStyle w:val="Nagwek8"/>
              <w:rPr>
                <w:rFonts w:ascii="Calibri Light" w:hAnsi="Calibri Light" w:cs="Calibri Light"/>
                <w:sz w:val="22"/>
                <w:szCs w:val="22"/>
              </w:rPr>
            </w:pPr>
            <w:r w:rsidRPr="00F822E1">
              <w:rPr>
                <w:rFonts w:ascii="Calibri Light" w:hAnsi="Calibri Light" w:cs="Calibri Light"/>
                <w:sz w:val="22"/>
                <w:szCs w:val="22"/>
              </w:rPr>
              <w:t>PROGNOZA</w:t>
            </w:r>
            <w:r w:rsidR="004D31F4" w:rsidRPr="00F822E1">
              <w:rPr>
                <w:rFonts w:ascii="Calibri Light" w:hAnsi="Calibri Light" w:cs="Calibri Light"/>
                <w:sz w:val="22"/>
                <w:szCs w:val="22"/>
              </w:rPr>
              <w:t xml:space="preserve"> PRODUKCJI ROŚLINNEJ NA ROK </w:t>
            </w:r>
            <w:r w:rsidR="008658FF" w:rsidRPr="00F822E1">
              <w:rPr>
                <w:rFonts w:ascii="Calibri Light" w:hAnsi="Calibri Light" w:cs="Calibri Light"/>
                <w:sz w:val="22"/>
                <w:szCs w:val="22"/>
              </w:rPr>
              <w:t>20</w:t>
            </w:r>
            <w:r w:rsidR="00C57A13" w:rsidRPr="00F822E1">
              <w:rPr>
                <w:rFonts w:ascii="Calibri Light" w:hAnsi="Calibri Light" w:cs="Calibri Light"/>
                <w:sz w:val="22"/>
                <w:szCs w:val="22"/>
              </w:rPr>
              <w:t>2</w:t>
            </w:r>
            <w:r w:rsidR="00BD3BD7" w:rsidRPr="00F822E1">
              <w:rPr>
                <w:rFonts w:ascii="Calibri Light" w:hAnsi="Calibri Light" w:cs="Calibri Light"/>
                <w:sz w:val="22"/>
                <w:szCs w:val="22"/>
              </w:rPr>
              <w:t>6</w:t>
            </w:r>
          </w:p>
          <w:p w14:paraId="08B981F5" w14:textId="4B134C9B" w:rsidR="00152058" w:rsidRPr="00F822E1" w:rsidRDefault="000473DB" w:rsidP="00152058">
            <w:pPr>
              <w:jc w:val="center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6"/>
                <w:szCs w:val="16"/>
              </w:rPr>
              <w:t xml:space="preserve">Kategoria: nieprzetworzone rośliny i produkty roślinne, w tym nasiona i inny materiał </w:t>
            </w:r>
            <w:proofErr w:type="spellStart"/>
            <w:r w:rsidRPr="00F822E1">
              <w:rPr>
                <w:rFonts w:ascii="Calibri Light" w:hAnsi="Calibri Light" w:cs="Calibri Light"/>
                <w:sz w:val="16"/>
                <w:szCs w:val="16"/>
              </w:rPr>
              <w:t>rozmnożeniowy</w:t>
            </w:r>
            <w:proofErr w:type="spellEnd"/>
            <w:r w:rsidRPr="00F822E1">
              <w:rPr>
                <w:rFonts w:ascii="Calibri Light" w:hAnsi="Calibri Light" w:cs="Calibri Light"/>
                <w:sz w:val="16"/>
                <w:szCs w:val="16"/>
              </w:rPr>
              <w:t xml:space="preserve"> roślin</w:t>
            </w:r>
          </w:p>
        </w:tc>
      </w:tr>
      <w:tr w:rsidR="00F822E1" w:rsidRPr="00F822E1" w14:paraId="492722B4" w14:textId="77777777" w:rsidTr="00FB7D07">
        <w:trPr>
          <w:trHeight w:val="285"/>
        </w:trPr>
        <w:tc>
          <w:tcPr>
            <w:tcW w:w="627" w:type="dxa"/>
            <w:vMerge w:val="restart"/>
            <w:shd w:val="clear" w:color="auto" w:fill="E6E6E6"/>
            <w:vAlign w:val="center"/>
          </w:tcPr>
          <w:p w14:paraId="5DEE9426" w14:textId="77777777" w:rsidR="00B91A28" w:rsidRPr="00F822E1" w:rsidRDefault="00B91A28" w:rsidP="008211D0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 xml:space="preserve">Nr </w:t>
            </w:r>
            <w:r w:rsidRPr="00F822E1">
              <w:rPr>
                <w:rFonts w:ascii="Calibri Light" w:hAnsi="Calibri Light" w:cs="Calibri Light"/>
                <w:sz w:val="16"/>
                <w:szCs w:val="18"/>
              </w:rPr>
              <w:t xml:space="preserve">działki </w:t>
            </w:r>
          </w:p>
        </w:tc>
        <w:tc>
          <w:tcPr>
            <w:tcW w:w="627" w:type="dxa"/>
            <w:vMerge w:val="restart"/>
            <w:shd w:val="clear" w:color="auto" w:fill="E6E6E6"/>
            <w:vAlign w:val="center"/>
          </w:tcPr>
          <w:p w14:paraId="24B65AE3" w14:textId="77777777" w:rsidR="00B91A28" w:rsidRPr="00F822E1" w:rsidRDefault="00B91A28" w:rsidP="008211D0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proofErr w:type="spellStart"/>
            <w:r w:rsidRPr="00F822E1">
              <w:rPr>
                <w:rFonts w:ascii="Calibri Light" w:hAnsi="Calibri Light" w:cs="Calibri Light"/>
                <w:sz w:val="16"/>
                <w:szCs w:val="18"/>
              </w:rPr>
              <w:t>Ozna-czenie</w:t>
            </w:r>
            <w:proofErr w:type="spellEnd"/>
            <w:r w:rsidRPr="00F822E1">
              <w:rPr>
                <w:rFonts w:ascii="Calibri Light" w:hAnsi="Calibri Light" w:cs="Calibri Light"/>
                <w:sz w:val="16"/>
                <w:szCs w:val="18"/>
              </w:rPr>
              <w:t xml:space="preserve"> działki</w:t>
            </w:r>
          </w:p>
        </w:tc>
        <w:tc>
          <w:tcPr>
            <w:tcW w:w="1276" w:type="dxa"/>
            <w:vMerge w:val="restart"/>
            <w:shd w:val="clear" w:color="auto" w:fill="E6E6E6"/>
            <w:vAlign w:val="center"/>
          </w:tcPr>
          <w:p w14:paraId="02C96B38" w14:textId="77777777" w:rsidR="00B91A28" w:rsidRPr="00F822E1" w:rsidRDefault="00B91A28" w:rsidP="0064167B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 xml:space="preserve">Powierzchnia uprawy </w:t>
            </w:r>
            <w:r w:rsidRPr="00F822E1">
              <w:rPr>
                <w:rFonts w:ascii="Calibri Light" w:hAnsi="Calibri Light" w:cs="Calibri Light"/>
                <w:sz w:val="18"/>
                <w:vertAlign w:val="superscript"/>
              </w:rPr>
              <w:t>1)</w:t>
            </w:r>
          </w:p>
          <w:p w14:paraId="0422F207" w14:textId="77777777" w:rsidR="00B91A28" w:rsidRPr="00F822E1" w:rsidRDefault="00B91A28" w:rsidP="0064167B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[ha]</w:t>
            </w:r>
          </w:p>
        </w:tc>
        <w:tc>
          <w:tcPr>
            <w:tcW w:w="2835" w:type="dxa"/>
            <w:gridSpan w:val="2"/>
            <w:shd w:val="clear" w:color="auto" w:fill="E6E6E6"/>
            <w:vAlign w:val="center"/>
          </w:tcPr>
          <w:p w14:paraId="4BABB03D" w14:textId="77777777" w:rsidR="00B91A28" w:rsidRPr="00F822E1" w:rsidRDefault="00B91A28" w:rsidP="003752EC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Uprawa</w:t>
            </w:r>
            <w:r w:rsidRPr="00F822E1">
              <w:rPr>
                <w:rFonts w:ascii="Calibri Light" w:hAnsi="Calibri Light" w:cs="Calibri Light"/>
                <w:sz w:val="18"/>
                <w:vertAlign w:val="superscript"/>
              </w:rPr>
              <w:t>2, 3)</w:t>
            </w:r>
          </w:p>
        </w:tc>
        <w:tc>
          <w:tcPr>
            <w:tcW w:w="1559" w:type="dxa"/>
            <w:gridSpan w:val="2"/>
            <w:shd w:val="clear" w:color="auto" w:fill="E6E6E6"/>
            <w:vAlign w:val="center"/>
          </w:tcPr>
          <w:p w14:paraId="1494FFC0" w14:textId="77777777" w:rsidR="00B91A28" w:rsidRPr="00F822E1" w:rsidRDefault="00B91A28" w:rsidP="00242958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Planowany zbiór</w:t>
            </w:r>
          </w:p>
          <w:p w14:paraId="33242D03" w14:textId="77777777" w:rsidR="00B91A28" w:rsidRPr="00F822E1" w:rsidRDefault="00B91A28" w:rsidP="00242958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[tona, kg]</w:t>
            </w:r>
          </w:p>
        </w:tc>
        <w:tc>
          <w:tcPr>
            <w:tcW w:w="1134" w:type="dxa"/>
            <w:vMerge w:val="restart"/>
            <w:shd w:val="clear" w:color="auto" w:fill="E6E6E6"/>
            <w:vAlign w:val="center"/>
          </w:tcPr>
          <w:p w14:paraId="0DDF91C7" w14:textId="77777777" w:rsidR="00B91A28" w:rsidRPr="00F822E1" w:rsidRDefault="00B91A28" w:rsidP="00063503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Nawożenie</w:t>
            </w:r>
          </w:p>
          <w:p w14:paraId="54E82FEC" w14:textId="77777777" w:rsidR="00B91A28" w:rsidRPr="00F822E1" w:rsidRDefault="00B91A28" w:rsidP="00063503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[tona, litr]</w:t>
            </w:r>
          </w:p>
        </w:tc>
        <w:tc>
          <w:tcPr>
            <w:tcW w:w="2410" w:type="dxa"/>
            <w:gridSpan w:val="3"/>
            <w:shd w:val="clear" w:color="auto" w:fill="E6E6E6"/>
            <w:vAlign w:val="center"/>
          </w:tcPr>
          <w:p w14:paraId="6A834626" w14:textId="77777777" w:rsidR="00B91A28" w:rsidRPr="00F822E1" w:rsidRDefault="00B91A28" w:rsidP="00242958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Rodzaj produkcji</w:t>
            </w:r>
          </w:p>
        </w:tc>
      </w:tr>
      <w:tr w:rsidR="00F822E1" w:rsidRPr="00F822E1" w14:paraId="58920076" w14:textId="77777777" w:rsidTr="00FB7D07">
        <w:trPr>
          <w:trHeight w:val="285"/>
        </w:trPr>
        <w:tc>
          <w:tcPr>
            <w:tcW w:w="627" w:type="dxa"/>
            <w:vMerge/>
            <w:shd w:val="clear" w:color="auto" w:fill="E6E6E6"/>
          </w:tcPr>
          <w:p w14:paraId="7D6B39BD" w14:textId="77777777" w:rsidR="00B91A28" w:rsidRPr="00F822E1" w:rsidRDefault="00B91A28" w:rsidP="008211D0">
            <w:pPr>
              <w:spacing w:before="60" w:after="60"/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627" w:type="dxa"/>
            <w:vMerge/>
            <w:shd w:val="clear" w:color="auto" w:fill="E6E6E6"/>
          </w:tcPr>
          <w:p w14:paraId="15930C83" w14:textId="77777777" w:rsidR="00B91A28" w:rsidRPr="00F822E1" w:rsidRDefault="00B91A28" w:rsidP="008211D0">
            <w:pPr>
              <w:spacing w:before="60" w:after="60"/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276" w:type="dxa"/>
            <w:vMerge/>
            <w:shd w:val="clear" w:color="auto" w:fill="E6E6E6"/>
          </w:tcPr>
          <w:p w14:paraId="4553B304" w14:textId="77777777" w:rsidR="00B91A28" w:rsidRPr="00F822E1" w:rsidRDefault="00B91A28" w:rsidP="008211D0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3707677C" w14:textId="77777777" w:rsidR="00B91A28" w:rsidRPr="00F822E1" w:rsidRDefault="00B91A28" w:rsidP="00063503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Plon główny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3219E161" w14:textId="77777777" w:rsidR="00B91A28" w:rsidRPr="00F822E1" w:rsidRDefault="00B91A28" w:rsidP="00063503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Współrzędna/ międzyplon</w:t>
            </w:r>
          </w:p>
        </w:tc>
        <w:tc>
          <w:tcPr>
            <w:tcW w:w="779" w:type="dxa"/>
            <w:tcBorders>
              <w:bottom w:val="single" w:sz="4" w:space="0" w:color="auto"/>
            </w:tcBorders>
            <w:shd w:val="clear" w:color="auto" w:fill="E6E6E6"/>
          </w:tcPr>
          <w:p w14:paraId="25E81E35" w14:textId="77777777" w:rsidR="00B91A28" w:rsidRPr="00F822E1" w:rsidRDefault="00B91A28" w:rsidP="00242958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t>Plon główny</w:t>
            </w: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E6E6E6"/>
          </w:tcPr>
          <w:p w14:paraId="54DB942B" w14:textId="77777777" w:rsidR="00B91A28" w:rsidRPr="00F822E1" w:rsidRDefault="00B91A28" w:rsidP="00242958">
            <w:pPr>
              <w:jc w:val="center"/>
              <w:rPr>
                <w:rFonts w:ascii="Calibri Light" w:hAnsi="Calibri Light" w:cs="Calibri Light"/>
                <w:sz w:val="18"/>
              </w:rPr>
            </w:pPr>
            <w:proofErr w:type="spellStart"/>
            <w:r w:rsidRPr="00F822E1">
              <w:rPr>
                <w:rFonts w:ascii="Calibri Light" w:hAnsi="Calibri Light" w:cs="Calibri Light"/>
                <w:sz w:val="18"/>
              </w:rPr>
              <w:t>Współ</w:t>
            </w:r>
            <w:proofErr w:type="spellEnd"/>
            <w:r w:rsidRPr="00F822E1">
              <w:rPr>
                <w:rFonts w:ascii="Calibri Light" w:hAnsi="Calibri Light" w:cs="Calibri Light"/>
                <w:sz w:val="18"/>
              </w:rPr>
              <w:t>-rzędna</w:t>
            </w:r>
          </w:p>
        </w:tc>
        <w:tc>
          <w:tcPr>
            <w:tcW w:w="1134" w:type="dxa"/>
            <w:vMerge/>
            <w:shd w:val="clear" w:color="auto" w:fill="E6E6E6"/>
          </w:tcPr>
          <w:p w14:paraId="06D02950" w14:textId="77777777" w:rsidR="00B91A28" w:rsidRPr="00F822E1" w:rsidRDefault="00B91A28" w:rsidP="008211D0">
            <w:pPr>
              <w:spacing w:before="60" w:after="60"/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709" w:type="dxa"/>
            <w:shd w:val="clear" w:color="auto" w:fill="E6E6E6"/>
          </w:tcPr>
          <w:p w14:paraId="7ACDA6EB" w14:textId="77777777" w:rsidR="00B91A28" w:rsidRPr="00F822E1" w:rsidRDefault="00B91A28" w:rsidP="008211D0">
            <w:pPr>
              <w:jc w:val="center"/>
              <w:rPr>
                <w:rFonts w:ascii="Calibri Light" w:hAnsi="Calibri Light" w:cs="Calibri Light"/>
                <w:sz w:val="16"/>
              </w:rPr>
            </w:pPr>
            <w:proofErr w:type="spellStart"/>
            <w:r w:rsidRPr="00F822E1">
              <w:rPr>
                <w:rFonts w:ascii="Calibri Light" w:hAnsi="Calibri Light" w:cs="Calibri Light"/>
                <w:sz w:val="16"/>
              </w:rPr>
              <w:t>Ekolo</w:t>
            </w:r>
            <w:proofErr w:type="spellEnd"/>
            <w:r w:rsidRPr="00F822E1">
              <w:rPr>
                <w:rFonts w:ascii="Calibri Light" w:hAnsi="Calibri Light" w:cs="Calibri Light"/>
                <w:sz w:val="16"/>
              </w:rPr>
              <w:t>-</w:t>
            </w:r>
          </w:p>
          <w:p w14:paraId="3E8982CD" w14:textId="77777777" w:rsidR="00B91A28" w:rsidRPr="00F822E1" w:rsidRDefault="00B91A28" w:rsidP="008211D0">
            <w:pPr>
              <w:jc w:val="center"/>
              <w:rPr>
                <w:rFonts w:ascii="Calibri Light" w:hAnsi="Calibri Light" w:cs="Calibri Light"/>
                <w:sz w:val="16"/>
              </w:rPr>
            </w:pPr>
            <w:proofErr w:type="spellStart"/>
            <w:proofErr w:type="gramStart"/>
            <w:r w:rsidRPr="00F822E1">
              <w:rPr>
                <w:rFonts w:ascii="Calibri Light" w:hAnsi="Calibri Light" w:cs="Calibri Light"/>
                <w:sz w:val="16"/>
              </w:rPr>
              <w:t>giczna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E6E6E6"/>
          </w:tcPr>
          <w:p w14:paraId="3C6BCF02" w14:textId="77777777" w:rsidR="00B91A28" w:rsidRPr="00F822E1" w:rsidRDefault="00B91A28" w:rsidP="008211D0">
            <w:pPr>
              <w:jc w:val="center"/>
              <w:rPr>
                <w:rFonts w:ascii="Calibri Light" w:hAnsi="Calibri Light" w:cs="Calibri Light"/>
                <w:sz w:val="16"/>
              </w:rPr>
            </w:pPr>
            <w:r w:rsidRPr="00F822E1">
              <w:rPr>
                <w:rFonts w:ascii="Calibri Light" w:hAnsi="Calibri Light" w:cs="Calibri Light"/>
                <w:sz w:val="16"/>
                <w:szCs w:val="18"/>
              </w:rPr>
              <w:t xml:space="preserve">W </w:t>
            </w:r>
            <w:proofErr w:type="spellStart"/>
            <w:r w:rsidRPr="00F822E1">
              <w:rPr>
                <w:rFonts w:ascii="Calibri Light" w:hAnsi="Calibri Light" w:cs="Calibri Light"/>
                <w:sz w:val="16"/>
                <w:szCs w:val="18"/>
              </w:rPr>
              <w:t>kon</w:t>
            </w:r>
            <w:proofErr w:type="spellEnd"/>
            <w:r w:rsidRPr="00F822E1">
              <w:rPr>
                <w:rFonts w:ascii="Calibri Light" w:hAnsi="Calibri Light" w:cs="Calibri Light"/>
                <w:sz w:val="16"/>
                <w:szCs w:val="18"/>
              </w:rPr>
              <w:t>-wersji</w:t>
            </w:r>
          </w:p>
        </w:tc>
        <w:tc>
          <w:tcPr>
            <w:tcW w:w="850" w:type="dxa"/>
            <w:shd w:val="clear" w:color="auto" w:fill="E6E6E6"/>
          </w:tcPr>
          <w:p w14:paraId="0EF16615" w14:textId="77777777" w:rsidR="00B91A28" w:rsidRPr="00F822E1" w:rsidRDefault="00B91A28" w:rsidP="008211D0">
            <w:pPr>
              <w:jc w:val="center"/>
              <w:rPr>
                <w:rFonts w:ascii="Calibri Light" w:hAnsi="Calibri Light" w:cs="Calibri Light"/>
                <w:sz w:val="16"/>
              </w:rPr>
            </w:pPr>
            <w:proofErr w:type="spellStart"/>
            <w:r w:rsidRPr="00F822E1">
              <w:rPr>
                <w:rFonts w:ascii="Calibri Light" w:hAnsi="Calibri Light" w:cs="Calibri Light"/>
                <w:sz w:val="16"/>
              </w:rPr>
              <w:t>Konwen</w:t>
            </w:r>
            <w:proofErr w:type="spellEnd"/>
            <w:r w:rsidRPr="00F822E1">
              <w:rPr>
                <w:rFonts w:ascii="Calibri Light" w:hAnsi="Calibri Light" w:cs="Calibri Light"/>
                <w:sz w:val="16"/>
              </w:rPr>
              <w:t>-</w:t>
            </w:r>
          </w:p>
          <w:p w14:paraId="5DE5EBC0" w14:textId="77777777" w:rsidR="00B91A28" w:rsidRPr="00F822E1" w:rsidRDefault="00B91A28" w:rsidP="008211D0">
            <w:pPr>
              <w:jc w:val="center"/>
              <w:rPr>
                <w:rFonts w:ascii="Calibri Light" w:hAnsi="Calibri Light" w:cs="Calibri Light"/>
                <w:sz w:val="16"/>
              </w:rPr>
            </w:pPr>
            <w:proofErr w:type="spellStart"/>
            <w:proofErr w:type="gramStart"/>
            <w:r w:rsidRPr="00F822E1">
              <w:rPr>
                <w:rFonts w:ascii="Calibri Light" w:hAnsi="Calibri Light" w:cs="Calibri Light"/>
                <w:sz w:val="16"/>
              </w:rPr>
              <w:t>cjonalna</w:t>
            </w:r>
            <w:proofErr w:type="spellEnd"/>
            <w:proofErr w:type="gramEnd"/>
          </w:p>
        </w:tc>
      </w:tr>
      <w:tr w:rsidR="00F822E1" w:rsidRPr="00F822E1" w14:paraId="27E9AAC4" w14:textId="77777777" w:rsidTr="00FA2160">
        <w:trPr>
          <w:trHeight w:val="570"/>
        </w:trPr>
        <w:tc>
          <w:tcPr>
            <w:tcW w:w="627" w:type="dxa"/>
            <w:vAlign w:val="center"/>
          </w:tcPr>
          <w:p w14:paraId="7428954B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53F443B3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5CD601C4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90EB0F2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A6E73D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1501F943" w14:textId="77777777" w:rsidR="00B46111" w:rsidRPr="00F822E1" w:rsidRDefault="00B46111" w:rsidP="00B46111">
            <w:pPr>
              <w:tabs>
                <w:tab w:val="left" w:pos="8655"/>
              </w:tabs>
              <w:jc w:val="left"/>
              <w:rPr>
                <w:rFonts w:ascii="Calibri Light" w:hAnsi="Calibri Light" w:cs="Calibri Light"/>
                <w:szCs w:val="24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07C43A9D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E094027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13EEC49A" w14:textId="23FAAED5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464925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49F916C5" w14:textId="418F3FA8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472803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vAlign w:val="center"/>
          </w:tcPr>
          <w:p w14:paraId="73EB60B3" w14:textId="598A59EC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669648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22EA09CC" w14:textId="77777777" w:rsidTr="005223CA">
        <w:trPr>
          <w:trHeight w:val="570"/>
        </w:trPr>
        <w:tc>
          <w:tcPr>
            <w:tcW w:w="627" w:type="dxa"/>
            <w:vAlign w:val="center"/>
          </w:tcPr>
          <w:p w14:paraId="4A48DEDE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689AD74B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174240A0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B5EE93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8E5CEF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51902D5E" w14:textId="77777777" w:rsidR="00B46111" w:rsidRPr="00F822E1" w:rsidRDefault="00B46111" w:rsidP="00B46111">
            <w:pPr>
              <w:tabs>
                <w:tab w:val="left" w:pos="8655"/>
              </w:tabs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2329423F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0DF2F3A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0D236A5D" w14:textId="58B58BBD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803161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22B41E4C" w14:textId="7D3E2BB2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531699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vAlign w:val="center"/>
          </w:tcPr>
          <w:p w14:paraId="72FB048A" w14:textId="2E0745E1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811368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04B35930" w14:textId="77777777" w:rsidTr="003A0E4F">
        <w:trPr>
          <w:trHeight w:val="570"/>
        </w:trPr>
        <w:tc>
          <w:tcPr>
            <w:tcW w:w="627" w:type="dxa"/>
            <w:vAlign w:val="center"/>
          </w:tcPr>
          <w:p w14:paraId="0786A94F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5419F924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0377B1D3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ED93AB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46BA73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5E6B9183" w14:textId="77777777" w:rsidR="00B46111" w:rsidRPr="00F822E1" w:rsidRDefault="00B46111" w:rsidP="00B46111">
            <w:pPr>
              <w:tabs>
                <w:tab w:val="left" w:pos="8655"/>
              </w:tabs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5FBA3038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4D8C830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0B8485E0" w14:textId="635398AB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241915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76108AD5" w14:textId="4BE785ED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177919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vAlign w:val="center"/>
          </w:tcPr>
          <w:p w14:paraId="73AB10E0" w14:textId="68587813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831724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090726AE" w14:textId="77777777" w:rsidTr="000C600A">
        <w:trPr>
          <w:trHeight w:val="570"/>
        </w:trPr>
        <w:tc>
          <w:tcPr>
            <w:tcW w:w="627" w:type="dxa"/>
            <w:vAlign w:val="center"/>
          </w:tcPr>
          <w:p w14:paraId="6F714AFF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6856FA31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6BC916D2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7D5B25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1E60CD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78746173" w14:textId="77777777" w:rsidR="00B46111" w:rsidRPr="00F822E1" w:rsidRDefault="00B46111" w:rsidP="00B46111">
            <w:pPr>
              <w:tabs>
                <w:tab w:val="left" w:pos="8655"/>
              </w:tabs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23CB75D6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F744C5D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3BA25969" w14:textId="54D011FC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293357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5E4CF1E0" w14:textId="65016F41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128383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vAlign w:val="center"/>
          </w:tcPr>
          <w:p w14:paraId="48E80B52" w14:textId="7B3D70E5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5299085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0504D8A1" w14:textId="77777777" w:rsidTr="008C3B67">
        <w:trPr>
          <w:trHeight w:val="570"/>
        </w:trPr>
        <w:tc>
          <w:tcPr>
            <w:tcW w:w="627" w:type="dxa"/>
            <w:vAlign w:val="center"/>
          </w:tcPr>
          <w:p w14:paraId="7263852C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6EF8F061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5F2A9BC4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0A6A904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AEA6C4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0B407C68" w14:textId="77777777" w:rsidR="00B46111" w:rsidRPr="00F822E1" w:rsidRDefault="00B46111" w:rsidP="00B46111">
            <w:pPr>
              <w:tabs>
                <w:tab w:val="left" w:pos="8655"/>
              </w:tabs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43F16089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1E113330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14E57848" w14:textId="35628015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179547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42440C57" w14:textId="70268CB7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5214398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vAlign w:val="center"/>
          </w:tcPr>
          <w:p w14:paraId="479A498F" w14:textId="6E508C68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645313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3C6CC396" w14:textId="77777777" w:rsidTr="0071762C">
        <w:trPr>
          <w:trHeight w:val="570"/>
        </w:trPr>
        <w:tc>
          <w:tcPr>
            <w:tcW w:w="627" w:type="dxa"/>
            <w:vAlign w:val="center"/>
          </w:tcPr>
          <w:p w14:paraId="25F75EA0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1DF5D434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7ADA8B94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29B1EA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9B2F4E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6372A03F" w14:textId="77777777" w:rsidR="00B46111" w:rsidRPr="00F822E1" w:rsidRDefault="00B46111" w:rsidP="00B46111">
            <w:pPr>
              <w:tabs>
                <w:tab w:val="left" w:pos="8655"/>
              </w:tabs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3F7A73B8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57B623B9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01854DCC" w14:textId="0412F74F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151713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72063990" w14:textId="1370C441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591206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vAlign w:val="center"/>
          </w:tcPr>
          <w:p w14:paraId="73DB3AD4" w14:textId="0B1AE86A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887567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54B9E1CB" w14:textId="77777777" w:rsidTr="00A31871">
        <w:trPr>
          <w:trHeight w:val="570"/>
        </w:trPr>
        <w:tc>
          <w:tcPr>
            <w:tcW w:w="627" w:type="dxa"/>
            <w:vAlign w:val="center"/>
          </w:tcPr>
          <w:p w14:paraId="339832FA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70E8605B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1DC58476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D777105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37919A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30D9910B" w14:textId="77777777" w:rsidR="00B46111" w:rsidRPr="00F822E1" w:rsidRDefault="00B46111" w:rsidP="00B46111">
            <w:pPr>
              <w:tabs>
                <w:tab w:val="left" w:pos="8655"/>
              </w:tabs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259E3381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12AB3E7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1E448F2B" w14:textId="4340DC09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855836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47352DD3" w14:textId="5CE280D6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351544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vAlign w:val="center"/>
          </w:tcPr>
          <w:p w14:paraId="5E2BE33F" w14:textId="4F02BE64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8517212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6FAF967C" w14:textId="77777777" w:rsidTr="00544382">
        <w:trPr>
          <w:trHeight w:val="570"/>
        </w:trPr>
        <w:tc>
          <w:tcPr>
            <w:tcW w:w="627" w:type="dxa"/>
            <w:vAlign w:val="center"/>
          </w:tcPr>
          <w:p w14:paraId="7A1816E3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0933031F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050B6B19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2183F5A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432C0D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06FDA5B9" w14:textId="77777777" w:rsidR="00B46111" w:rsidRPr="00F822E1" w:rsidRDefault="00B46111" w:rsidP="00B46111">
            <w:pPr>
              <w:tabs>
                <w:tab w:val="left" w:pos="8655"/>
              </w:tabs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4BCB6A1F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55B2FEC7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4EE4F820" w14:textId="225D4819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514912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410FC9AD" w14:textId="775838F9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292746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vAlign w:val="center"/>
          </w:tcPr>
          <w:p w14:paraId="15B8DAD3" w14:textId="118D3148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096296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6BAF97A3" w14:textId="77777777" w:rsidTr="001B3825">
        <w:trPr>
          <w:trHeight w:val="570"/>
        </w:trPr>
        <w:tc>
          <w:tcPr>
            <w:tcW w:w="627" w:type="dxa"/>
            <w:vAlign w:val="center"/>
          </w:tcPr>
          <w:p w14:paraId="3E2CF7FA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5E31FF12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3F1339CB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9CFBEF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79DBD7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71F37CAD" w14:textId="77777777" w:rsidR="00B46111" w:rsidRPr="00F822E1" w:rsidRDefault="00B46111" w:rsidP="00B46111">
            <w:pPr>
              <w:tabs>
                <w:tab w:val="left" w:pos="8655"/>
              </w:tabs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2502F42E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7D5E61F2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28E08DEE" w14:textId="265E98A7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356552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49B1B79B" w14:textId="75104B5D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2209349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vAlign w:val="center"/>
          </w:tcPr>
          <w:p w14:paraId="41DD8E79" w14:textId="55F09C13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817988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371FC06D" w14:textId="77777777" w:rsidTr="009A1153">
        <w:trPr>
          <w:trHeight w:val="570"/>
        </w:trPr>
        <w:tc>
          <w:tcPr>
            <w:tcW w:w="627" w:type="dxa"/>
            <w:vAlign w:val="center"/>
          </w:tcPr>
          <w:p w14:paraId="4A5946B2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5DF9E584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56E6E466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2D50906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C82190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25BC9138" w14:textId="77777777" w:rsidR="00B46111" w:rsidRPr="00F822E1" w:rsidRDefault="00B46111" w:rsidP="00B46111">
            <w:pPr>
              <w:tabs>
                <w:tab w:val="left" w:pos="8655"/>
              </w:tabs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4E1BC737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1AB679D3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656C5C42" w14:textId="0B32BFCC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883088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091C2A32" w14:textId="2C109058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6686336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vAlign w:val="center"/>
          </w:tcPr>
          <w:p w14:paraId="188B67F4" w14:textId="0FDE7EB3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717346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2220F34C" w14:textId="77777777" w:rsidTr="006A4B00">
        <w:trPr>
          <w:trHeight w:val="570"/>
        </w:trPr>
        <w:tc>
          <w:tcPr>
            <w:tcW w:w="627" w:type="dxa"/>
            <w:vAlign w:val="center"/>
          </w:tcPr>
          <w:p w14:paraId="5825E5B2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40E9BE2C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62317606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E89AE6E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F57B2B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3E82E5DB" w14:textId="77777777" w:rsidR="00B46111" w:rsidRPr="00F822E1" w:rsidRDefault="00B46111" w:rsidP="00B46111">
            <w:pPr>
              <w:tabs>
                <w:tab w:val="left" w:pos="8655"/>
              </w:tabs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3EB8D61B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53FA9197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4EB02825" w14:textId="4218A9DD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20940081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5700E88F" w14:textId="7F0402CD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835584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vAlign w:val="center"/>
          </w:tcPr>
          <w:p w14:paraId="58E69CF9" w14:textId="257982B4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482702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F822E1" w:rsidRPr="00F822E1" w14:paraId="50F5AE8F" w14:textId="77777777" w:rsidTr="008C52C8">
        <w:trPr>
          <w:trHeight w:val="493"/>
        </w:trPr>
        <w:tc>
          <w:tcPr>
            <w:tcW w:w="627" w:type="dxa"/>
            <w:vAlign w:val="center"/>
          </w:tcPr>
          <w:p w14:paraId="6522613B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72F8FE3B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553E098E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8016A9F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642E06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13469B56" w14:textId="77777777" w:rsidR="00B46111" w:rsidRPr="00F822E1" w:rsidRDefault="00B46111" w:rsidP="00B46111">
            <w:pPr>
              <w:tabs>
                <w:tab w:val="left" w:pos="8655"/>
              </w:tabs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16C1EF29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900C539" w14:textId="77777777" w:rsidR="00B46111" w:rsidRPr="00F822E1" w:rsidRDefault="00B46111" w:rsidP="00B46111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F822E1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F822E1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sz w:val="18"/>
              </w:rPr>
            </w:r>
            <w:r w:rsidRPr="00F822E1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F822E1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1D9AE092" w14:textId="25F97762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975798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59A5F1BE" w14:textId="4C42ED5E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361471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vAlign w:val="center"/>
          </w:tcPr>
          <w:p w14:paraId="4E37E269" w14:textId="10342100" w:rsidR="00B46111" w:rsidRPr="00F822E1" w:rsidRDefault="00000000" w:rsidP="00B46111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72240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111" w:rsidRPr="00F822E1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</w:tbl>
    <w:p w14:paraId="7C368AAC" w14:textId="77777777" w:rsidR="002841DE" w:rsidRPr="00F822E1" w:rsidRDefault="002841DE" w:rsidP="00882D82">
      <w:pPr>
        <w:pStyle w:val="Nagwek3"/>
        <w:ind w:left="425"/>
        <w:rPr>
          <w:rFonts w:ascii="Calibri Light" w:hAnsi="Calibri Light" w:cs="Calibri Light"/>
          <w:sz w:val="6"/>
          <w:szCs w:val="24"/>
        </w:rPr>
      </w:pPr>
    </w:p>
    <w:p w14:paraId="5372E9CF" w14:textId="77777777" w:rsidR="00463F9A" w:rsidRPr="00F822E1" w:rsidRDefault="00463F9A" w:rsidP="00463F9A">
      <w:pPr>
        <w:jc w:val="left"/>
        <w:rPr>
          <w:rFonts w:ascii="Calibri Light" w:hAnsi="Calibri Light" w:cs="Calibri Light"/>
          <w:sz w:val="16"/>
          <w:szCs w:val="18"/>
        </w:rPr>
      </w:pPr>
      <w:r w:rsidRPr="00F822E1">
        <w:rPr>
          <w:rFonts w:ascii="Calibri Light" w:hAnsi="Calibri Light" w:cs="Calibri Light"/>
          <w:sz w:val="16"/>
          <w:szCs w:val="18"/>
        </w:rPr>
        <w:t>1) Zaznaczyć wyraźnie, jeżeli uprawa jest pod szkłem lub osłoną.</w:t>
      </w:r>
    </w:p>
    <w:p w14:paraId="7A8097D1" w14:textId="77777777" w:rsidR="00463F9A" w:rsidRPr="00F822E1" w:rsidRDefault="00463F9A" w:rsidP="00463F9A">
      <w:pPr>
        <w:jc w:val="left"/>
        <w:rPr>
          <w:rFonts w:ascii="Calibri Light" w:hAnsi="Calibri Light" w:cs="Calibri Light"/>
          <w:sz w:val="16"/>
          <w:szCs w:val="18"/>
        </w:rPr>
      </w:pPr>
      <w:r w:rsidRPr="00F822E1">
        <w:rPr>
          <w:rFonts w:ascii="Calibri Light" w:hAnsi="Calibri Light" w:cs="Calibri Light"/>
          <w:sz w:val="16"/>
          <w:szCs w:val="18"/>
        </w:rPr>
        <w:t>2) W przypadku upraw np. zielarskich wskazać część rośliny (korzeń/liść/kwiat/łodyga/pędy) oraz formę (suszony/świeży).</w:t>
      </w:r>
    </w:p>
    <w:p w14:paraId="324D232A" w14:textId="77777777" w:rsidR="00934D57" w:rsidRPr="00F822E1" w:rsidRDefault="00934D57" w:rsidP="00463F9A">
      <w:pPr>
        <w:jc w:val="left"/>
        <w:rPr>
          <w:rFonts w:ascii="Calibri Light" w:hAnsi="Calibri Light" w:cs="Calibri Light"/>
          <w:sz w:val="16"/>
          <w:szCs w:val="18"/>
        </w:rPr>
      </w:pPr>
      <w:r w:rsidRPr="00F822E1">
        <w:rPr>
          <w:rFonts w:ascii="Calibri Light" w:hAnsi="Calibri Light" w:cs="Calibri Light"/>
          <w:sz w:val="16"/>
          <w:szCs w:val="18"/>
        </w:rPr>
        <w:t xml:space="preserve">3) </w:t>
      </w:r>
      <w:r w:rsidR="007017A0" w:rsidRPr="00F822E1">
        <w:rPr>
          <w:rFonts w:ascii="Calibri Light" w:hAnsi="Calibri Light" w:cs="Calibri Light"/>
          <w:sz w:val="16"/>
          <w:szCs w:val="18"/>
        </w:rPr>
        <w:t xml:space="preserve">W przypadku zbioru: siana, zielonki i sianokiszonki, proszę </w:t>
      </w:r>
      <w:proofErr w:type="gramStart"/>
      <w:r w:rsidR="007017A0" w:rsidRPr="00F822E1">
        <w:rPr>
          <w:rFonts w:ascii="Calibri Light" w:hAnsi="Calibri Light" w:cs="Calibri Light"/>
          <w:sz w:val="16"/>
          <w:szCs w:val="18"/>
        </w:rPr>
        <w:t>zaznaczyć z czego</w:t>
      </w:r>
      <w:proofErr w:type="gramEnd"/>
      <w:r w:rsidR="007017A0" w:rsidRPr="00F822E1">
        <w:rPr>
          <w:rFonts w:ascii="Calibri Light" w:hAnsi="Calibri Light" w:cs="Calibri Light"/>
          <w:sz w:val="16"/>
          <w:szCs w:val="18"/>
        </w:rPr>
        <w:t xml:space="preserve"> plon został uzyskany (np. TUZ, TGO, mieszanka traw, itp.)</w:t>
      </w:r>
    </w:p>
    <w:p w14:paraId="544ACE02" w14:textId="283C8BC3" w:rsidR="00EC199B" w:rsidRPr="00F822E1" w:rsidRDefault="00EC199B" w:rsidP="00EC199B">
      <w:pPr>
        <w:rPr>
          <w:rFonts w:ascii="Calibri Light" w:hAnsi="Calibri Light" w:cs="Calibri Light"/>
          <w:sz w:val="16"/>
          <w:szCs w:val="18"/>
        </w:rPr>
      </w:pPr>
      <w:r w:rsidRPr="00F822E1">
        <w:rPr>
          <w:rFonts w:ascii="Calibri Light" w:hAnsi="Calibri Light" w:cs="Calibri Light"/>
          <w:sz w:val="16"/>
          <w:szCs w:val="18"/>
        </w:rPr>
        <w:t xml:space="preserve">Czy Wnioskodawca korzysta z podwykonawstwa w zakresie zgłaszanej działalności?           </w:t>
      </w:r>
      <w:sdt>
        <w:sdtPr>
          <w:rPr>
            <w:rFonts w:ascii="Calibri Light" w:hAnsi="Calibri Light" w:cs="Calibri Light"/>
            <w:szCs w:val="24"/>
          </w:rPr>
          <w:id w:val="6583452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3CC0" w:rsidRPr="00F822E1">
            <w:rPr>
              <w:rFonts w:ascii="MS Gothic" w:eastAsia="MS Gothic" w:hAnsi="MS Gothic" w:cs="Calibri Light" w:hint="eastAsia"/>
              <w:szCs w:val="24"/>
            </w:rPr>
            <w:t>☐</w:t>
          </w:r>
        </w:sdtContent>
      </w:sdt>
      <w:proofErr w:type="gramStart"/>
      <w:r w:rsidR="00163CC0" w:rsidRPr="00F822E1">
        <w:rPr>
          <w:rFonts w:ascii="Calibri Light" w:hAnsi="Calibri Light" w:cs="Calibri Light"/>
          <w:sz w:val="20"/>
          <w:szCs w:val="24"/>
        </w:rPr>
        <w:t>TAK</w:t>
      </w:r>
      <w:r w:rsidR="00163CC0" w:rsidRPr="00F822E1">
        <w:rPr>
          <w:rFonts w:ascii="Calibri Light" w:hAnsi="Calibri Light" w:cs="Calibri Light"/>
          <w:sz w:val="16"/>
          <w:szCs w:val="18"/>
        </w:rPr>
        <w:t>*</w:t>
      </w:r>
      <w:r w:rsidR="00163CC0" w:rsidRPr="00F822E1">
        <w:rPr>
          <w:rFonts w:ascii="Calibri Light" w:hAnsi="Calibri Light" w:cs="Calibri Light"/>
          <w:sz w:val="20"/>
          <w:szCs w:val="24"/>
        </w:rPr>
        <w:t xml:space="preserve">     </w:t>
      </w:r>
      <w:r w:rsidR="00163CC0" w:rsidRPr="00F822E1">
        <w:rPr>
          <w:rFonts w:ascii="Calibri Light" w:hAnsi="Calibri Light" w:cs="Calibri Light"/>
          <w:szCs w:val="24"/>
        </w:rPr>
        <w:t xml:space="preserve"> </w:t>
      </w:r>
      <w:sdt>
        <w:sdtPr>
          <w:rPr>
            <w:rFonts w:ascii="Calibri Light" w:hAnsi="Calibri Light" w:cs="Calibri Light"/>
            <w:szCs w:val="24"/>
          </w:rPr>
          <w:id w:val="12196400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3CC0" w:rsidRPr="00F822E1">
            <w:rPr>
              <w:rFonts w:ascii="MS Gothic" w:eastAsia="MS Gothic" w:hAnsi="MS Gothic" w:cs="Calibri Light" w:hint="eastAsia"/>
              <w:szCs w:val="24"/>
            </w:rPr>
            <w:t>☐</w:t>
          </w:r>
        </w:sdtContent>
      </w:sdt>
      <w:r w:rsidR="00163CC0" w:rsidRPr="00F822E1">
        <w:rPr>
          <w:rFonts w:ascii="Calibri Light" w:hAnsi="Calibri Light" w:cs="Calibri Light"/>
          <w:sz w:val="20"/>
          <w:szCs w:val="24"/>
        </w:rPr>
        <w:t>NIE</w:t>
      </w:r>
      <w:proofErr w:type="gramEnd"/>
      <w:r w:rsidRPr="00F822E1">
        <w:rPr>
          <w:rFonts w:ascii="Calibri Light" w:hAnsi="Calibri Light" w:cs="Calibri Light"/>
          <w:sz w:val="16"/>
          <w:szCs w:val="18"/>
        </w:rPr>
        <w:t xml:space="preserve"> </w:t>
      </w:r>
    </w:p>
    <w:p w14:paraId="54CE1511" w14:textId="77777777" w:rsidR="00525682" w:rsidRPr="00F822E1" w:rsidRDefault="00EC199B" w:rsidP="00EC199B">
      <w:pPr>
        <w:pStyle w:val="Nagwek3"/>
        <w:jc w:val="both"/>
        <w:rPr>
          <w:rFonts w:ascii="Calibri Light" w:hAnsi="Calibri Light" w:cs="Calibri Light"/>
          <w:b w:val="0"/>
          <w:bCs/>
          <w:sz w:val="14"/>
          <w:szCs w:val="14"/>
        </w:rPr>
      </w:pPr>
      <w:proofErr w:type="gramStart"/>
      <w:r w:rsidRPr="00F822E1">
        <w:rPr>
          <w:rFonts w:ascii="Calibri Light" w:hAnsi="Calibri Light" w:cs="Calibri Light"/>
          <w:b w:val="0"/>
          <w:bCs/>
          <w:sz w:val="14"/>
          <w:szCs w:val="14"/>
        </w:rPr>
        <w:t>*</w:t>
      </w:r>
      <w:r w:rsidRPr="00F822E1">
        <w:rPr>
          <w:rFonts w:ascii="Calibri Light" w:hAnsi="Calibri Light" w:cs="Calibri Light"/>
          <w:b w:val="0"/>
          <w:bCs/>
          <w:i/>
          <w:iCs/>
          <w:sz w:val="14"/>
          <w:szCs w:val="14"/>
        </w:rPr>
        <w:t>Jeżeli</w:t>
      </w:r>
      <w:proofErr w:type="gramEnd"/>
      <w:r w:rsidRPr="00F822E1">
        <w:rPr>
          <w:rFonts w:ascii="Calibri Light" w:hAnsi="Calibri Light" w:cs="Calibri Light"/>
          <w:b w:val="0"/>
          <w:bCs/>
          <w:i/>
          <w:iCs/>
          <w:sz w:val="14"/>
          <w:szCs w:val="14"/>
        </w:rPr>
        <w:t xml:space="preserve"> tak, należy w załączeniu przesłać informację o sposobach zapewnienia identyfikowalności oraz podejmowanych środków ostrożności</w:t>
      </w:r>
      <w:r w:rsidRPr="00F822E1">
        <w:rPr>
          <w:rFonts w:ascii="Calibri Light" w:hAnsi="Calibri Light" w:cs="Calibri Light"/>
          <w:b w:val="0"/>
          <w:bCs/>
          <w:sz w:val="14"/>
          <w:szCs w:val="14"/>
        </w:rPr>
        <w:t>.</w:t>
      </w:r>
    </w:p>
    <w:p w14:paraId="010B0E10" w14:textId="77777777" w:rsidR="00EC199B" w:rsidRPr="00F822E1" w:rsidRDefault="00EC199B" w:rsidP="00EC199B">
      <w:pPr>
        <w:rPr>
          <w:rFonts w:ascii="Calibri Light" w:hAnsi="Calibri Light" w:cs="Calibri Light"/>
          <w:sz w:val="14"/>
          <w:szCs w:val="10"/>
        </w:rPr>
      </w:pPr>
    </w:p>
    <w:p w14:paraId="202729F8" w14:textId="32035A33" w:rsidR="00882D82" w:rsidRPr="00F822E1" w:rsidRDefault="00882D82" w:rsidP="007366DF">
      <w:pPr>
        <w:pStyle w:val="Nagwek3"/>
        <w:rPr>
          <w:rFonts w:ascii="Calibri Light" w:hAnsi="Calibri Light" w:cs="Calibri Light"/>
          <w:sz w:val="24"/>
          <w:szCs w:val="24"/>
        </w:rPr>
      </w:pPr>
      <w:r w:rsidRPr="00F822E1">
        <w:rPr>
          <w:rFonts w:ascii="Calibri Light" w:hAnsi="Calibri Light" w:cs="Calibri Light"/>
          <w:sz w:val="24"/>
          <w:szCs w:val="24"/>
        </w:rPr>
        <w:lastRenderedPageBreak/>
        <w:t>ZAŁĄCZNIKI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16"/>
        <w:gridCol w:w="5478"/>
      </w:tblGrid>
      <w:tr w:rsidR="007366DF" w:rsidRPr="00F822E1" w14:paraId="74D826E5" w14:textId="77777777" w:rsidTr="000D4118">
        <w:tc>
          <w:tcPr>
            <w:tcW w:w="4786" w:type="dxa"/>
          </w:tcPr>
          <w:p w14:paraId="1981E4BE" w14:textId="77777777" w:rsidR="007366DF" w:rsidRPr="00F822E1" w:rsidRDefault="007366DF" w:rsidP="000D4118">
            <w:pPr>
              <w:jc w:val="left"/>
              <w:rPr>
                <w:rFonts w:ascii="Calibri Light" w:hAnsi="Calibri Light" w:cs="Calibri Light"/>
                <w:i/>
                <w:sz w:val="8"/>
                <w:szCs w:val="14"/>
              </w:rPr>
            </w:pPr>
          </w:p>
          <w:p w14:paraId="2730FD3E" w14:textId="77777777" w:rsidR="007366DF" w:rsidRPr="00F822E1" w:rsidRDefault="007366DF" w:rsidP="000D4118">
            <w:pPr>
              <w:jc w:val="left"/>
              <w:rPr>
                <w:rFonts w:ascii="Calibri Light" w:hAnsi="Calibri Light" w:cs="Calibri Light"/>
                <w:b/>
                <w:i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b/>
                <w:i/>
                <w:sz w:val="14"/>
                <w:szCs w:val="14"/>
              </w:rPr>
              <w:t>Dotyczy pierwszego zgłoszenia oraz w przypadku zmian w gospodarstwie i/lub zmiany danych:</w:t>
            </w:r>
          </w:p>
          <w:p w14:paraId="1D6FF5CD" w14:textId="561A347E" w:rsidR="007366DF" w:rsidRPr="00F822E1" w:rsidRDefault="00000000" w:rsidP="000D4118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Cs w:val="24"/>
                </w:rPr>
                <w:id w:val="1630661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718AE" w:rsidRPr="00F822E1">
                  <w:rPr>
                    <w:rFonts w:ascii="MS Gothic" w:eastAsia="MS Gothic" w:hAnsi="MS Gothic" w:cs="Calibri Light" w:hint="eastAsia"/>
                    <w:szCs w:val="24"/>
                  </w:rPr>
                  <w:t>☐</w:t>
                </w:r>
              </w:sdtContent>
            </w:sdt>
            <w:r w:rsidR="007718AE" w:rsidRPr="00F822E1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="007366DF" w:rsidRPr="00F822E1">
              <w:rPr>
                <w:rFonts w:ascii="Calibri Light" w:hAnsi="Calibri Light" w:cs="Calibri Light"/>
                <w:sz w:val="16"/>
                <w:szCs w:val="16"/>
              </w:rPr>
              <w:t xml:space="preserve">Zgłoszenie działalności w zakresie rolnictwa </w:t>
            </w:r>
            <w:proofErr w:type="gramStart"/>
            <w:r w:rsidR="007366DF" w:rsidRPr="00F822E1">
              <w:rPr>
                <w:rFonts w:ascii="Calibri Light" w:hAnsi="Calibri Light" w:cs="Calibri Light"/>
                <w:sz w:val="16"/>
                <w:szCs w:val="16"/>
              </w:rPr>
              <w:t>ekologicznego</w:t>
            </w:r>
            <w:r w:rsidR="008A6BC5" w:rsidRPr="00F822E1">
              <w:rPr>
                <w:rFonts w:ascii="Calibri Light" w:hAnsi="Calibri Light" w:cs="Calibri Light"/>
                <w:sz w:val="16"/>
                <w:szCs w:val="16"/>
              </w:rPr>
              <w:t xml:space="preserve"> (o którym</w:t>
            </w:r>
            <w:proofErr w:type="gramEnd"/>
            <w:r w:rsidR="008A6BC5" w:rsidRPr="00F822E1">
              <w:rPr>
                <w:rFonts w:ascii="Calibri Light" w:hAnsi="Calibri Light" w:cs="Calibri Light"/>
                <w:sz w:val="16"/>
                <w:szCs w:val="16"/>
              </w:rPr>
              <w:t xml:space="preserve"> mowa w art.34 rozporządzenia Parlamentu Europejskiego i Rady (UE) 2018/848)</w:t>
            </w:r>
          </w:p>
          <w:p w14:paraId="6B357321" w14:textId="0BFA3294" w:rsidR="007366DF" w:rsidRPr="00F822E1" w:rsidRDefault="00000000" w:rsidP="000D4118">
            <w:pPr>
              <w:jc w:val="left"/>
              <w:rPr>
                <w:rFonts w:ascii="Calibri Light" w:hAnsi="Calibri Light" w:cs="Calibri Light"/>
                <w:i/>
                <w:sz w:val="14"/>
                <w:szCs w:val="14"/>
              </w:rPr>
            </w:pPr>
            <w:sdt>
              <w:sdtPr>
                <w:rPr>
                  <w:rFonts w:ascii="Calibri Light" w:hAnsi="Calibri Light" w:cs="Calibri Light"/>
                  <w:szCs w:val="24"/>
                </w:rPr>
                <w:id w:val="-931354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718AE" w:rsidRPr="00F822E1">
                  <w:rPr>
                    <w:rFonts w:ascii="MS Gothic" w:eastAsia="MS Gothic" w:hAnsi="MS Gothic" w:cs="Calibri Light" w:hint="eastAsia"/>
                    <w:szCs w:val="24"/>
                  </w:rPr>
                  <w:t>☐</w:t>
                </w:r>
              </w:sdtContent>
            </w:sdt>
            <w:r w:rsidR="007718AE" w:rsidRPr="00F822E1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="007366DF" w:rsidRPr="00F822E1">
              <w:rPr>
                <w:rFonts w:ascii="Calibri Light" w:hAnsi="Calibri Light" w:cs="Calibri Light"/>
                <w:sz w:val="16"/>
                <w:szCs w:val="16"/>
              </w:rPr>
              <w:t xml:space="preserve">Umowa o </w:t>
            </w:r>
            <w:r w:rsidR="00412130" w:rsidRPr="00F822E1">
              <w:rPr>
                <w:rFonts w:ascii="Calibri Light" w:hAnsi="Calibri Light" w:cs="Calibri Light"/>
                <w:sz w:val="16"/>
                <w:szCs w:val="16"/>
              </w:rPr>
              <w:t>świadczeniu usług certyfikacyjnych</w:t>
            </w:r>
            <w:r w:rsidR="007366DF" w:rsidRPr="00F822E1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="007366DF" w:rsidRPr="00F822E1">
              <w:rPr>
                <w:rFonts w:ascii="Calibri Light" w:hAnsi="Calibri Light" w:cs="Calibri Light"/>
                <w:i/>
                <w:sz w:val="14"/>
                <w:szCs w:val="14"/>
              </w:rPr>
              <w:t>(2 podpisane egzemplarze).</w:t>
            </w:r>
          </w:p>
          <w:p w14:paraId="7C8E9D47" w14:textId="62EF28B9" w:rsidR="007366DF" w:rsidRPr="00F822E1" w:rsidRDefault="00000000" w:rsidP="000D4118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Cs w:val="24"/>
                </w:rPr>
                <w:id w:val="-346258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718AE" w:rsidRPr="00F822E1">
                  <w:rPr>
                    <w:rFonts w:ascii="MS Gothic" w:eastAsia="MS Gothic" w:hAnsi="MS Gothic" w:cs="Calibri Light" w:hint="eastAsia"/>
                    <w:szCs w:val="24"/>
                  </w:rPr>
                  <w:t>☐</w:t>
                </w:r>
              </w:sdtContent>
            </w:sdt>
            <w:r w:rsidR="007718AE" w:rsidRPr="00F822E1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="007366DF" w:rsidRPr="00F822E1">
              <w:rPr>
                <w:rFonts w:ascii="Calibri Light" w:hAnsi="Calibri Light" w:cs="Calibri Light"/>
                <w:sz w:val="16"/>
                <w:szCs w:val="16"/>
              </w:rPr>
              <w:t>Wypisy z ewidencji gruntów.</w:t>
            </w:r>
          </w:p>
          <w:p w14:paraId="06349EC3" w14:textId="1F81C9FB" w:rsidR="007366DF" w:rsidRPr="00F822E1" w:rsidRDefault="00000000" w:rsidP="000D4118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Cs w:val="24"/>
                </w:rPr>
                <w:id w:val="757177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718AE" w:rsidRPr="00F822E1">
                  <w:rPr>
                    <w:rFonts w:ascii="MS Gothic" w:eastAsia="MS Gothic" w:hAnsi="MS Gothic" w:cs="Calibri Light" w:hint="eastAsia"/>
                    <w:szCs w:val="24"/>
                  </w:rPr>
                  <w:t>☐</w:t>
                </w:r>
              </w:sdtContent>
            </w:sdt>
            <w:r w:rsidR="007718AE" w:rsidRPr="00F822E1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proofErr w:type="spellStart"/>
            <w:r w:rsidR="007366DF" w:rsidRPr="00F822E1">
              <w:rPr>
                <w:rFonts w:ascii="Calibri Light" w:hAnsi="Calibri Light" w:cs="Calibri Light"/>
                <w:sz w:val="16"/>
                <w:szCs w:val="16"/>
              </w:rPr>
              <w:t>Ortofotomapa</w:t>
            </w:r>
            <w:proofErr w:type="spellEnd"/>
            <w:r w:rsidR="007366DF" w:rsidRPr="00F822E1">
              <w:rPr>
                <w:rFonts w:ascii="Calibri Light" w:hAnsi="Calibri Light" w:cs="Calibri Light"/>
                <w:sz w:val="16"/>
                <w:szCs w:val="16"/>
              </w:rPr>
              <w:t xml:space="preserve"> lub mapa ewidencyjna z zaznaczonymi działkami.</w:t>
            </w:r>
          </w:p>
          <w:p w14:paraId="2BBB5CF5" w14:textId="246706EF" w:rsidR="007366DF" w:rsidRPr="00F822E1" w:rsidRDefault="00000000" w:rsidP="003D6B69">
            <w:pPr>
              <w:jc w:val="left"/>
              <w:rPr>
                <w:rFonts w:ascii="Calibri Light" w:hAnsi="Calibri Light" w:cs="Calibri Light"/>
                <w:i/>
                <w:sz w:val="14"/>
                <w:szCs w:val="14"/>
              </w:rPr>
            </w:pPr>
            <w:sdt>
              <w:sdtPr>
                <w:rPr>
                  <w:rFonts w:ascii="Calibri Light" w:hAnsi="Calibri Light" w:cs="Calibri Light"/>
                  <w:szCs w:val="24"/>
                </w:rPr>
                <w:id w:val="-222298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718AE" w:rsidRPr="00F822E1">
                  <w:rPr>
                    <w:rFonts w:ascii="MS Gothic" w:eastAsia="MS Gothic" w:hAnsi="MS Gothic" w:cs="Calibri Light" w:hint="eastAsia"/>
                    <w:szCs w:val="24"/>
                  </w:rPr>
                  <w:t>☐</w:t>
                </w:r>
              </w:sdtContent>
            </w:sdt>
            <w:r w:rsidR="007718AE" w:rsidRPr="00F822E1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="007366DF" w:rsidRPr="00F822E1">
              <w:rPr>
                <w:rFonts w:ascii="Calibri Light" w:hAnsi="Calibri Light" w:cs="Calibri Light"/>
                <w:sz w:val="16"/>
                <w:szCs w:val="16"/>
              </w:rPr>
              <w:t xml:space="preserve">Umowa </w:t>
            </w:r>
            <w:proofErr w:type="gramStart"/>
            <w:r w:rsidR="007366DF" w:rsidRPr="00F822E1">
              <w:rPr>
                <w:rFonts w:ascii="Calibri Light" w:hAnsi="Calibri Light" w:cs="Calibri Light"/>
                <w:sz w:val="16"/>
                <w:szCs w:val="16"/>
              </w:rPr>
              <w:t xml:space="preserve">dzierżawy </w:t>
            </w:r>
            <w:r w:rsidR="007366DF" w:rsidRPr="00F822E1">
              <w:rPr>
                <w:rFonts w:ascii="Calibri Light" w:hAnsi="Calibri Light" w:cs="Calibri Light"/>
                <w:i/>
                <w:sz w:val="14"/>
                <w:szCs w:val="14"/>
              </w:rPr>
              <w:t>(jeżeli</w:t>
            </w:r>
            <w:proofErr w:type="gramEnd"/>
            <w:r w:rsidR="007366DF" w:rsidRPr="00F822E1">
              <w:rPr>
                <w:rFonts w:ascii="Calibri Light" w:hAnsi="Calibri Light" w:cs="Calibri Light"/>
                <w:i/>
                <w:sz w:val="14"/>
                <w:szCs w:val="14"/>
              </w:rPr>
              <w:t xml:space="preserve"> dotyczy).</w:t>
            </w:r>
          </w:p>
          <w:p w14:paraId="4DE9ECBC" w14:textId="7CBE1CE2" w:rsidR="00573B80" w:rsidRPr="00F822E1" w:rsidRDefault="00000000" w:rsidP="003D6B69">
            <w:pPr>
              <w:jc w:val="left"/>
              <w:rPr>
                <w:rFonts w:ascii="Calibri Light" w:hAnsi="Calibri Light" w:cs="Calibri Light"/>
                <w:i/>
                <w:sz w:val="14"/>
                <w:szCs w:val="14"/>
              </w:rPr>
            </w:pPr>
            <w:sdt>
              <w:sdtPr>
                <w:rPr>
                  <w:rFonts w:ascii="Calibri Light" w:hAnsi="Calibri Light" w:cs="Calibri Light"/>
                  <w:szCs w:val="24"/>
                </w:rPr>
                <w:id w:val="676773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718AE" w:rsidRPr="00F822E1">
                  <w:rPr>
                    <w:rFonts w:ascii="MS Gothic" w:eastAsia="MS Gothic" w:hAnsi="MS Gothic" w:cs="Calibri Light" w:hint="eastAsia"/>
                    <w:szCs w:val="24"/>
                  </w:rPr>
                  <w:t>☐</w:t>
                </w:r>
              </w:sdtContent>
            </w:sdt>
            <w:r w:rsidR="007718AE" w:rsidRPr="00F822E1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="00573B80" w:rsidRPr="00F822E1">
              <w:rPr>
                <w:rFonts w:ascii="Calibri Light" w:hAnsi="Calibri Light" w:cs="Calibri Light"/>
                <w:sz w:val="16"/>
                <w:szCs w:val="16"/>
              </w:rPr>
              <w:t xml:space="preserve">Opis </w:t>
            </w:r>
            <w:r w:rsidR="00CD34A5" w:rsidRPr="00F822E1">
              <w:rPr>
                <w:rFonts w:ascii="Calibri Light" w:hAnsi="Calibri Light" w:cs="Calibri Light"/>
                <w:sz w:val="16"/>
                <w:szCs w:val="16"/>
              </w:rPr>
              <w:t>jednostki/</w:t>
            </w:r>
            <w:r w:rsidR="00573B80" w:rsidRPr="00F822E1">
              <w:rPr>
                <w:rFonts w:ascii="Calibri Light" w:hAnsi="Calibri Light" w:cs="Calibri Light"/>
                <w:sz w:val="16"/>
                <w:szCs w:val="16"/>
              </w:rPr>
              <w:t xml:space="preserve">środków ostrożności </w:t>
            </w:r>
            <w:r w:rsidR="00573B80" w:rsidRPr="00F822E1">
              <w:rPr>
                <w:rFonts w:ascii="Calibri Light" w:hAnsi="Calibri Light" w:cs="Calibri Light"/>
                <w:i/>
                <w:sz w:val="14"/>
                <w:szCs w:val="14"/>
              </w:rPr>
              <w:t xml:space="preserve">(art. 28 </w:t>
            </w:r>
            <w:proofErr w:type="spellStart"/>
            <w:r w:rsidR="00573B80" w:rsidRPr="00F822E1">
              <w:rPr>
                <w:rFonts w:ascii="Calibri Light" w:hAnsi="Calibri Light" w:cs="Calibri Light"/>
                <w:i/>
                <w:sz w:val="14"/>
                <w:szCs w:val="14"/>
              </w:rPr>
              <w:t>rozp</w:t>
            </w:r>
            <w:proofErr w:type="spellEnd"/>
            <w:r w:rsidR="00573B80" w:rsidRPr="00F822E1">
              <w:rPr>
                <w:rFonts w:ascii="Calibri Light" w:hAnsi="Calibri Light" w:cs="Calibri Light"/>
                <w:i/>
                <w:sz w:val="14"/>
                <w:szCs w:val="14"/>
              </w:rPr>
              <w:t>. 2018/848)</w:t>
            </w:r>
          </w:p>
          <w:p w14:paraId="222BB7F3" w14:textId="218EC23B" w:rsidR="00CD34A5" w:rsidRPr="00F822E1" w:rsidRDefault="00000000" w:rsidP="003D6B69">
            <w:pPr>
              <w:jc w:val="left"/>
              <w:rPr>
                <w:rFonts w:ascii="Calibri Light" w:hAnsi="Calibri Light" w:cs="Calibri Light"/>
                <w:i/>
                <w:sz w:val="14"/>
                <w:szCs w:val="14"/>
              </w:rPr>
            </w:pPr>
            <w:sdt>
              <w:sdtPr>
                <w:rPr>
                  <w:rFonts w:ascii="Calibri Light" w:hAnsi="Calibri Light" w:cs="Calibri Light"/>
                  <w:szCs w:val="24"/>
                </w:rPr>
                <w:id w:val="-19658765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718AE" w:rsidRPr="00F822E1">
                  <w:rPr>
                    <w:rFonts w:ascii="MS Gothic" w:eastAsia="MS Gothic" w:hAnsi="MS Gothic" w:cs="Calibri Light" w:hint="eastAsia"/>
                    <w:szCs w:val="24"/>
                  </w:rPr>
                  <w:t>☐</w:t>
                </w:r>
              </w:sdtContent>
            </w:sdt>
            <w:r w:rsidR="007718AE" w:rsidRPr="00F822E1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="00CD34A5" w:rsidRPr="00F822E1">
              <w:rPr>
                <w:rFonts w:ascii="Calibri Light" w:hAnsi="Calibri Light" w:cs="Calibri Light"/>
                <w:sz w:val="16"/>
                <w:szCs w:val="16"/>
              </w:rPr>
              <w:t>Wykaz działek ewidencyjnych</w:t>
            </w:r>
            <w:r w:rsidR="00C80E98" w:rsidRPr="00F822E1">
              <w:rPr>
                <w:rFonts w:ascii="Calibri Light" w:hAnsi="Calibri Light" w:cs="Calibri Light"/>
                <w:sz w:val="16"/>
                <w:szCs w:val="16"/>
              </w:rPr>
              <w:t xml:space="preserve"> (Formularz P-15/8)</w:t>
            </w:r>
          </w:p>
        </w:tc>
        <w:tc>
          <w:tcPr>
            <w:tcW w:w="5558" w:type="dxa"/>
          </w:tcPr>
          <w:p w14:paraId="023C9BFB" w14:textId="77777777" w:rsidR="007366DF" w:rsidRPr="00F822E1" w:rsidRDefault="007366DF" w:rsidP="000D4118">
            <w:pPr>
              <w:ind w:left="600" w:hanging="600"/>
              <w:jc w:val="left"/>
              <w:rPr>
                <w:rFonts w:ascii="Calibri Light" w:hAnsi="Calibri Light" w:cs="Calibri Light"/>
                <w:sz w:val="8"/>
                <w:szCs w:val="16"/>
              </w:rPr>
            </w:pPr>
          </w:p>
          <w:p w14:paraId="6A389039" w14:textId="77777777" w:rsidR="007366DF" w:rsidRPr="00F822E1" w:rsidRDefault="007366DF" w:rsidP="000D4118">
            <w:pPr>
              <w:jc w:val="left"/>
              <w:rPr>
                <w:rFonts w:ascii="Calibri Light" w:hAnsi="Calibri Light" w:cs="Calibri Light"/>
                <w:b/>
                <w:i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b/>
                <w:i/>
                <w:sz w:val="14"/>
                <w:szCs w:val="14"/>
              </w:rPr>
              <w:t>W przypadku zmiany jednostki certyfikującej:</w:t>
            </w:r>
          </w:p>
          <w:p w14:paraId="1701C2B6" w14:textId="58235EA6" w:rsidR="007366DF" w:rsidRPr="00F822E1" w:rsidRDefault="00000000" w:rsidP="000D4118">
            <w:pPr>
              <w:ind w:left="600" w:hanging="600"/>
              <w:jc w:val="left"/>
              <w:rPr>
                <w:rFonts w:ascii="Calibri Light" w:hAnsi="Calibri Light" w:cs="Calibri Light"/>
                <w:i/>
                <w:sz w:val="14"/>
                <w:szCs w:val="14"/>
              </w:rPr>
            </w:pPr>
            <w:sdt>
              <w:sdtPr>
                <w:rPr>
                  <w:rFonts w:ascii="Calibri Light" w:hAnsi="Calibri Light" w:cs="Calibri Light"/>
                  <w:szCs w:val="24"/>
                </w:rPr>
                <w:id w:val="546490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F6113" w:rsidRPr="00F822E1">
                  <w:rPr>
                    <w:rFonts w:ascii="MS Gothic" w:eastAsia="MS Gothic" w:hAnsi="MS Gothic" w:cs="Calibri Light" w:hint="eastAsia"/>
                    <w:szCs w:val="24"/>
                  </w:rPr>
                  <w:t>☐</w:t>
                </w:r>
              </w:sdtContent>
            </w:sdt>
            <w:r w:rsidR="006F6113" w:rsidRPr="00F822E1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="00276A2D" w:rsidRPr="00F822E1">
              <w:rPr>
                <w:rFonts w:ascii="Calibri Light" w:hAnsi="Calibri Light" w:cs="Calibri Light"/>
                <w:sz w:val="16"/>
                <w:szCs w:val="16"/>
              </w:rPr>
              <w:t>C</w:t>
            </w:r>
            <w:r w:rsidR="007366DF" w:rsidRPr="00F822E1">
              <w:rPr>
                <w:rFonts w:ascii="Calibri Light" w:hAnsi="Calibri Light" w:cs="Calibri Light"/>
                <w:sz w:val="16"/>
                <w:szCs w:val="16"/>
              </w:rPr>
              <w:t>ertyfikat oraz kopia protokołu z ostatniej kontroli.</w:t>
            </w:r>
          </w:p>
          <w:p w14:paraId="39978F18" w14:textId="523A3906" w:rsidR="007366DF" w:rsidRPr="00F822E1" w:rsidRDefault="00000000" w:rsidP="000D4118">
            <w:pPr>
              <w:jc w:val="left"/>
              <w:rPr>
                <w:rFonts w:ascii="Calibri Light" w:hAnsi="Calibri Light" w:cs="Calibri Light"/>
                <w:b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Cs w:val="24"/>
                </w:rPr>
                <w:id w:val="-12800223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F6113" w:rsidRPr="00F822E1">
                  <w:rPr>
                    <w:rFonts w:ascii="MS Gothic" w:eastAsia="MS Gothic" w:hAnsi="MS Gothic" w:cs="Calibri Light" w:hint="eastAsia"/>
                    <w:szCs w:val="24"/>
                  </w:rPr>
                  <w:t>☐</w:t>
                </w:r>
              </w:sdtContent>
            </w:sdt>
            <w:r w:rsidR="006F6113" w:rsidRPr="00F822E1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="007366DF" w:rsidRPr="00F822E1">
              <w:rPr>
                <w:rFonts w:ascii="Calibri Light" w:hAnsi="Calibri Light" w:cs="Calibri Light"/>
                <w:sz w:val="16"/>
                <w:szCs w:val="16"/>
              </w:rPr>
              <w:t>Kopia obowiązujących decyzji IJHARS dotyczących stosowanych odstępstw od warunków produkcji ekologicznej.</w:t>
            </w:r>
          </w:p>
          <w:p w14:paraId="0659506F" w14:textId="62AB0462" w:rsidR="007366DF" w:rsidRPr="00F822E1" w:rsidRDefault="00000000" w:rsidP="000D4118">
            <w:pPr>
              <w:ind w:left="600" w:hanging="600"/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Cs w:val="24"/>
                </w:rPr>
                <w:id w:val="10289229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F6113" w:rsidRPr="00F822E1">
                  <w:rPr>
                    <w:rFonts w:ascii="MS Gothic" w:eastAsia="MS Gothic" w:hAnsi="MS Gothic" w:cs="Calibri Light" w:hint="eastAsia"/>
                    <w:szCs w:val="24"/>
                  </w:rPr>
                  <w:t>☐</w:t>
                </w:r>
              </w:sdtContent>
            </w:sdt>
            <w:r w:rsidR="006F6113" w:rsidRPr="00F822E1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="007366DF" w:rsidRPr="00F822E1">
              <w:rPr>
                <w:rFonts w:ascii="Calibri Light" w:hAnsi="Calibri Light" w:cs="Calibri Light"/>
                <w:sz w:val="16"/>
                <w:szCs w:val="16"/>
              </w:rPr>
              <w:t>Oświadczenie o zmianie jednostki certyfikującej.</w:t>
            </w:r>
          </w:p>
          <w:p w14:paraId="2B6F5518" w14:textId="77777777" w:rsidR="007366DF" w:rsidRPr="00F822E1" w:rsidRDefault="007366DF" w:rsidP="000D4118">
            <w:pPr>
              <w:ind w:left="600" w:hanging="600"/>
              <w:jc w:val="left"/>
              <w:rPr>
                <w:rFonts w:ascii="Calibri Light" w:hAnsi="Calibri Light" w:cs="Calibri Light"/>
                <w:sz w:val="8"/>
                <w:szCs w:val="8"/>
              </w:rPr>
            </w:pPr>
          </w:p>
          <w:p w14:paraId="692037FB" w14:textId="77777777" w:rsidR="007366DF" w:rsidRPr="00F822E1" w:rsidRDefault="007366DF" w:rsidP="000D4118">
            <w:pPr>
              <w:jc w:val="left"/>
              <w:rPr>
                <w:rFonts w:ascii="Calibri Light" w:hAnsi="Calibri Light" w:cs="Calibri Light"/>
                <w:b/>
                <w:i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b/>
                <w:i/>
                <w:sz w:val="14"/>
                <w:szCs w:val="14"/>
              </w:rPr>
              <w:t>Opcjonalnie:</w:t>
            </w:r>
          </w:p>
          <w:p w14:paraId="14109637" w14:textId="6B0B87DB" w:rsidR="007366DF" w:rsidRPr="00F822E1" w:rsidRDefault="00000000" w:rsidP="000D4118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Cs w:val="24"/>
                </w:rPr>
                <w:id w:val="-1415084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F6113" w:rsidRPr="00F822E1">
                  <w:rPr>
                    <w:rFonts w:ascii="MS Gothic" w:eastAsia="MS Gothic" w:hAnsi="MS Gothic" w:cs="Calibri Light" w:hint="eastAsia"/>
                    <w:szCs w:val="24"/>
                  </w:rPr>
                  <w:t>☐</w:t>
                </w:r>
              </w:sdtContent>
            </w:sdt>
            <w:r w:rsidR="006F6113" w:rsidRPr="00F822E1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="007366DF" w:rsidRPr="00F822E1">
              <w:rPr>
                <w:rFonts w:ascii="Calibri Light" w:hAnsi="Calibri Light" w:cs="Calibri Light"/>
                <w:sz w:val="16"/>
                <w:szCs w:val="16"/>
              </w:rPr>
              <w:t>Pisemny wniosek o rozszerzenie certyfikatu o produkty z tabeli str. 1.</w:t>
            </w:r>
          </w:p>
          <w:p w14:paraId="5B5F8363" w14:textId="4891C4EC" w:rsidR="007366DF" w:rsidRPr="00F822E1" w:rsidRDefault="00000000" w:rsidP="000D4118">
            <w:pPr>
              <w:ind w:left="600" w:hanging="600"/>
              <w:jc w:val="left"/>
              <w:rPr>
                <w:rFonts w:ascii="Calibri Light" w:hAnsi="Calibri Light" w:cs="Calibri Light"/>
                <w:b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Cs w:val="24"/>
                </w:rPr>
                <w:id w:val="1758403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F6113" w:rsidRPr="00F822E1">
                  <w:rPr>
                    <w:rFonts w:ascii="MS Gothic" w:eastAsia="MS Gothic" w:hAnsi="MS Gothic" w:cs="Calibri Light" w:hint="eastAsia"/>
                    <w:szCs w:val="24"/>
                  </w:rPr>
                  <w:t>☐</w:t>
                </w:r>
              </w:sdtContent>
            </w:sdt>
            <w:r w:rsidR="006F6113" w:rsidRPr="00F822E1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="007366DF" w:rsidRPr="00F822E1">
              <w:rPr>
                <w:rFonts w:ascii="Calibri Light" w:hAnsi="Calibri Light" w:cs="Calibri Light"/>
                <w:sz w:val="16"/>
                <w:szCs w:val="16"/>
              </w:rPr>
              <w:t xml:space="preserve">Ksero wniosku o przyznanie płatności z PROW. </w:t>
            </w:r>
            <w:proofErr w:type="gramStart"/>
            <w:r w:rsidR="007366DF" w:rsidRPr="00F822E1">
              <w:rPr>
                <w:rFonts w:ascii="Calibri Light" w:hAnsi="Calibri Light" w:cs="Calibri Light"/>
                <w:sz w:val="16"/>
                <w:szCs w:val="16"/>
              </w:rPr>
              <w:t>na</w:t>
            </w:r>
            <w:proofErr w:type="gramEnd"/>
            <w:r w:rsidR="007366DF" w:rsidRPr="00F822E1">
              <w:rPr>
                <w:rFonts w:ascii="Calibri Light" w:hAnsi="Calibri Light" w:cs="Calibri Light"/>
                <w:sz w:val="16"/>
                <w:szCs w:val="16"/>
              </w:rPr>
              <w:t xml:space="preserve"> br.</w:t>
            </w:r>
          </w:p>
          <w:p w14:paraId="7A404AC6" w14:textId="38E5CEDB" w:rsidR="007366DF" w:rsidRPr="00F822E1" w:rsidRDefault="00000000" w:rsidP="004A1655">
            <w:pPr>
              <w:jc w:val="left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Cs w:val="24"/>
                </w:rPr>
                <w:id w:val="9138958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F6113" w:rsidRPr="00F822E1">
                  <w:rPr>
                    <w:rFonts w:ascii="MS Gothic" w:eastAsia="MS Gothic" w:hAnsi="MS Gothic" w:cs="Calibri Light" w:hint="eastAsia"/>
                    <w:szCs w:val="24"/>
                  </w:rPr>
                  <w:t>☐</w:t>
                </w:r>
              </w:sdtContent>
            </w:sdt>
            <w:r w:rsidR="006F6113" w:rsidRPr="00F822E1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="007366DF" w:rsidRPr="00F822E1">
              <w:rPr>
                <w:rFonts w:ascii="Calibri Light" w:hAnsi="Calibri Light" w:cs="Calibri Light"/>
                <w:sz w:val="16"/>
                <w:szCs w:val="16"/>
              </w:rPr>
              <w:t xml:space="preserve">Wniosek o wydanie certyfikatu uzupełniającego </w:t>
            </w:r>
          </w:p>
          <w:p w14:paraId="0F8177A8" w14:textId="090D76AB" w:rsidR="00CC60E5" w:rsidRPr="00F822E1" w:rsidRDefault="00000000" w:rsidP="004A1655">
            <w:pPr>
              <w:jc w:val="left"/>
              <w:rPr>
                <w:rFonts w:ascii="Calibri Light" w:hAnsi="Calibri Light" w:cs="Calibri Light"/>
                <w:b/>
                <w:sz w:val="8"/>
                <w:szCs w:val="16"/>
              </w:rPr>
            </w:pPr>
            <w:sdt>
              <w:sdtPr>
                <w:rPr>
                  <w:rFonts w:ascii="Calibri Light" w:hAnsi="Calibri Light" w:cs="Calibri Light"/>
                  <w:szCs w:val="24"/>
                </w:rPr>
                <w:id w:val="-965044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F6113" w:rsidRPr="00F822E1">
                  <w:rPr>
                    <w:rFonts w:ascii="MS Gothic" w:eastAsia="MS Gothic" w:hAnsi="MS Gothic" w:cs="Calibri Light" w:hint="eastAsia"/>
                    <w:szCs w:val="24"/>
                  </w:rPr>
                  <w:t>☐</w:t>
                </w:r>
              </w:sdtContent>
            </w:sdt>
            <w:r w:rsidR="006F6113" w:rsidRPr="00F822E1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="00CC60E5" w:rsidRPr="00F822E1">
              <w:rPr>
                <w:rFonts w:ascii="Calibri Light" w:hAnsi="Calibri Light" w:cs="Calibri Light"/>
                <w:sz w:val="16"/>
                <w:szCs w:val="16"/>
              </w:rPr>
              <w:t xml:space="preserve">Lista produktów wymienionych w zał. I do </w:t>
            </w:r>
            <w:proofErr w:type="spellStart"/>
            <w:r w:rsidR="00CC60E5" w:rsidRPr="00F822E1">
              <w:rPr>
                <w:rFonts w:ascii="Calibri Light" w:hAnsi="Calibri Light" w:cs="Calibri Light"/>
                <w:sz w:val="16"/>
                <w:szCs w:val="16"/>
              </w:rPr>
              <w:t>rozp</w:t>
            </w:r>
            <w:proofErr w:type="spellEnd"/>
            <w:r w:rsidR="00CC60E5" w:rsidRPr="00F822E1">
              <w:rPr>
                <w:rFonts w:ascii="Calibri Light" w:hAnsi="Calibri Light" w:cs="Calibri Light"/>
                <w:sz w:val="16"/>
                <w:szCs w:val="16"/>
              </w:rPr>
              <w:t xml:space="preserve">. 2018/848 </w:t>
            </w:r>
            <w:proofErr w:type="gramStart"/>
            <w:r w:rsidR="00CC60E5" w:rsidRPr="00F822E1">
              <w:rPr>
                <w:rFonts w:ascii="Calibri Light" w:hAnsi="Calibri Light" w:cs="Calibri Light"/>
                <w:sz w:val="16"/>
                <w:szCs w:val="16"/>
              </w:rPr>
              <w:t>w</w:t>
            </w:r>
            <w:proofErr w:type="gramEnd"/>
            <w:r w:rsidR="00CC60E5" w:rsidRPr="00F822E1">
              <w:rPr>
                <w:rFonts w:ascii="Calibri Light" w:hAnsi="Calibri Light" w:cs="Calibri Light"/>
                <w:sz w:val="16"/>
                <w:szCs w:val="16"/>
              </w:rPr>
              <w:t xml:space="preserve"> przypadku wnioskowania o certyfikację w </w:t>
            </w:r>
            <w:r w:rsidR="00F04505" w:rsidRPr="00F822E1">
              <w:rPr>
                <w:rFonts w:ascii="Calibri Light" w:hAnsi="Calibri Light" w:cs="Calibri Light"/>
                <w:sz w:val="16"/>
                <w:szCs w:val="16"/>
              </w:rPr>
              <w:t>tej kategorii produktów</w:t>
            </w:r>
          </w:p>
        </w:tc>
      </w:tr>
    </w:tbl>
    <w:p w14:paraId="2359083E" w14:textId="77777777" w:rsidR="007639B5" w:rsidRPr="00F822E1" w:rsidRDefault="007639B5" w:rsidP="007639B5">
      <w:pPr>
        <w:ind w:left="426"/>
        <w:rPr>
          <w:rFonts w:ascii="Calibri Light" w:hAnsi="Calibri Light" w:cs="Calibri Light"/>
          <w:sz w:val="10"/>
          <w:szCs w:val="10"/>
        </w:rPr>
      </w:pPr>
    </w:p>
    <w:p w14:paraId="2D5EB3B4" w14:textId="518BB3A5" w:rsidR="00B34178" w:rsidRPr="00F822E1" w:rsidRDefault="00B7739B" w:rsidP="00351AD2">
      <w:pPr>
        <w:rPr>
          <w:rFonts w:ascii="Calibri Light" w:hAnsi="Calibri Light" w:cs="Calibri Light"/>
          <w:sz w:val="16"/>
          <w:szCs w:val="16"/>
        </w:rPr>
      </w:pPr>
      <w:r w:rsidRPr="00F822E1">
        <w:rPr>
          <w:rFonts w:ascii="Calibri Light" w:hAnsi="Calibri Light" w:cs="Calibri Light"/>
          <w:sz w:val="16"/>
          <w:szCs w:val="16"/>
        </w:rPr>
        <w:t xml:space="preserve">1. </w:t>
      </w:r>
      <w:r w:rsidR="000F7C37" w:rsidRPr="00F822E1">
        <w:rPr>
          <w:rFonts w:ascii="Calibri Light" w:hAnsi="Calibri Light" w:cs="Calibri Light"/>
          <w:sz w:val="16"/>
          <w:szCs w:val="16"/>
        </w:rPr>
        <w:t xml:space="preserve">Wniosek należy złożyć lub przesłać wraz z załącznikami do BC COBICO. Wszelkich informacji związanych ze składanym wnioskiem udzielają pracownicy BC COBICO </w:t>
      </w:r>
      <w:r w:rsidR="000F7C37" w:rsidRPr="00F822E1">
        <w:rPr>
          <w:rFonts w:ascii="Calibri Light" w:hAnsi="Calibri Light" w:cs="Calibri Light"/>
          <w:b/>
          <w:sz w:val="16"/>
          <w:szCs w:val="16"/>
        </w:rPr>
        <w:t>tel. (012) 632-35-71</w:t>
      </w:r>
      <w:r w:rsidR="000F7C37" w:rsidRPr="00F822E1">
        <w:rPr>
          <w:rFonts w:ascii="Calibri Light" w:hAnsi="Calibri Light" w:cs="Calibri Light"/>
          <w:sz w:val="16"/>
          <w:szCs w:val="16"/>
        </w:rPr>
        <w:t xml:space="preserve">. </w:t>
      </w:r>
      <w:r w:rsidR="00B020EC" w:rsidRPr="00F822E1">
        <w:rPr>
          <w:rFonts w:ascii="Calibri Light" w:hAnsi="Calibri Light" w:cs="Calibri Light"/>
          <w:sz w:val="16"/>
          <w:szCs w:val="16"/>
        </w:rPr>
        <w:t>Wszelkie informacje i wzory dokumentów są</w:t>
      </w:r>
      <w:r w:rsidR="000F7C37" w:rsidRPr="00F822E1">
        <w:rPr>
          <w:rFonts w:ascii="Calibri Light" w:hAnsi="Calibri Light" w:cs="Calibri Light"/>
          <w:sz w:val="16"/>
          <w:szCs w:val="16"/>
        </w:rPr>
        <w:t xml:space="preserve"> dostępne</w:t>
      </w:r>
      <w:r w:rsidR="00A20EB3" w:rsidRPr="00F822E1">
        <w:rPr>
          <w:rFonts w:ascii="Calibri Light" w:hAnsi="Calibri Light" w:cs="Calibri Light"/>
          <w:sz w:val="16"/>
          <w:szCs w:val="16"/>
        </w:rPr>
        <w:t xml:space="preserve"> na stronie internetowej</w:t>
      </w:r>
      <w:r w:rsidR="000F7C37" w:rsidRPr="00F822E1">
        <w:rPr>
          <w:rFonts w:ascii="Calibri Light" w:hAnsi="Calibri Light" w:cs="Calibri Light"/>
          <w:sz w:val="16"/>
          <w:szCs w:val="16"/>
        </w:rPr>
        <w:t xml:space="preserve"> </w:t>
      </w:r>
      <w:hyperlink r:id="rId12" w:history="1">
        <w:r w:rsidR="00B34178" w:rsidRPr="00F822E1">
          <w:rPr>
            <w:rStyle w:val="Hipercze"/>
            <w:rFonts w:ascii="Calibri Light" w:hAnsi="Calibri Light" w:cs="Calibri Light"/>
            <w:b/>
            <w:color w:val="auto"/>
            <w:sz w:val="16"/>
            <w:szCs w:val="16"/>
          </w:rPr>
          <w:t>WWW.COBICO.PL</w:t>
        </w:r>
      </w:hyperlink>
    </w:p>
    <w:p w14:paraId="2520C5B4" w14:textId="77777777" w:rsidR="00E1198C" w:rsidRPr="00F822E1" w:rsidRDefault="00B7739B" w:rsidP="00351AD2">
      <w:pPr>
        <w:rPr>
          <w:rFonts w:ascii="Calibri Light" w:hAnsi="Calibri Light" w:cs="Calibri Light"/>
          <w:sz w:val="16"/>
          <w:szCs w:val="16"/>
        </w:rPr>
      </w:pPr>
      <w:r w:rsidRPr="00F822E1">
        <w:rPr>
          <w:rFonts w:ascii="Calibri Light" w:hAnsi="Calibri Light" w:cs="Calibri Light"/>
          <w:b/>
          <w:sz w:val="16"/>
          <w:szCs w:val="16"/>
        </w:rPr>
        <w:t xml:space="preserve">2. </w:t>
      </w:r>
      <w:r w:rsidR="000F7C37" w:rsidRPr="00F822E1">
        <w:rPr>
          <w:rFonts w:ascii="Calibri Light" w:hAnsi="Calibri Light" w:cs="Calibri Light"/>
          <w:b/>
          <w:sz w:val="16"/>
          <w:szCs w:val="16"/>
        </w:rPr>
        <w:t>W</w:t>
      </w:r>
      <w:r w:rsidR="000F7C37" w:rsidRPr="00F822E1">
        <w:rPr>
          <w:rFonts w:ascii="Calibri Light" w:hAnsi="Calibri Light" w:cs="Calibri Light"/>
          <w:sz w:val="16"/>
          <w:szCs w:val="16"/>
        </w:rPr>
        <w:t xml:space="preserve"> </w:t>
      </w:r>
      <w:r w:rsidR="000F7C37" w:rsidRPr="00F822E1">
        <w:rPr>
          <w:rFonts w:ascii="Calibri Light" w:hAnsi="Calibri Light" w:cs="Calibri Light"/>
          <w:b/>
          <w:sz w:val="16"/>
          <w:szCs w:val="16"/>
        </w:rPr>
        <w:t>oparciu o cennik opłat BC COBICO oświadczam, że opła</w:t>
      </w:r>
      <w:r w:rsidR="00B625DF" w:rsidRPr="00F822E1">
        <w:rPr>
          <w:rFonts w:ascii="Calibri Light" w:hAnsi="Calibri Light" w:cs="Calibri Light"/>
          <w:b/>
          <w:sz w:val="16"/>
          <w:szCs w:val="16"/>
        </w:rPr>
        <w:t xml:space="preserve">ta zostanie uiszczona </w:t>
      </w:r>
      <w:r w:rsidR="00EA51AE" w:rsidRPr="00F822E1">
        <w:rPr>
          <w:rFonts w:ascii="Calibri Light" w:hAnsi="Calibri Light" w:cs="Calibri Light"/>
          <w:b/>
          <w:sz w:val="16"/>
          <w:szCs w:val="16"/>
        </w:rPr>
        <w:t>zgodnie z przesłanymi Wnioskodawcy fakturami.</w:t>
      </w:r>
    </w:p>
    <w:p w14:paraId="754D3E8A" w14:textId="474FBC96" w:rsidR="00B34178" w:rsidRPr="00F822E1" w:rsidRDefault="00B7739B" w:rsidP="00094AB4">
      <w:pPr>
        <w:rPr>
          <w:rFonts w:ascii="Calibri Light" w:hAnsi="Calibri Light" w:cs="Calibri Light"/>
          <w:b/>
          <w:sz w:val="16"/>
          <w:szCs w:val="16"/>
        </w:rPr>
      </w:pPr>
      <w:r w:rsidRPr="00F822E1">
        <w:rPr>
          <w:rFonts w:ascii="Calibri Light" w:hAnsi="Calibri Light" w:cs="Calibri Light"/>
          <w:b/>
          <w:sz w:val="16"/>
          <w:szCs w:val="16"/>
        </w:rPr>
        <w:t xml:space="preserve">3. </w:t>
      </w:r>
      <w:r w:rsidR="00153F35" w:rsidRPr="00F822E1">
        <w:rPr>
          <w:rFonts w:ascii="Calibri Light" w:hAnsi="Calibri Light" w:cs="Calibri Light"/>
          <w:b/>
          <w:sz w:val="16"/>
          <w:szCs w:val="16"/>
        </w:rPr>
        <w:t xml:space="preserve">Informujemy, że w przypadku zaległości w opłatach może nastąpić pisemne jednostronne wypowiedzenie umowy przez </w:t>
      </w:r>
      <w:r w:rsidR="00F2721E" w:rsidRPr="00F822E1">
        <w:rPr>
          <w:rFonts w:ascii="Calibri Light" w:hAnsi="Calibri Light" w:cs="Calibri Light"/>
          <w:b/>
          <w:sz w:val="16"/>
          <w:szCs w:val="16"/>
        </w:rPr>
        <w:t xml:space="preserve">Kiwa </w:t>
      </w:r>
      <w:r w:rsidR="00DB7D8D" w:rsidRPr="00F822E1">
        <w:rPr>
          <w:rFonts w:ascii="Calibri Light" w:hAnsi="Calibri Light" w:cs="Calibri Light"/>
          <w:b/>
          <w:sz w:val="16"/>
          <w:szCs w:val="16"/>
        </w:rPr>
        <w:t>Polska</w:t>
      </w:r>
      <w:r w:rsidR="00153F35" w:rsidRPr="00F822E1">
        <w:rPr>
          <w:rFonts w:ascii="Calibri Light" w:hAnsi="Calibri Light" w:cs="Calibri Light"/>
          <w:b/>
          <w:sz w:val="16"/>
          <w:szCs w:val="16"/>
        </w:rPr>
        <w:t xml:space="preserve"> Sp. z o.</w:t>
      </w:r>
      <w:proofErr w:type="gramStart"/>
      <w:r w:rsidR="00153F35" w:rsidRPr="00F822E1">
        <w:rPr>
          <w:rFonts w:ascii="Calibri Light" w:hAnsi="Calibri Light" w:cs="Calibri Light"/>
          <w:b/>
          <w:sz w:val="16"/>
          <w:szCs w:val="16"/>
        </w:rPr>
        <w:t>o</w:t>
      </w:r>
      <w:proofErr w:type="gramEnd"/>
      <w:r w:rsidR="00153F35" w:rsidRPr="00F822E1">
        <w:rPr>
          <w:rFonts w:ascii="Calibri Light" w:hAnsi="Calibri Light" w:cs="Calibri Light"/>
          <w:b/>
          <w:sz w:val="16"/>
          <w:szCs w:val="16"/>
        </w:rPr>
        <w:t xml:space="preserve">. </w:t>
      </w:r>
      <w:proofErr w:type="gramStart"/>
      <w:r w:rsidR="00153F35" w:rsidRPr="00F822E1">
        <w:rPr>
          <w:rFonts w:ascii="Calibri Light" w:hAnsi="Calibri Light" w:cs="Calibri Light"/>
          <w:b/>
          <w:sz w:val="16"/>
          <w:szCs w:val="16"/>
        </w:rPr>
        <w:t>zgodne</w:t>
      </w:r>
      <w:proofErr w:type="gramEnd"/>
      <w:r w:rsidR="00153F35" w:rsidRPr="00F822E1">
        <w:rPr>
          <w:rFonts w:ascii="Calibri Light" w:hAnsi="Calibri Light" w:cs="Calibri Light"/>
          <w:b/>
          <w:sz w:val="16"/>
          <w:szCs w:val="16"/>
        </w:rPr>
        <w:br/>
        <w:t xml:space="preserve">z </w:t>
      </w:r>
      <w:r w:rsidR="00DE25EB" w:rsidRPr="00F822E1">
        <w:rPr>
          <w:rFonts w:ascii="Calibri Light" w:hAnsi="Calibri Light" w:cs="Calibri Light"/>
          <w:b/>
          <w:sz w:val="16"/>
          <w:szCs w:val="16"/>
        </w:rPr>
        <w:t xml:space="preserve">zapisami </w:t>
      </w:r>
      <w:r w:rsidR="00153F35" w:rsidRPr="00F822E1">
        <w:rPr>
          <w:rFonts w:ascii="Calibri Light" w:hAnsi="Calibri Light" w:cs="Calibri Light"/>
          <w:b/>
          <w:sz w:val="16"/>
          <w:szCs w:val="16"/>
        </w:rPr>
        <w:t>umow</w:t>
      </w:r>
      <w:r w:rsidR="00DE25EB" w:rsidRPr="00F822E1">
        <w:rPr>
          <w:rFonts w:ascii="Calibri Light" w:hAnsi="Calibri Light" w:cs="Calibri Light"/>
          <w:b/>
          <w:sz w:val="16"/>
          <w:szCs w:val="16"/>
        </w:rPr>
        <w:t>y</w:t>
      </w:r>
      <w:r w:rsidR="00153F35" w:rsidRPr="00F822E1">
        <w:rPr>
          <w:rFonts w:ascii="Calibri Light" w:hAnsi="Calibri Light" w:cs="Calibri Light"/>
          <w:b/>
          <w:sz w:val="16"/>
          <w:szCs w:val="16"/>
        </w:rPr>
        <w:t xml:space="preserve"> </w:t>
      </w:r>
      <w:r w:rsidR="00094AB4" w:rsidRPr="00F822E1">
        <w:rPr>
          <w:rFonts w:ascii="Calibri Light" w:hAnsi="Calibri Light" w:cs="Calibri Light"/>
          <w:b/>
          <w:sz w:val="16"/>
          <w:szCs w:val="16"/>
        </w:rPr>
        <w:t xml:space="preserve">o świadczeniu usług certyfikacyjnych w programie </w:t>
      </w:r>
      <w:r w:rsidR="004A1655" w:rsidRPr="00F822E1">
        <w:rPr>
          <w:rFonts w:ascii="Calibri Light" w:hAnsi="Calibri Light" w:cs="Calibri Light"/>
          <w:b/>
          <w:sz w:val="16"/>
          <w:szCs w:val="16"/>
        </w:rPr>
        <w:t>produkcji ekologicznej – PC-10</w:t>
      </w:r>
      <w:r w:rsidR="00153F35" w:rsidRPr="00F822E1">
        <w:rPr>
          <w:rFonts w:ascii="Calibri Light" w:hAnsi="Calibri Light" w:cs="Calibri Light"/>
          <w:b/>
          <w:sz w:val="16"/>
          <w:szCs w:val="16"/>
        </w:rPr>
        <w:t>.</w:t>
      </w:r>
    </w:p>
    <w:p w14:paraId="2F651E28" w14:textId="77777777" w:rsidR="0056369E" w:rsidRPr="00F822E1" w:rsidRDefault="00B7739B" w:rsidP="005530F7">
      <w:pPr>
        <w:rPr>
          <w:rFonts w:ascii="Calibri Light" w:hAnsi="Calibri Light" w:cs="Calibri Light"/>
          <w:sz w:val="16"/>
          <w:szCs w:val="16"/>
        </w:rPr>
      </w:pPr>
      <w:r w:rsidRPr="00F822E1">
        <w:rPr>
          <w:rFonts w:ascii="Calibri Light" w:hAnsi="Calibri Light" w:cs="Calibri Light"/>
          <w:sz w:val="16"/>
          <w:szCs w:val="16"/>
        </w:rPr>
        <w:t xml:space="preserve">4. </w:t>
      </w:r>
      <w:r w:rsidR="005530F7" w:rsidRPr="00F822E1">
        <w:rPr>
          <w:rFonts w:ascii="Calibri Light" w:hAnsi="Calibri Light" w:cs="Calibri Light"/>
          <w:sz w:val="16"/>
          <w:szCs w:val="16"/>
        </w:rPr>
        <w:t>Zobowiązuję się do przestrzegania wymagań produkcji ekologicznej określonych w Rozporządzeniu Parlamentu Europejskiego i Rady (UE) 2018/848 z dnia 30 maja 2018 r. w sprawie produkcji ekologicznej i znakowania produktów ekologicznych i uchylające rozporządzenie Rady (WE) nr 834/2007, a w razie ich udokumentowanego naruszenia – do podporządkowania się nałożonym sankcjom.</w:t>
      </w:r>
    </w:p>
    <w:p w14:paraId="5542BF45" w14:textId="77777777" w:rsidR="00B34178" w:rsidRPr="00F822E1" w:rsidRDefault="001A76F2" w:rsidP="00351AD2">
      <w:pPr>
        <w:rPr>
          <w:rFonts w:ascii="Calibri Light" w:hAnsi="Calibri Light" w:cs="Calibri Light"/>
          <w:sz w:val="16"/>
          <w:szCs w:val="16"/>
        </w:rPr>
      </w:pPr>
      <w:r w:rsidRPr="00F822E1">
        <w:rPr>
          <w:rFonts w:ascii="Calibri Light" w:hAnsi="Calibri Light" w:cs="Calibri Light"/>
          <w:sz w:val="16"/>
          <w:szCs w:val="16"/>
        </w:rPr>
        <w:t>5</w:t>
      </w:r>
      <w:r w:rsidR="00B7739B" w:rsidRPr="00F822E1">
        <w:rPr>
          <w:rFonts w:ascii="Calibri Light" w:hAnsi="Calibri Light" w:cs="Calibri Light"/>
          <w:sz w:val="16"/>
          <w:szCs w:val="16"/>
        </w:rPr>
        <w:t xml:space="preserve">. </w:t>
      </w:r>
      <w:r w:rsidR="007639B5" w:rsidRPr="00F822E1">
        <w:rPr>
          <w:rFonts w:ascii="Calibri Light" w:hAnsi="Calibri Light" w:cs="Calibri Light"/>
          <w:sz w:val="16"/>
          <w:szCs w:val="16"/>
        </w:rPr>
        <w:t xml:space="preserve">Jestem poinformowany, że w okresie </w:t>
      </w:r>
      <w:r w:rsidR="0003740D" w:rsidRPr="00F822E1">
        <w:rPr>
          <w:rFonts w:ascii="Calibri Light" w:hAnsi="Calibri Light" w:cs="Calibri Light"/>
          <w:sz w:val="16"/>
          <w:szCs w:val="16"/>
        </w:rPr>
        <w:t>konwersji</w:t>
      </w:r>
      <w:r w:rsidR="007639B5" w:rsidRPr="00F822E1">
        <w:rPr>
          <w:rFonts w:ascii="Calibri Light" w:hAnsi="Calibri Light" w:cs="Calibri Light"/>
          <w:sz w:val="16"/>
          <w:szCs w:val="16"/>
        </w:rPr>
        <w:t xml:space="preserve"> produkty z gospodarstwa nie mogą być </w:t>
      </w:r>
      <w:proofErr w:type="gramStart"/>
      <w:r w:rsidR="007639B5" w:rsidRPr="00F822E1">
        <w:rPr>
          <w:rFonts w:ascii="Calibri Light" w:hAnsi="Calibri Light" w:cs="Calibri Light"/>
          <w:sz w:val="16"/>
          <w:szCs w:val="16"/>
        </w:rPr>
        <w:t>sprzedawane jako</w:t>
      </w:r>
      <w:proofErr w:type="gramEnd"/>
      <w:r w:rsidR="007639B5" w:rsidRPr="00F822E1">
        <w:rPr>
          <w:rFonts w:ascii="Calibri Light" w:hAnsi="Calibri Light" w:cs="Calibri Light"/>
          <w:sz w:val="16"/>
          <w:szCs w:val="16"/>
        </w:rPr>
        <w:t xml:space="preserve"> produkty rolnictwa ekologicznego.</w:t>
      </w:r>
    </w:p>
    <w:p w14:paraId="7CB092A1" w14:textId="77777777" w:rsidR="00B34178" w:rsidRPr="00F822E1" w:rsidRDefault="00B7739B" w:rsidP="00351AD2">
      <w:pPr>
        <w:rPr>
          <w:rFonts w:ascii="Calibri Light" w:hAnsi="Calibri Light" w:cs="Calibri Light"/>
          <w:sz w:val="16"/>
          <w:szCs w:val="16"/>
        </w:rPr>
      </w:pPr>
      <w:r w:rsidRPr="00F822E1">
        <w:rPr>
          <w:rFonts w:ascii="Calibri Light" w:hAnsi="Calibri Light" w:cs="Calibri Light"/>
          <w:sz w:val="16"/>
          <w:szCs w:val="16"/>
        </w:rPr>
        <w:t xml:space="preserve">6. </w:t>
      </w:r>
      <w:r w:rsidR="007639B5" w:rsidRPr="00F822E1">
        <w:rPr>
          <w:rFonts w:ascii="Calibri Light" w:hAnsi="Calibri Light" w:cs="Calibri Light"/>
          <w:sz w:val="16"/>
          <w:szCs w:val="16"/>
        </w:rPr>
        <w:t>W trakcie kontroli zobowiązuję się do udostępnienia wszystkich części gospodarstwa oraz prowadzonej dokumentacji, w tym zapisów dotyczących zakupu środków produkcji i rejestru zbytu, jak również do udzielenia wszelkiej pomocy w </w:t>
      </w:r>
      <w:r w:rsidR="0003740D" w:rsidRPr="00F822E1">
        <w:rPr>
          <w:rFonts w:ascii="Calibri Light" w:hAnsi="Calibri Light" w:cs="Calibri Light"/>
          <w:sz w:val="16"/>
          <w:szCs w:val="16"/>
        </w:rPr>
        <w:t xml:space="preserve">jej </w:t>
      </w:r>
      <w:r w:rsidR="007639B5" w:rsidRPr="00F822E1">
        <w:rPr>
          <w:rFonts w:ascii="Calibri Light" w:hAnsi="Calibri Light" w:cs="Calibri Light"/>
          <w:sz w:val="16"/>
          <w:szCs w:val="16"/>
        </w:rPr>
        <w:t>przeprowadzeniu.</w:t>
      </w:r>
    </w:p>
    <w:p w14:paraId="1CF61F27" w14:textId="77777777" w:rsidR="00B34178" w:rsidRPr="00F822E1" w:rsidRDefault="00B7739B" w:rsidP="00351AD2">
      <w:pPr>
        <w:rPr>
          <w:rFonts w:ascii="Calibri Light" w:hAnsi="Calibri Light" w:cs="Calibri Light"/>
          <w:spacing w:val="-3"/>
          <w:sz w:val="16"/>
          <w:szCs w:val="16"/>
        </w:rPr>
      </w:pPr>
      <w:r w:rsidRPr="00F822E1">
        <w:rPr>
          <w:rFonts w:ascii="Calibri Light" w:hAnsi="Calibri Light" w:cs="Calibri Light"/>
          <w:sz w:val="16"/>
          <w:szCs w:val="16"/>
        </w:rPr>
        <w:t xml:space="preserve">7. </w:t>
      </w:r>
      <w:r w:rsidR="007639B5" w:rsidRPr="00F822E1">
        <w:rPr>
          <w:rFonts w:ascii="Calibri Light" w:hAnsi="Calibri Light" w:cs="Calibri Light"/>
          <w:sz w:val="16"/>
          <w:szCs w:val="16"/>
        </w:rPr>
        <w:t>Wyrażam zgodę na przeprowadzenie</w:t>
      </w:r>
      <w:r w:rsidR="00121790" w:rsidRPr="00F822E1">
        <w:rPr>
          <w:rFonts w:ascii="Calibri Light" w:hAnsi="Calibri Light" w:cs="Calibri Light"/>
          <w:sz w:val="16"/>
          <w:szCs w:val="16"/>
        </w:rPr>
        <w:t xml:space="preserve"> odpłatnych, </w:t>
      </w:r>
      <w:r w:rsidR="007639B5" w:rsidRPr="00F822E1">
        <w:rPr>
          <w:rFonts w:ascii="Calibri Light" w:hAnsi="Calibri Light" w:cs="Calibri Light"/>
          <w:sz w:val="16"/>
          <w:szCs w:val="16"/>
        </w:rPr>
        <w:t xml:space="preserve">nieodpłatnych, doraźnych, </w:t>
      </w:r>
      <w:r w:rsidR="00121790" w:rsidRPr="00F822E1">
        <w:rPr>
          <w:rFonts w:ascii="Calibri Light" w:hAnsi="Calibri Light" w:cs="Calibri Light"/>
          <w:sz w:val="16"/>
          <w:szCs w:val="16"/>
        </w:rPr>
        <w:t xml:space="preserve">zapowiedzianych, </w:t>
      </w:r>
      <w:r w:rsidR="007639B5" w:rsidRPr="00F822E1">
        <w:rPr>
          <w:rFonts w:ascii="Calibri Light" w:hAnsi="Calibri Light" w:cs="Calibri Light"/>
          <w:sz w:val="16"/>
          <w:szCs w:val="16"/>
        </w:rPr>
        <w:t>niezapowiedzianych kontroli oraz pobór próbek do badań w moim gospodarstwie rolnym na zgodność prowadzonej produkcji z ekologicznymi metodami p</w:t>
      </w:r>
      <w:r w:rsidR="00CB375C" w:rsidRPr="00F822E1">
        <w:rPr>
          <w:rFonts w:ascii="Calibri Light" w:hAnsi="Calibri Light" w:cs="Calibri Light"/>
          <w:sz w:val="16"/>
          <w:szCs w:val="16"/>
        </w:rPr>
        <w:t>rodukcji rolnej przez BC COBICO</w:t>
      </w:r>
      <w:r w:rsidR="007639B5" w:rsidRPr="00F822E1">
        <w:rPr>
          <w:rFonts w:ascii="Calibri Light" w:hAnsi="Calibri Light" w:cs="Calibri Light"/>
          <w:sz w:val="16"/>
          <w:szCs w:val="16"/>
        </w:rPr>
        <w:t>.</w:t>
      </w:r>
    </w:p>
    <w:p w14:paraId="2915EDF7" w14:textId="77777777" w:rsidR="00B34178" w:rsidRPr="00F822E1" w:rsidRDefault="00B7739B" w:rsidP="00351AD2">
      <w:pPr>
        <w:rPr>
          <w:rFonts w:ascii="Calibri Light" w:hAnsi="Calibri Light" w:cs="Calibri Light"/>
          <w:spacing w:val="-3"/>
          <w:sz w:val="16"/>
          <w:szCs w:val="16"/>
        </w:rPr>
      </w:pPr>
      <w:r w:rsidRPr="00F822E1">
        <w:rPr>
          <w:rFonts w:ascii="Calibri Light" w:hAnsi="Calibri Light" w:cs="Calibri Light"/>
          <w:spacing w:val="-3"/>
          <w:sz w:val="16"/>
          <w:szCs w:val="16"/>
        </w:rPr>
        <w:t xml:space="preserve">8. </w:t>
      </w:r>
      <w:r w:rsidR="00CB375C" w:rsidRPr="00F822E1">
        <w:rPr>
          <w:rFonts w:ascii="Calibri Light" w:hAnsi="Calibri Light" w:cs="Calibri Light"/>
          <w:spacing w:val="-3"/>
          <w:sz w:val="16"/>
          <w:szCs w:val="16"/>
        </w:rPr>
        <w:t xml:space="preserve">Wyrażam zgodę by osoby reprezentujące upoważnione zewnętrzne jednostki </w:t>
      </w:r>
      <w:r w:rsidR="001A1071" w:rsidRPr="00F822E1">
        <w:rPr>
          <w:rFonts w:ascii="Calibri Light" w:hAnsi="Calibri Light" w:cs="Calibri Light"/>
          <w:spacing w:val="-3"/>
          <w:sz w:val="16"/>
          <w:szCs w:val="16"/>
        </w:rPr>
        <w:t>nadzorujące</w:t>
      </w:r>
      <w:r w:rsidR="00CB375C" w:rsidRPr="00F822E1">
        <w:rPr>
          <w:rFonts w:ascii="Calibri Light" w:hAnsi="Calibri Light" w:cs="Calibri Light"/>
          <w:spacing w:val="-3"/>
          <w:sz w:val="16"/>
          <w:szCs w:val="16"/>
        </w:rPr>
        <w:t xml:space="preserve"> BC </w:t>
      </w:r>
      <w:r w:rsidR="00A8756F" w:rsidRPr="00F822E1">
        <w:rPr>
          <w:rFonts w:ascii="Calibri Light" w:hAnsi="Calibri Light" w:cs="Calibri Light"/>
          <w:spacing w:val="-3"/>
          <w:sz w:val="16"/>
          <w:szCs w:val="16"/>
        </w:rPr>
        <w:t xml:space="preserve">COBICO </w:t>
      </w:r>
      <w:r w:rsidR="00CB375C" w:rsidRPr="00F822E1">
        <w:rPr>
          <w:rFonts w:ascii="Calibri Light" w:hAnsi="Calibri Light" w:cs="Calibri Light"/>
          <w:spacing w:val="-3"/>
          <w:sz w:val="16"/>
          <w:szCs w:val="16"/>
        </w:rPr>
        <w:t xml:space="preserve">(m.in. Polskie Centrum Akredytacji oraz </w:t>
      </w:r>
      <w:proofErr w:type="gramStart"/>
      <w:r w:rsidR="00CB375C" w:rsidRPr="00F822E1">
        <w:rPr>
          <w:rFonts w:ascii="Calibri Light" w:hAnsi="Calibri Light" w:cs="Calibri Light"/>
          <w:spacing w:val="-3"/>
          <w:sz w:val="16"/>
          <w:szCs w:val="16"/>
        </w:rPr>
        <w:t>Inspekcja Jakości</w:t>
      </w:r>
      <w:proofErr w:type="gramEnd"/>
      <w:r w:rsidR="00CB375C" w:rsidRPr="00F822E1">
        <w:rPr>
          <w:rFonts w:ascii="Calibri Light" w:hAnsi="Calibri Light" w:cs="Calibri Light"/>
          <w:spacing w:val="-3"/>
          <w:sz w:val="16"/>
          <w:szCs w:val="16"/>
        </w:rPr>
        <w:t xml:space="preserve"> Handlowej Artykułów Rolno-Spożywczych) miały wstęp na teren gospodarstwa, w czasie dokonywania kontroli oraz pobierania próbek do badań przez inspektorów BC</w:t>
      </w:r>
      <w:r w:rsidR="00A8756F" w:rsidRPr="00F822E1">
        <w:rPr>
          <w:rFonts w:ascii="Calibri Light" w:hAnsi="Calibri Light" w:cs="Calibri Light"/>
          <w:spacing w:val="-3"/>
          <w:sz w:val="16"/>
          <w:szCs w:val="16"/>
        </w:rPr>
        <w:t xml:space="preserve"> COBICO</w:t>
      </w:r>
      <w:r w:rsidR="00CB375C" w:rsidRPr="00F822E1">
        <w:rPr>
          <w:rFonts w:ascii="Calibri Light" w:hAnsi="Calibri Light" w:cs="Calibri Light"/>
          <w:spacing w:val="-3"/>
          <w:sz w:val="16"/>
          <w:szCs w:val="16"/>
        </w:rPr>
        <w:t>.</w:t>
      </w:r>
    </w:p>
    <w:p w14:paraId="4956EB8E" w14:textId="77777777" w:rsidR="00B34178" w:rsidRPr="00F822E1" w:rsidRDefault="00B7739B" w:rsidP="00351AD2">
      <w:pPr>
        <w:rPr>
          <w:rFonts w:ascii="Calibri Light" w:hAnsi="Calibri Light" w:cs="Calibri Light"/>
          <w:sz w:val="16"/>
          <w:szCs w:val="16"/>
        </w:rPr>
      </w:pPr>
      <w:r w:rsidRPr="00F822E1">
        <w:rPr>
          <w:rFonts w:ascii="Calibri Light" w:hAnsi="Calibri Light" w:cs="Calibri Light"/>
          <w:sz w:val="16"/>
          <w:szCs w:val="16"/>
        </w:rPr>
        <w:t xml:space="preserve">9. </w:t>
      </w:r>
      <w:r w:rsidR="007639B5" w:rsidRPr="00F822E1">
        <w:rPr>
          <w:rFonts w:ascii="Calibri Light" w:hAnsi="Calibri Light" w:cs="Calibri Light"/>
          <w:sz w:val="16"/>
          <w:szCs w:val="16"/>
        </w:rPr>
        <w:t xml:space="preserve">Zobowiązuję się </w:t>
      </w:r>
      <w:r w:rsidR="008B68C7" w:rsidRPr="00F822E1">
        <w:rPr>
          <w:rFonts w:ascii="Calibri Light" w:hAnsi="Calibri Light" w:cs="Calibri Light"/>
          <w:sz w:val="16"/>
          <w:szCs w:val="16"/>
        </w:rPr>
        <w:t>powiada</w:t>
      </w:r>
      <w:r w:rsidR="007639B5" w:rsidRPr="00F822E1">
        <w:rPr>
          <w:rFonts w:ascii="Calibri Light" w:hAnsi="Calibri Light" w:cs="Calibri Light"/>
          <w:sz w:val="16"/>
          <w:szCs w:val="16"/>
        </w:rPr>
        <w:t>mi</w:t>
      </w:r>
      <w:r w:rsidR="008B68C7" w:rsidRPr="00F822E1">
        <w:rPr>
          <w:rFonts w:ascii="Calibri Light" w:hAnsi="Calibri Light" w:cs="Calibri Light"/>
          <w:sz w:val="16"/>
          <w:szCs w:val="16"/>
        </w:rPr>
        <w:t>a</w:t>
      </w:r>
      <w:r w:rsidR="007639B5" w:rsidRPr="00F822E1">
        <w:rPr>
          <w:rFonts w:ascii="Calibri Light" w:hAnsi="Calibri Light" w:cs="Calibri Light"/>
          <w:sz w:val="16"/>
          <w:szCs w:val="16"/>
        </w:rPr>
        <w:t xml:space="preserve">ć </w:t>
      </w:r>
      <w:r w:rsidR="00A8756F" w:rsidRPr="00F822E1">
        <w:rPr>
          <w:rFonts w:ascii="Calibri Light" w:hAnsi="Calibri Light" w:cs="Calibri Light"/>
          <w:sz w:val="16"/>
          <w:szCs w:val="16"/>
        </w:rPr>
        <w:t xml:space="preserve">BC COBICO </w:t>
      </w:r>
      <w:r w:rsidR="007639B5" w:rsidRPr="00F822E1">
        <w:rPr>
          <w:rFonts w:ascii="Calibri Light" w:hAnsi="Calibri Light" w:cs="Calibri Light"/>
          <w:sz w:val="16"/>
          <w:szCs w:val="16"/>
        </w:rPr>
        <w:t xml:space="preserve">każdego roku o rocznym planie produkcji roślinnej oraz zwierzęcej w gospodarstwie, sposobie zagospodarowania nawozów naturalnych i organicznych; dopełnić zobowiązań finansowych i administracyjnych związanych z </w:t>
      </w:r>
      <w:r w:rsidR="00B25A9F" w:rsidRPr="00F822E1">
        <w:rPr>
          <w:rFonts w:ascii="Calibri Light" w:hAnsi="Calibri Light" w:cs="Calibri Light"/>
          <w:sz w:val="16"/>
          <w:szCs w:val="16"/>
        </w:rPr>
        <w:t>procesem certyfikacji</w:t>
      </w:r>
      <w:r w:rsidR="007639B5" w:rsidRPr="00F822E1">
        <w:rPr>
          <w:rFonts w:ascii="Calibri Light" w:hAnsi="Calibri Light" w:cs="Calibri Light"/>
          <w:sz w:val="16"/>
          <w:szCs w:val="16"/>
        </w:rPr>
        <w:t xml:space="preserve">; niezwłocznie powiadomić o zmianach w ramach przedmiotu kontroli; przekazać wszelkie informacje konieczne do przeprowadzenia </w:t>
      </w:r>
      <w:r w:rsidR="00C67495" w:rsidRPr="00F822E1">
        <w:rPr>
          <w:rFonts w:ascii="Calibri Light" w:hAnsi="Calibri Light" w:cs="Calibri Light"/>
          <w:sz w:val="16"/>
          <w:szCs w:val="16"/>
        </w:rPr>
        <w:t>procesu certyfikacji</w:t>
      </w:r>
      <w:r w:rsidR="007639B5" w:rsidRPr="00F822E1">
        <w:rPr>
          <w:rFonts w:ascii="Calibri Light" w:hAnsi="Calibri Light" w:cs="Calibri Light"/>
          <w:sz w:val="16"/>
          <w:szCs w:val="16"/>
        </w:rPr>
        <w:t>.</w:t>
      </w:r>
    </w:p>
    <w:p w14:paraId="269783B9" w14:textId="77777777" w:rsidR="0075587D" w:rsidRPr="00F822E1" w:rsidRDefault="00B7739B" w:rsidP="00351AD2">
      <w:pPr>
        <w:rPr>
          <w:rFonts w:ascii="Calibri Light" w:hAnsi="Calibri Light" w:cs="Calibri Light"/>
          <w:sz w:val="16"/>
          <w:szCs w:val="16"/>
        </w:rPr>
      </w:pPr>
      <w:r w:rsidRPr="00F822E1">
        <w:rPr>
          <w:rFonts w:ascii="Calibri Light" w:hAnsi="Calibri Light" w:cs="Calibri Light"/>
          <w:sz w:val="16"/>
          <w:szCs w:val="16"/>
        </w:rPr>
        <w:t xml:space="preserve">10. </w:t>
      </w:r>
      <w:r w:rsidR="007639B5" w:rsidRPr="00F822E1">
        <w:rPr>
          <w:rFonts w:ascii="Calibri Light" w:hAnsi="Calibri Light" w:cs="Calibri Light"/>
          <w:sz w:val="16"/>
          <w:szCs w:val="16"/>
        </w:rPr>
        <w:t xml:space="preserve">BC </w:t>
      </w:r>
      <w:r w:rsidR="00A8756F" w:rsidRPr="00F822E1">
        <w:rPr>
          <w:rFonts w:ascii="Calibri Light" w:hAnsi="Calibri Light" w:cs="Calibri Light"/>
          <w:sz w:val="16"/>
          <w:szCs w:val="16"/>
        </w:rPr>
        <w:t xml:space="preserve">COBICO </w:t>
      </w:r>
      <w:r w:rsidR="007639B5" w:rsidRPr="00F822E1">
        <w:rPr>
          <w:rFonts w:ascii="Calibri Light" w:hAnsi="Calibri Light" w:cs="Calibri Light"/>
          <w:sz w:val="16"/>
          <w:szCs w:val="16"/>
        </w:rPr>
        <w:t>jest odpowiedzialne za zachowanie poufności przez osoby działające w jego imieniu odnośnie informacji, z jakimi zapoznały się w związku z realizacją procesu certyfikacji.</w:t>
      </w:r>
    </w:p>
    <w:p w14:paraId="13BB8E45" w14:textId="1A4035EB" w:rsidR="007E6D27" w:rsidRPr="00F822E1" w:rsidRDefault="007E6D27" w:rsidP="007E6D27">
      <w:pPr>
        <w:rPr>
          <w:rFonts w:ascii="Calibri Light" w:hAnsi="Calibri Light" w:cs="Calibri Light"/>
          <w:sz w:val="16"/>
          <w:szCs w:val="16"/>
        </w:rPr>
      </w:pPr>
      <w:r w:rsidRPr="00F822E1">
        <w:rPr>
          <w:rFonts w:ascii="Calibri Light" w:hAnsi="Calibri Light" w:cs="Calibri Light"/>
          <w:sz w:val="16"/>
          <w:szCs w:val="16"/>
        </w:rPr>
        <w:t xml:space="preserve">11. Wyrażam zgodę na zatwierdzenie protokołu z kontroli podpisem elektronicznym niekwalifikowanym, jego doręczenie w formie elektronicznej na adres mailowy podany we wniosku o przeprowadzenie certyfikacji oraz akceptuje pozostałe ustalenia dotyczące komunikacji elektronicznej wskazane w programie certyfikacji Produkcji ekologicznej – PC-10. </w:t>
      </w:r>
    </w:p>
    <w:p w14:paraId="1DA52195" w14:textId="3E7F3801" w:rsidR="00351AD2" w:rsidRPr="00F822E1" w:rsidRDefault="00B7739B" w:rsidP="00351AD2">
      <w:pPr>
        <w:jc w:val="left"/>
        <w:rPr>
          <w:rFonts w:ascii="Calibri Light" w:hAnsi="Calibri Light" w:cs="Calibri Light"/>
          <w:sz w:val="16"/>
          <w:szCs w:val="16"/>
        </w:rPr>
      </w:pPr>
      <w:r w:rsidRPr="00F822E1">
        <w:rPr>
          <w:rFonts w:ascii="Calibri Light" w:hAnsi="Calibri Light" w:cs="Calibri Light"/>
          <w:sz w:val="16"/>
          <w:szCs w:val="16"/>
        </w:rPr>
        <w:t>1</w:t>
      </w:r>
      <w:r w:rsidR="007E6D27" w:rsidRPr="00F822E1">
        <w:rPr>
          <w:rFonts w:ascii="Calibri Light" w:hAnsi="Calibri Light" w:cs="Calibri Light"/>
          <w:sz w:val="16"/>
          <w:szCs w:val="16"/>
        </w:rPr>
        <w:t>2</w:t>
      </w:r>
      <w:r w:rsidRPr="00F822E1">
        <w:rPr>
          <w:rFonts w:ascii="Calibri Light" w:hAnsi="Calibri Light" w:cs="Calibri Light"/>
          <w:sz w:val="16"/>
          <w:szCs w:val="16"/>
        </w:rPr>
        <w:t xml:space="preserve">. </w:t>
      </w:r>
      <w:r w:rsidR="00991DF6" w:rsidRPr="00F822E1">
        <w:rPr>
          <w:rFonts w:ascii="Calibri Light" w:hAnsi="Calibri Light" w:cs="Calibri Light"/>
          <w:sz w:val="16"/>
          <w:szCs w:val="16"/>
        </w:rPr>
        <w:t>Wyrażam zgodę na wystawienie faktury VAT bez podpisu.</w:t>
      </w:r>
    </w:p>
    <w:p w14:paraId="63060EA5" w14:textId="21E9217F" w:rsidR="0075587D" w:rsidRPr="00F822E1" w:rsidRDefault="00351AD2" w:rsidP="00351AD2">
      <w:pPr>
        <w:jc w:val="left"/>
        <w:rPr>
          <w:rFonts w:ascii="Calibri Light" w:hAnsi="Calibri Light" w:cs="Calibri Light"/>
          <w:sz w:val="16"/>
          <w:szCs w:val="16"/>
        </w:rPr>
      </w:pPr>
      <w:r w:rsidRPr="00F822E1">
        <w:rPr>
          <w:rFonts w:ascii="Calibri Light" w:hAnsi="Calibri Light" w:cs="Calibri Light"/>
          <w:sz w:val="16"/>
          <w:szCs w:val="16"/>
        </w:rPr>
        <w:t>1</w:t>
      </w:r>
      <w:r w:rsidR="007E6D27" w:rsidRPr="00F822E1">
        <w:rPr>
          <w:rFonts w:ascii="Calibri Light" w:hAnsi="Calibri Light" w:cs="Calibri Light"/>
          <w:sz w:val="16"/>
          <w:szCs w:val="16"/>
        </w:rPr>
        <w:t>3</w:t>
      </w:r>
      <w:r w:rsidRPr="00F822E1">
        <w:rPr>
          <w:rFonts w:ascii="Calibri Light" w:hAnsi="Calibri Light" w:cs="Calibri Light"/>
          <w:sz w:val="16"/>
          <w:szCs w:val="16"/>
        </w:rPr>
        <w:t xml:space="preserve">. Informujemy, że </w:t>
      </w:r>
      <w:r w:rsidR="00A71AFC" w:rsidRPr="00F822E1">
        <w:rPr>
          <w:rFonts w:ascii="Calibri Light" w:hAnsi="Calibri Light" w:cs="Calibri Light"/>
          <w:sz w:val="16"/>
          <w:szCs w:val="16"/>
        </w:rPr>
        <w:t xml:space="preserve">co do zasady </w:t>
      </w:r>
      <w:r w:rsidRPr="00F822E1">
        <w:rPr>
          <w:rFonts w:ascii="Calibri Light" w:hAnsi="Calibri Light" w:cs="Calibri Light"/>
          <w:sz w:val="16"/>
          <w:szCs w:val="16"/>
        </w:rPr>
        <w:t>korespondencja (w tym</w:t>
      </w:r>
      <w:r w:rsidR="00A71AFC" w:rsidRPr="00F822E1">
        <w:rPr>
          <w:rFonts w:ascii="Calibri Light" w:hAnsi="Calibri Light" w:cs="Calibri Light"/>
          <w:sz w:val="16"/>
          <w:szCs w:val="16"/>
        </w:rPr>
        <w:t xml:space="preserve"> np.</w:t>
      </w:r>
      <w:r w:rsidRPr="00F822E1">
        <w:rPr>
          <w:rFonts w:ascii="Calibri Light" w:hAnsi="Calibri Light" w:cs="Calibri Light"/>
          <w:sz w:val="16"/>
          <w:szCs w:val="16"/>
        </w:rPr>
        <w:t>: decyzje, faktury, certyfikaty) wysyłan</w:t>
      </w:r>
      <w:r w:rsidR="00A71AFC" w:rsidRPr="00F822E1">
        <w:rPr>
          <w:rFonts w:ascii="Calibri Light" w:hAnsi="Calibri Light" w:cs="Calibri Light"/>
          <w:sz w:val="16"/>
          <w:szCs w:val="16"/>
        </w:rPr>
        <w:t>a</w:t>
      </w:r>
      <w:r w:rsidRPr="00F822E1">
        <w:rPr>
          <w:rFonts w:ascii="Calibri Light" w:hAnsi="Calibri Light" w:cs="Calibri Light"/>
          <w:sz w:val="16"/>
          <w:szCs w:val="16"/>
        </w:rPr>
        <w:t xml:space="preserve"> </w:t>
      </w:r>
      <w:r w:rsidR="00A71AFC" w:rsidRPr="00F822E1">
        <w:rPr>
          <w:rFonts w:ascii="Calibri Light" w:hAnsi="Calibri Light" w:cs="Calibri Light"/>
          <w:sz w:val="16"/>
          <w:szCs w:val="16"/>
        </w:rPr>
        <w:t>jest</w:t>
      </w:r>
      <w:r w:rsidRPr="00F822E1">
        <w:rPr>
          <w:rFonts w:ascii="Calibri Light" w:hAnsi="Calibri Light" w:cs="Calibri Light"/>
          <w:sz w:val="16"/>
          <w:szCs w:val="16"/>
        </w:rPr>
        <w:t xml:space="preserve"> do klientów </w:t>
      </w:r>
      <w:r w:rsidR="00A71AFC" w:rsidRPr="00F822E1">
        <w:rPr>
          <w:rFonts w:ascii="Calibri Light" w:hAnsi="Calibri Light" w:cs="Calibri Light"/>
          <w:sz w:val="16"/>
          <w:szCs w:val="16"/>
        </w:rPr>
        <w:t xml:space="preserve">BC COBICO </w:t>
      </w:r>
      <w:r w:rsidRPr="00F822E1">
        <w:rPr>
          <w:rFonts w:ascii="Calibri Light" w:hAnsi="Calibri Light" w:cs="Calibri Light"/>
          <w:sz w:val="16"/>
          <w:szCs w:val="16"/>
        </w:rPr>
        <w:t>pocztą zwykłą (</w:t>
      </w:r>
      <w:proofErr w:type="gramStart"/>
      <w:r w:rsidRPr="00F822E1">
        <w:rPr>
          <w:rFonts w:ascii="Calibri Light" w:hAnsi="Calibri Light" w:cs="Calibri Light"/>
          <w:sz w:val="16"/>
          <w:szCs w:val="16"/>
        </w:rPr>
        <w:t>nie poleconą</w:t>
      </w:r>
      <w:proofErr w:type="gramEnd"/>
      <w:r w:rsidRPr="00F822E1">
        <w:rPr>
          <w:rFonts w:ascii="Calibri Light" w:hAnsi="Calibri Light" w:cs="Calibri Light"/>
          <w:sz w:val="16"/>
          <w:szCs w:val="16"/>
        </w:rPr>
        <w:t>).</w:t>
      </w:r>
    </w:p>
    <w:p w14:paraId="367506EC" w14:textId="148D08AD" w:rsidR="0056369E" w:rsidRPr="00F822E1" w:rsidRDefault="00B7739B" w:rsidP="00351AD2">
      <w:pPr>
        <w:jc w:val="left"/>
        <w:rPr>
          <w:rFonts w:ascii="Calibri Light" w:hAnsi="Calibri Light" w:cs="Calibri Light"/>
          <w:sz w:val="14"/>
          <w:szCs w:val="14"/>
        </w:rPr>
      </w:pPr>
      <w:r w:rsidRPr="00F822E1">
        <w:rPr>
          <w:rFonts w:ascii="Calibri Light" w:hAnsi="Calibri Light" w:cs="Calibri Light"/>
          <w:sz w:val="16"/>
          <w:szCs w:val="16"/>
        </w:rPr>
        <w:t>1</w:t>
      </w:r>
      <w:r w:rsidR="007E6D27" w:rsidRPr="00F822E1">
        <w:rPr>
          <w:rFonts w:ascii="Calibri Light" w:hAnsi="Calibri Light" w:cs="Calibri Light"/>
          <w:sz w:val="16"/>
          <w:szCs w:val="16"/>
        </w:rPr>
        <w:t>4</w:t>
      </w:r>
      <w:r w:rsidRPr="00F822E1">
        <w:rPr>
          <w:rFonts w:ascii="Calibri Light" w:hAnsi="Calibri Light" w:cs="Calibri Light"/>
          <w:sz w:val="16"/>
          <w:szCs w:val="16"/>
        </w:rPr>
        <w:t xml:space="preserve">. </w:t>
      </w:r>
      <w:r w:rsidR="009C6B33" w:rsidRPr="00F822E1">
        <w:rPr>
          <w:rFonts w:ascii="Calibri Light" w:hAnsi="Calibri Light" w:cs="Calibri Light"/>
          <w:sz w:val="16"/>
          <w:szCs w:val="16"/>
        </w:rPr>
        <w:t xml:space="preserve">Wnioskodawca ma prawo do wglądu i poprawiania swoich danych osobowych, których administratorem jest </w:t>
      </w:r>
      <w:r w:rsidR="00F2721E" w:rsidRPr="00F822E1">
        <w:rPr>
          <w:rFonts w:ascii="Calibri Light" w:hAnsi="Calibri Light" w:cs="Calibri Light"/>
          <w:sz w:val="16"/>
          <w:szCs w:val="16"/>
        </w:rPr>
        <w:t xml:space="preserve">Kiwa </w:t>
      </w:r>
      <w:r w:rsidR="00DB7D8D" w:rsidRPr="00F822E1">
        <w:rPr>
          <w:rFonts w:ascii="Calibri Light" w:hAnsi="Calibri Light" w:cs="Calibri Light"/>
          <w:sz w:val="16"/>
          <w:szCs w:val="16"/>
        </w:rPr>
        <w:t>Polska</w:t>
      </w:r>
      <w:r w:rsidR="009C6B33" w:rsidRPr="00F822E1">
        <w:rPr>
          <w:rFonts w:ascii="Calibri Light" w:hAnsi="Calibri Light" w:cs="Calibri Light"/>
          <w:sz w:val="16"/>
          <w:szCs w:val="16"/>
        </w:rPr>
        <w:t xml:space="preserve"> Sp. z o.</w:t>
      </w:r>
      <w:proofErr w:type="gramStart"/>
      <w:r w:rsidR="009C6B33" w:rsidRPr="00F822E1">
        <w:rPr>
          <w:rFonts w:ascii="Calibri Light" w:hAnsi="Calibri Light" w:cs="Calibri Light"/>
          <w:sz w:val="16"/>
          <w:szCs w:val="16"/>
        </w:rPr>
        <w:t>o</w:t>
      </w:r>
      <w:proofErr w:type="gramEnd"/>
      <w:r w:rsidR="009C6B33" w:rsidRPr="00F822E1">
        <w:rPr>
          <w:rFonts w:ascii="Calibri Light" w:hAnsi="Calibri Light" w:cs="Calibri Light"/>
          <w:sz w:val="16"/>
          <w:szCs w:val="16"/>
        </w:rPr>
        <w:t>.</w:t>
      </w:r>
      <w:r w:rsidR="00817EFB" w:rsidRPr="00F822E1">
        <w:rPr>
          <w:rFonts w:ascii="Calibri Light" w:hAnsi="Calibri Light" w:cs="Calibri Light"/>
          <w:sz w:val="16"/>
          <w:szCs w:val="16"/>
        </w:rPr>
        <w:t xml:space="preserve"> (Administrator)</w:t>
      </w:r>
    </w:p>
    <w:tbl>
      <w:tblPr>
        <w:tblpPr w:leftFromText="141" w:rightFromText="141" w:vertAnchor="text" w:horzAnchor="margin" w:tblpY="230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13"/>
        <w:gridCol w:w="1588"/>
      </w:tblGrid>
      <w:tr w:rsidR="00F822E1" w:rsidRPr="00F822E1" w14:paraId="04D56439" w14:textId="77777777" w:rsidTr="007718AE">
        <w:tc>
          <w:tcPr>
            <w:tcW w:w="10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C2A2A" w14:textId="5C276FF3" w:rsidR="007E6D27" w:rsidRPr="00F822E1" w:rsidRDefault="007E6D27" w:rsidP="009336E9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b/>
                <w:sz w:val="14"/>
                <w:szCs w:val="14"/>
              </w:rPr>
              <w:t>Oświadczenia</w:t>
            </w:r>
          </w:p>
          <w:p w14:paraId="45777BDB" w14:textId="30A50E8E" w:rsidR="00FB0A08" w:rsidRPr="00F822E1" w:rsidRDefault="00FB0A08" w:rsidP="009336E9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>Dane osobowe Klienta są przetwarzane przez Administratora:</w:t>
            </w:r>
          </w:p>
          <w:p w14:paraId="309FFDB9" w14:textId="10011772" w:rsidR="00FB0A08" w:rsidRPr="00F822E1" w:rsidRDefault="00FB0A08" w:rsidP="00807A4C">
            <w:pPr>
              <w:rPr>
                <w:rFonts w:ascii="Calibri Light" w:hAnsi="Calibri Light" w:cs="Calibri Light"/>
                <w:sz w:val="14"/>
                <w:szCs w:val="14"/>
              </w:rPr>
            </w:pPr>
            <w:proofErr w:type="gramStart"/>
            <w:r w:rsidRPr="00F822E1">
              <w:rPr>
                <w:rFonts w:ascii="Calibri Light" w:hAnsi="Calibri Light" w:cs="Calibri Light"/>
                <w:sz w:val="14"/>
                <w:szCs w:val="14"/>
              </w:rPr>
              <w:t>-  w</w:t>
            </w:r>
            <w:proofErr w:type="gramEnd"/>
            <w:r w:rsidRPr="00F822E1">
              <w:rPr>
                <w:rFonts w:ascii="Calibri Light" w:hAnsi="Calibri Light" w:cs="Calibri Light"/>
                <w:sz w:val="14"/>
                <w:szCs w:val="14"/>
              </w:rPr>
              <w:t xml:space="preserve"> celu podjęcia działań przed zawarciem umowy oraz w celu realizacji umowy (prowadzenia procesu certyfikacji)</w:t>
            </w:r>
            <w:r w:rsidR="00807A4C" w:rsidRPr="00F822E1">
              <w:rPr>
                <w:rFonts w:ascii="Calibri Light" w:hAnsi="Calibri Light" w:cs="Calibri Light"/>
                <w:sz w:val="14"/>
                <w:szCs w:val="14"/>
              </w:rPr>
              <w:t xml:space="preserve">; </w:t>
            </w:r>
            <w:r w:rsidRPr="00F822E1">
              <w:rPr>
                <w:rFonts w:ascii="Calibri Light" w:hAnsi="Calibri Light" w:cs="Calibri Light"/>
                <w:sz w:val="14"/>
                <w:szCs w:val="14"/>
              </w:rPr>
              <w:t xml:space="preserve">w pozostałych celach związanych z prowadzoną </w:t>
            </w:r>
            <w:r w:rsidR="00F3774D" w:rsidRPr="00F822E1">
              <w:rPr>
                <w:rFonts w:ascii="Calibri Light" w:hAnsi="Calibri Light" w:cs="Calibri Light"/>
                <w:sz w:val="14"/>
                <w:szCs w:val="14"/>
              </w:rPr>
              <w:t xml:space="preserve">przez Usługodawcę </w:t>
            </w:r>
            <w:r w:rsidRPr="00F822E1">
              <w:rPr>
                <w:rFonts w:ascii="Calibri Light" w:hAnsi="Calibri Light" w:cs="Calibri Light"/>
                <w:sz w:val="14"/>
                <w:szCs w:val="14"/>
              </w:rPr>
              <w:t xml:space="preserve">działalnością gospodarczą, dochodzenia roszczeń z tytułu </w:t>
            </w:r>
            <w:r w:rsidR="00F3774D" w:rsidRPr="00F822E1">
              <w:rPr>
                <w:rFonts w:ascii="Calibri Light" w:hAnsi="Calibri Light" w:cs="Calibri Light"/>
                <w:sz w:val="14"/>
                <w:szCs w:val="14"/>
              </w:rPr>
              <w:t>tej</w:t>
            </w:r>
            <w:r w:rsidRPr="00F822E1">
              <w:rPr>
                <w:rFonts w:ascii="Calibri Light" w:hAnsi="Calibri Light" w:cs="Calibri Light"/>
                <w:sz w:val="14"/>
                <w:szCs w:val="14"/>
              </w:rPr>
              <w:t xml:space="preserve"> działalności oraz do wypełniania prawnie usprawiedliwionych celów </w:t>
            </w:r>
            <w:r w:rsidR="00F3774D" w:rsidRPr="00F822E1">
              <w:rPr>
                <w:rFonts w:ascii="Calibri Light" w:hAnsi="Calibri Light" w:cs="Calibri Light"/>
                <w:sz w:val="14"/>
                <w:szCs w:val="14"/>
              </w:rPr>
              <w:t>Usługodawcy</w:t>
            </w:r>
            <w:r w:rsidR="00807A4C" w:rsidRPr="00F822E1">
              <w:rPr>
                <w:rFonts w:ascii="Calibri Light" w:hAnsi="Calibri Light" w:cs="Calibri Light"/>
                <w:sz w:val="14"/>
                <w:szCs w:val="14"/>
              </w:rPr>
              <w:t xml:space="preserve">; </w:t>
            </w:r>
            <w:r w:rsidRPr="00F822E1">
              <w:rPr>
                <w:rFonts w:ascii="Calibri Light" w:hAnsi="Calibri Light" w:cs="Calibri Light"/>
                <w:sz w:val="14"/>
                <w:szCs w:val="14"/>
              </w:rPr>
              <w:t xml:space="preserve"> na podstawie zgody – wyłącznie w celu wskazanym w treści udzielonej przez Klienta zgody.</w:t>
            </w:r>
          </w:p>
        </w:tc>
      </w:tr>
      <w:tr w:rsidR="00F822E1" w:rsidRPr="00F822E1" w14:paraId="633BE127" w14:textId="77777777" w:rsidTr="007718AE">
        <w:tc>
          <w:tcPr>
            <w:tcW w:w="8613" w:type="dxa"/>
            <w:tcBorders>
              <w:left w:val="single" w:sz="4" w:space="0" w:color="auto"/>
              <w:right w:val="nil"/>
            </w:tcBorders>
            <w:vAlign w:val="center"/>
          </w:tcPr>
          <w:p w14:paraId="09729329" w14:textId="77777777" w:rsidR="00A02B88" w:rsidRPr="00F822E1" w:rsidRDefault="00A02B88" w:rsidP="009336E9">
            <w:pPr>
              <w:jc w:val="left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 xml:space="preserve">Wyrażam zgodę </w:t>
            </w:r>
            <w:r w:rsidR="004E2B69" w:rsidRPr="00F822E1">
              <w:rPr>
                <w:rFonts w:ascii="Calibri Light" w:hAnsi="Calibri Light" w:cs="Calibri Light"/>
                <w:sz w:val="14"/>
                <w:szCs w:val="14"/>
              </w:rPr>
              <w:t xml:space="preserve">Administratorowi Danych Osobowych </w:t>
            </w:r>
            <w:r w:rsidRPr="00F822E1">
              <w:rPr>
                <w:rFonts w:ascii="Calibri Light" w:hAnsi="Calibri Light" w:cs="Calibri Light"/>
                <w:sz w:val="14"/>
                <w:szCs w:val="14"/>
              </w:rPr>
              <w:t>na</w:t>
            </w:r>
            <w:r w:rsidR="004E2B69" w:rsidRPr="00F822E1">
              <w:rPr>
                <w:rFonts w:ascii="Calibri Light" w:hAnsi="Calibri Light" w:cs="Calibri Light"/>
                <w:sz w:val="14"/>
                <w:szCs w:val="14"/>
              </w:rPr>
              <w:t xml:space="preserve"> przekazywanie informacji handlowej w celach marketingowych.</w:t>
            </w:r>
          </w:p>
          <w:p w14:paraId="0B844511" w14:textId="77777777" w:rsidR="004E2B69" w:rsidRPr="00F822E1" w:rsidRDefault="004E2B69" w:rsidP="009336E9">
            <w:pPr>
              <w:jc w:val="left"/>
              <w:rPr>
                <w:rFonts w:ascii="Calibri Light" w:hAnsi="Calibri Light" w:cs="Calibri Light"/>
                <w:b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>(Dzięki tej zgodzie będziemy mogli przedstawić Klientowi informacje o nowych ofertach, promocjach lub nowych usługach)</w:t>
            </w:r>
          </w:p>
        </w:tc>
        <w:tc>
          <w:tcPr>
            <w:tcW w:w="1588" w:type="dxa"/>
            <w:tcBorders>
              <w:left w:val="nil"/>
              <w:right w:val="single" w:sz="4" w:space="0" w:color="auto"/>
            </w:tcBorders>
            <w:vAlign w:val="center"/>
          </w:tcPr>
          <w:p w14:paraId="6C5A675A" w14:textId="12F37DB0" w:rsidR="00A02B88" w:rsidRPr="00F822E1" w:rsidRDefault="00000000" w:rsidP="000310BC">
            <w:pPr>
              <w:rPr>
                <w:rFonts w:ascii="Calibri Light" w:hAnsi="Calibri Light" w:cs="Calibri Light"/>
                <w:szCs w:val="24"/>
              </w:rPr>
            </w:pPr>
            <w:sdt>
              <w:sdtPr>
                <w:rPr>
                  <w:rFonts w:ascii="Calibri Light" w:hAnsi="Calibri Light" w:cs="Calibri Light"/>
                  <w:szCs w:val="24"/>
                </w:rPr>
                <w:id w:val="20419300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718AE" w:rsidRPr="00F822E1">
                  <w:rPr>
                    <w:rFonts w:ascii="MS Gothic" w:eastAsia="MS Gothic" w:hAnsi="MS Gothic" w:cs="Calibri Light" w:hint="eastAsia"/>
                    <w:szCs w:val="24"/>
                  </w:rPr>
                  <w:t>☐</w:t>
                </w:r>
              </w:sdtContent>
            </w:sdt>
            <w:proofErr w:type="gramStart"/>
            <w:r w:rsidR="00A02B88" w:rsidRPr="00F822E1">
              <w:rPr>
                <w:rFonts w:ascii="Calibri Light" w:hAnsi="Calibri Light" w:cs="Calibri Light"/>
                <w:sz w:val="20"/>
                <w:szCs w:val="24"/>
              </w:rPr>
              <w:t xml:space="preserve">TAK  </w:t>
            </w:r>
            <w:r w:rsidR="000310BC" w:rsidRPr="00F822E1">
              <w:rPr>
                <w:rFonts w:ascii="Calibri Light" w:hAnsi="Calibri Light" w:cs="Calibri Light"/>
                <w:sz w:val="20"/>
                <w:szCs w:val="24"/>
              </w:rPr>
              <w:t xml:space="preserve">  </w:t>
            </w:r>
            <w:r w:rsidR="00A02B88" w:rsidRPr="00F822E1">
              <w:rPr>
                <w:rFonts w:ascii="Calibri Light" w:hAnsi="Calibri Light" w:cs="Calibri Light"/>
                <w:sz w:val="20"/>
                <w:szCs w:val="24"/>
              </w:rPr>
              <w:t xml:space="preserve"> </w:t>
            </w:r>
            <w:r w:rsidR="000310BC" w:rsidRPr="00F822E1">
              <w:rPr>
                <w:rFonts w:ascii="Calibri Light" w:hAnsi="Calibri Light" w:cs="Calibri Light"/>
                <w:szCs w:val="24"/>
              </w:rPr>
              <w:t xml:space="preserve"> </w:t>
            </w:r>
            <w:sdt>
              <w:sdtPr>
                <w:rPr>
                  <w:rFonts w:ascii="Calibri Light" w:hAnsi="Calibri Light" w:cs="Calibri Light"/>
                  <w:szCs w:val="24"/>
                </w:rPr>
                <w:id w:val="-603258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310BC" w:rsidRPr="00F822E1">
                  <w:rPr>
                    <w:rFonts w:ascii="MS Gothic" w:eastAsia="MS Gothic" w:hAnsi="MS Gothic" w:cs="Calibri Light" w:hint="eastAsia"/>
                    <w:szCs w:val="24"/>
                  </w:rPr>
                  <w:t>☐</w:t>
                </w:r>
              </w:sdtContent>
            </w:sdt>
            <w:r w:rsidR="00A02B88" w:rsidRPr="00F822E1">
              <w:rPr>
                <w:rFonts w:ascii="Calibri Light" w:hAnsi="Calibri Light" w:cs="Calibri Light"/>
                <w:sz w:val="20"/>
                <w:szCs w:val="24"/>
              </w:rPr>
              <w:t>NIE</w:t>
            </w:r>
            <w:proofErr w:type="gramEnd"/>
          </w:p>
        </w:tc>
      </w:tr>
    </w:tbl>
    <w:p w14:paraId="5B47C6DE" w14:textId="77777777" w:rsidR="00807A4C" w:rsidRPr="00F822E1" w:rsidRDefault="00807A4C" w:rsidP="007639B5">
      <w:pPr>
        <w:rPr>
          <w:rFonts w:ascii="Calibri Light" w:hAnsi="Calibri Light" w:cs="Calibri Light"/>
          <w:sz w:val="16"/>
          <w:szCs w:val="16"/>
        </w:rPr>
      </w:pPr>
    </w:p>
    <w:p w14:paraId="7DD559EB" w14:textId="77777777" w:rsidR="00807A4C" w:rsidRPr="00F822E1" w:rsidRDefault="00807A4C" w:rsidP="007639B5">
      <w:pPr>
        <w:rPr>
          <w:rFonts w:ascii="Calibri Light" w:hAnsi="Calibri Light" w:cs="Calibri Light"/>
          <w:sz w:val="16"/>
          <w:szCs w:val="16"/>
        </w:rPr>
      </w:pPr>
    </w:p>
    <w:p w14:paraId="517012E8" w14:textId="77777777" w:rsidR="007E6D27" w:rsidRPr="00F822E1" w:rsidRDefault="007E6D27" w:rsidP="007639B5">
      <w:pPr>
        <w:rPr>
          <w:rFonts w:ascii="Calibri Light" w:hAnsi="Calibri Light" w:cs="Calibri Light"/>
          <w:sz w:val="6"/>
          <w:szCs w:val="6"/>
        </w:rPr>
      </w:pPr>
    </w:p>
    <w:p w14:paraId="4EB042C9" w14:textId="12ABE447" w:rsidR="007639B5" w:rsidRPr="00F822E1" w:rsidRDefault="008648E7" w:rsidP="007639B5">
      <w:pPr>
        <w:rPr>
          <w:rFonts w:ascii="Calibri Light" w:hAnsi="Calibri Light" w:cs="Calibri Light"/>
          <w:b/>
        </w:rPr>
      </w:pPr>
      <w:r w:rsidRPr="00F822E1">
        <w:rPr>
          <w:rFonts w:ascii="Calibri Light" w:hAnsi="Calibri Light" w:cs="Calibri Light"/>
          <w:b/>
        </w:rPr>
        <w:t>DATA:</w:t>
      </w:r>
      <w:r w:rsidR="007639B5" w:rsidRPr="00F822E1">
        <w:rPr>
          <w:rFonts w:ascii="Calibri Light" w:hAnsi="Calibri Light" w:cs="Calibri Light"/>
          <w:b/>
        </w:rPr>
        <w:t xml:space="preserve"> </w:t>
      </w:r>
      <w:r w:rsidR="000310BC" w:rsidRPr="00F822E1">
        <w:rPr>
          <w:rFonts w:ascii="Calibri Light" w:hAnsi="Calibri Light" w:cs="Calibri Light"/>
          <w:sz w:val="18"/>
        </w:rPr>
        <w:fldChar w:fldCharType="begin">
          <w:ffData>
            <w:name w:val="Tekst66"/>
            <w:enabled/>
            <w:calcOnExit w:val="0"/>
            <w:textInput>
              <w:maxLength w:val="25"/>
            </w:textInput>
          </w:ffData>
        </w:fldChar>
      </w:r>
      <w:r w:rsidR="000310BC" w:rsidRPr="00F822E1">
        <w:rPr>
          <w:rFonts w:ascii="Calibri Light" w:hAnsi="Calibri Light" w:cs="Calibri Light"/>
          <w:sz w:val="18"/>
        </w:rPr>
        <w:instrText xml:space="preserve"> FORMTEXT </w:instrText>
      </w:r>
      <w:r w:rsidR="000310BC" w:rsidRPr="00F822E1">
        <w:rPr>
          <w:rFonts w:ascii="Calibri Light" w:hAnsi="Calibri Light" w:cs="Calibri Light"/>
          <w:sz w:val="18"/>
        </w:rPr>
      </w:r>
      <w:r w:rsidR="000310BC" w:rsidRPr="00F822E1">
        <w:rPr>
          <w:rFonts w:ascii="Calibri Light" w:hAnsi="Calibri Light" w:cs="Calibri Light"/>
          <w:sz w:val="18"/>
        </w:rPr>
        <w:fldChar w:fldCharType="separate"/>
      </w:r>
      <w:r w:rsidR="000310BC" w:rsidRPr="00F822E1">
        <w:rPr>
          <w:rFonts w:ascii="Calibri Light" w:hAnsi="Calibri Light" w:cs="Calibri Light"/>
          <w:noProof/>
          <w:sz w:val="18"/>
        </w:rPr>
        <w:t> </w:t>
      </w:r>
      <w:r w:rsidR="000310BC" w:rsidRPr="00F822E1">
        <w:rPr>
          <w:rFonts w:ascii="Calibri Light" w:hAnsi="Calibri Light" w:cs="Calibri Light"/>
          <w:noProof/>
          <w:sz w:val="18"/>
        </w:rPr>
        <w:t> </w:t>
      </w:r>
      <w:r w:rsidR="000310BC" w:rsidRPr="00F822E1">
        <w:rPr>
          <w:rFonts w:ascii="Calibri Light" w:hAnsi="Calibri Light" w:cs="Calibri Light"/>
          <w:noProof/>
          <w:sz w:val="18"/>
        </w:rPr>
        <w:t> </w:t>
      </w:r>
      <w:r w:rsidR="000310BC" w:rsidRPr="00F822E1">
        <w:rPr>
          <w:rFonts w:ascii="Calibri Light" w:hAnsi="Calibri Light" w:cs="Calibri Light"/>
          <w:noProof/>
          <w:sz w:val="18"/>
        </w:rPr>
        <w:t> </w:t>
      </w:r>
      <w:r w:rsidR="000310BC" w:rsidRPr="00F822E1">
        <w:rPr>
          <w:rFonts w:ascii="Calibri Light" w:hAnsi="Calibri Light" w:cs="Calibri Light"/>
          <w:noProof/>
          <w:sz w:val="18"/>
        </w:rPr>
        <w:t> </w:t>
      </w:r>
      <w:r w:rsidR="000310BC" w:rsidRPr="00F822E1">
        <w:rPr>
          <w:rFonts w:ascii="Calibri Light" w:hAnsi="Calibri Light" w:cs="Calibri Light"/>
          <w:sz w:val="18"/>
        </w:rPr>
        <w:fldChar w:fldCharType="end"/>
      </w:r>
      <w:r w:rsidR="007639B5" w:rsidRPr="00F822E1">
        <w:rPr>
          <w:rFonts w:ascii="Calibri Light" w:hAnsi="Calibri Light" w:cs="Calibri Light"/>
          <w:b/>
        </w:rPr>
        <w:t xml:space="preserve"> </w:t>
      </w:r>
      <w:r w:rsidR="007639B5" w:rsidRPr="00F822E1">
        <w:rPr>
          <w:rFonts w:ascii="Calibri Light" w:hAnsi="Calibri Light" w:cs="Calibri Light"/>
          <w:b/>
        </w:rPr>
        <w:tab/>
      </w:r>
      <w:r w:rsidR="007639B5" w:rsidRPr="00F822E1">
        <w:rPr>
          <w:rFonts w:ascii="Calibri Light" w:hAnsi="Calibri Light" w:cs="Calibri Light"/>
          <w:b/>
        </w:rPr>
        <w:tab/>
      </w:r>
      <w:r w:rsidR="000B56AE" w:rsidRPr="00F822E1">
        <w:rPr>
          <w:rFonts w:ascii="Calibri Light" w:hAnsi="Calibri Light" w:cs="Calibri Light"/>
          <w:b/>
        </w:rPr>
        <w:tab/>
      </w:r>
      <w:r w:rsidR="000310BC" w:rsidRPr="00F822E1">
        <w:rPr>
          <w:rFonts w:ascii="Calibri Light" w:hAnsi="Calibri Light" w:cs="Calibri Light"/>
          <w:b/>
        </w:rPr>
        <w:tab/>
      </w:r>
      <w:r w:rsidR="000310BC" w:rsidRPr="00F822E1">
        <w:rPr>
          <w:rFonts w:ascii="Calibri Light" w:hAnsi="Calibri Light" w:cs="Calibri Light"/>
          <w:b/>
        </w:rPr>
        <w:tab/>
      </w:r>
      <w:r w:rsidR="000310BC" w:rsidRPr="00F822E1">
        <w:rPr>
          <w:rFonts w:ascii="Calibri Light" w:hAnsi="Calibri Light" w:cs="Calibri Light"/>
          <w:b/>
        </w:rPr>
        <w:tab/>
      </w:r>
      <w:r w:rsidR="000310BC" w:rsidRPr="00F822E1">
        <w:rPr>
          <w:rFonts w:ascii="Calibri Light" w:hAnsi="Calibri Light" w:cs="Calibri Light"/>
          <w:b/>
        </w:rPr>
        <w:tab/>
      </w:r>
      <w:r w:rsidRPr="00F822E1">
        <w:rPr>
          <w:rFonts w:ascii="Calibri Light" w:hAnsi="Calibri Light" w:cs="Calibri Light"/>
          <w:b/>
        </w:rPr>
        <w:t>PODPIS</w:t>
      </w:r>
      <w:r w:rsidR="00DD24B8" w:rsidRPr="00F822E1">
        <w:rPr>
          <w:rFonts w:ascii="Calibri Light" w:hAnsi="Calibri Light" w:cs="Calibri Light"/>
          <w:b/>
        </w:rPr>
        <w:t xml:space="preserve"> </w:t>
      </w:r>
      <w:proofErr w:type="gramStart"/>
      <w:r w:rsidR="00552B62" w:rsidRPr="00F822E1">
        <w:rPr>
          <w:rFonts w:ascii="Calibri Light" w:hAnsi="Calibri Light" w:cs="Calibri Light"/>
          <w:b/>
        </w:rPr>
        <w:t>PRODUCENTA</w:t>
      </w:r>
      <w:r w:rsidRPr="00F822E1">
        <w:rPr>
          <w:rFonts w:ascii="Calibri Light" w:hAnsi="Calibri Light" w:cs="Calibri Light"/>
          <w:b/>
        </w:rPr>
        <w:t>:</w:t>
      </w:r>
      <w:r w:rsidR="007639B5" w:rsidRPr="00F822E1">
        <w:rPr>
          <w:rFonts w:ascii="Calibri Light" w:hAnsi="Calibri Light" w:cs="Calibri Light"/>
          <w:b/>
        </w:rPr>
        <w:t xml:space="preserve"> .</w:t>
      </w:r>
      <w:r w:rsidR="00745718" w:rsidRPr="00F822E1">
        <w:rPr>
          <w:rFonts w:ascii="Calibri Light" w:hAnsi="Calibri Light" w:cs="Calibri Light"/>
          <w:sz w:val="18"/>
        </w:rPr>
        <w:t xml:space="preserve"> </w:t>
      </w:r>
      <w:r w:rsidR="00745718" w:rsidRPr="00F822E1">
        <w:rPr>
          <w:rFonts w:ascii="Calibri Light" w:hAnsi="Calibri Light" w:cs="Calibri Light"/>
          <w:sz w:val="18"/>
        </w:rPr>
        <w:fldChar w:fldCharType="begin">
          <w:ffData>
            <w:name w:val="Tekst66"/>
            <w:enabled/>
            <w:calcOnExit w:val="0"/>
            <w:textInput>
              <w:maxLength w:val="25"/>
            </w:textInput>
          </w:ffData>
        </w:fldChar>
      </w:r>
      <w:r w:rsidR="00745718" w:rsidRPr="00F822E1">
        <w:rPr>
          <w:rFonts w:ascii="Calibri Light" w:hAnsi="Calibri Light" w:cs="Calibri Light"/>
          <w:sz w:val="18"/>
        </w:rPr>
        <w:instrText xml:space="preserve"> FORMTEXT </w:instrText>
      </w:r>
      <w:r w:rsidR="00745718" w:rsidRPr="00F822E1">
        <w:rPr>
          <w:rFonts w:ascii="Calibri Light" w:hAnsi="Calibri Light" w:cs="Calibri Light"/>
          <w:sz w:val="18"/>
        </w:rPr>
      </w:r>
      <w:r w:rsidR="00745718" w:rsidRPr="00F822E1">
        <w:rPr>
          <w:rFonts w:ascii="Calibri Light" w:hAnsi="Calibri Light" w:cs="Calibri Light"/>
          <w:sz w:val="18"/>
        </w:rPr>
        <w:fldChar w:fldCharType="separate"/>
      </w:r>
      <w:r w:rsidR="00745718" w:rsidRPr="00F822E1">
        <w:rPr>
          <w:rFonts w:ascii="Calibri Light" w:hAnsi="Calibri Light" w:cs="Calibri Light"/>
          <w:noProof/>
          <w:sz w:val="18"/>
        </w:rPr>
        <w:t> </w:t>
      </w:r>
      <w:r w:rsidR="00745718" w:rsidRPr="00F822E1">
        <w:rPr>
          <w:rFonts w:ascii="Calibri Light" w:hAnsi="Calibri Light" w:cs="Calibri Light"/>
          <w:noProof/>
          <w:sz w:val="18"/>
        </w:rPr>
        <w:t> </w:t>
      </w:r>
      <w:r w:rsidR="00745718" w:rsidRPr="00F822E1">
        <w:rPr>
          <w:rFonts w:ascii="Calibri Light" w:hAnsi="Calibri Light" w:cs="Calibri Light"/>
          <w:noProof/>
          <w:sz w:val="18"/>
        </w:rPr>
        <w:t> </w:t>
      </w:r>
      <w:r w:rsidR="00745718" w:rsidRPr="00F822E1">
        <w:rPr>
          <w:rFonts w:ascii="Calibri Light" w:hAnsi="Calibri Light" w:cs="Calibri Light"/>
          <w:noProof/>
          <w:sz w:val="18"/>
        </w:rPr>
        <w:t> </w:t>
      </w:r>
      <w:r w:rsidR="00745718" w:rsidRPr="00F822E1">
        <w:rPr>
          <w:rFonts w:ascii="Calibri Light" w:hAnsi="Calibri Light" w:cs="Calibri Light"/>
          <w:noProof/>
          <w:sz w:val="18"/>
        </w:rPr>
        <w:t> </w:t>
      </w:r>
      <w:r w:rsidR="00745718" w:rsidRPr="00F822E1">
        <w:rPr>
          <w:rFonts w:ascii="Calibri Light" w:hAnsi="Calibri Light" w:cs="Calibri Light"/>
          <w:sz w:val="18"/>
        </w:rPr>
        <w:fldChar w:fldCharType="end"/>
      </w:r>
      <w:proofErr w:type="gramEnd"/>
    </w:p>
    <w:p w14:paraId="5AFF0238" w14:textId="77777777" w:rsidR="00E111E7" w:rsidRPr="00F822E1" w:rsidRDefault="00E111E7" w:rsidP="00E111E7">
      <w:pPr>
        <w:rPr>
          <w:rFonts w:ascii="Calibri Light" w:hAnsi="Calibri Light" w:cs="Calibri Light"/>
          <w:sz w:val="12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3"/>
        <w:gridCol w:w="5081"/>
      </w:tblGrid>
      <w:tr w:rsidR="00F822E1" w:rsidRPr="00F822E1" w14:paraId="6A541376" w14:textId="77777777" w:rsidTr="005B277C">
        <w:tc>
          <w:tcPr>
            <w:tcW w:w="5172" w:type="dxa"/>
            <w:shd w:val="clear" w:color="auto" w:fill="auto"/>
          </w:tcPr>
          <w:p w14:paraId="0404F916" w14:textId="77777777" w:rsidR="00E111E7" w:rsidRPr="00F822E1" w:rsidRDefault="00E111E7" w:rsidP="005B277C">
            <w:pPr>
              <w:spacing w:before="60" w:after="60"/>
              <w:rPr>
                <w:rFonts w:ascii="Calibri Light" w:hAnsi="Calibri Light" w:cs="Calibri Light"/>
                <w:bCs/>
              </w:rPr>
            </w:pPr>
            <w:r w:rsidRPr="00F822E1">
              <w:rPr>
                <w:rFonts w:ascii="Calibri Light" w:hAnsi="Calibri Light" w:cs="Calibri Light"/>
                <w:bCs/>
                <w:sz w:val="20"/>
              </w:rPr>
              <w:t>W WYPEŁNIENIU WNIOSKU POMAGAŁ:</w:t>
            </w:r>
          </w:p>
        </w:tc>
        <w:tc>
          <w:tcPr>
            <w:tcW w:w="5172" w:type="dxa"/>
            <w:shd w:val="clear" w:color="auto" w:fill="auto"/>
          </w:tcPr>
          <w:p w14:paraId="4DD47332" w14:textId="77777777" w:rsidR="00E111E7" w:rsidRPr="00F822E1" w:rsidRDefault="00E111E7" w:rsidP="005B277C">
            <w:pPr>
              <w:spacing w:before="60" w:after="60"/>
              <w:rPr>
                <w:rFonts w:ascii="Calibri Light" w:hAnsi="Calibri Light" w:cs="Calibri Light"/>
                <w:bCs/>
              </w:rPr>
            </w:pPr>
            <w:proofErr w:type="gramStart"/>
            <w:r w:rsidRPr="00F822E1">
              <w:rPr>
                <w:rFonts w:ascii="Calibri Light" w:hAnsi="Calibri Light" w:cs="Calibri Light"/>
                <w:bCs/>
                <w:sz w:val="20"/>
              </w:rPr>
              <w:t xml:space="preserve">Imię: </w:t>
            </w:r>
            <w:r w:rsidRPr="00F822E1">
              <w:rPr>
                <w:rFonts w:ascii="Calibri Light" w:hAnsi="Calibri Light" w:cs="Calibri Light"/>
                <w:bCs/>
                <w:sz w:val="20"/>
              </w:rPr>
              <w:fldChar w:fldCharType="begin">
                <w:ffData>
                  <w:name w:val="Tekst551"/>
                  <w:enabled/>
                  <w:calcOnExit w:val="0"/>
                  <w:textInput/>
                </w:ffData>
              </w:fldChar>
            </w:r>
            <w:r w:rsidRPr="00F822E1">
              <w:rPr>
                <w:rFonts w:ascii="Calibri Light" w:hAnsi="Calibri Light" w:cs="Calibri Light"/>
                <w:bCs/>
                <w:sz w:val="20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Cs/>
                <w:sz w:val="20"/>
              </w:rPr>
            </w:r>
            <w:r w:rsidRPr="00F822E1">
              <w:rPr>
                <w:rFonts w:ascii="Calibri Light" w:hAnsi="Calibri Light" w:cs="Calibri Light"/>
                <w:bCs/>
                <w:sz w:val="20"/>
              </w:rPr>
              <w:fldChar w:fldCharType="separate"/>
            </w:r>
            <w:r w:rsidRPr="00F822E1">
              <w:rPr>
                <w:rFonts w:ascii="Calibri Light" w:hAnsi="Calibri Light" w:cs="Calibri Light"/>
                <w:bCs/>
                <w:noProof/>
                <w:sz w:val="20"/>
              </w:rPr>
              <w:t> </w:t>
            </w:r>
            <w:r w:rsidRPr="00F822E1">
              <w:rPr>
                <w:rFonts w:ascii="Calibri Light" w:hAnsi="Calibri Light" w:cs="Calibri Light"/>
                <w:bCs/>
                <w:noProof/>
                <w:sz w:val="20"/>
              </w:rPr>
              <w:t> </w:t>
            </w:r>
            <w:r w:rsidRPr="00F822E1">
              <w:rPr>
                <w:rFonts w:ascii="Calibri Light" w:hAnsi="Calibri Light" w:cs="Calibri Light"/>
                <w:bCs/>
                <w:noProof/>
                <w:sz w:val="20"/>
              </w:rPr>
              <w:t> </w:t>
            </w:r>
            <w:r w:rsidRPr="00F822E1">
              <w:rPr>
                <w:rFonts w:ascii="Calibri Light" w:hAnsi="Calibri Light" w:cs="Calibri Light"/>
                <w:bCs/>
                <w:noProof/>
                <w:sz w:val="20"/>
              </w:rPr>
              <w:t> </w:t>
            </w:r>
            <w:r w:rsidRPr="00F822E1">
              <w:rPr>
                <w:rFonts w:ascii="Calibri Light" w:hAnsi="Calibri Light" w:cs="Calibri Light"/>
                <w:bCs/>
                <w:noProof/>
                <w:sz w:val="20"/>
              </w:rPr>
              <w:t> </w:t>
            </w:r>
            <w:r w:rsidRPr="00F822E1">
              <w:rPr>
                <w:rFonts w:ascii="Calibri Light" w:hAnsi="Calibri Light" w:cs="Calibri Light"/>
                <w:bCs/>
                <w:sz w:val="20"/>
              </w:rPr>
              <w:fldChar w:fldCharType="end"/>
            </w:r>
            <w:r w:rsidRPr="00F822E1">
              <w:rPr>
                <w:rFonts w:ascii="Calibri Light" w:hAnsi="Calibri Light" w:cs="Calibri Light"/>
                <w:bCs/>
                <w:sz w:val="20"/>
              </w:rPr>
              <w:t xml:space="preserve">                 Nazwisko</w:t>
            </w:r>
            <w:proofErr w:type="gramEnd"/>
            <w:r w:rsidRPr="00F822E1">
              <w:rPr>
                <w:rFonts w:ascii="Calibri Light" w:hAnsi="Calibri Light" w:cs="Calibri Light"/>
                <w:bCs/>
                <w:sz w:val="20"/>
              </w:rPr>
              <w:t xml:space="preserve">: </w:t>
            </w:r>
            <w:r w:rsidRPr="00F822E1">
              <w:rPr>
                <w:rFonts w:ascii="Calibri Light" w:hAnsi="Calibri Light" w:cs="Calibri Light"/>
                <w:bCs/>
                <w:sz w:val="20"/>
              </w:rPr>
              <w:fldChar w:fldCharType="begin">
                <w:ffData>
                  <w:name w:val="Tekst551"/>
                  <w:enabled/>
                  <w:calcOnExit w:val="0"/>
                  <w:textInput/>
                </w:ffData>
              </w:fldChar>
            </w:r>
            <w:r w:rsidRPr="00F822E1">
              <w:rPr>
                <w:rFonts w:ascii="Calibri Light" w:hAnsi="Calibri Light" w:cs="Calibri Light"/>
                <w:bCs/>
                <w:sz w:val="20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Cs/>
                <w:sz w:val="20"/>
              </w:rPr>
            </w:r>
            <w:r w:rsidRPr="00F822E1">
              <w:rPr>
                <w:rFonts w:ascii="Calibri Light" w:hAnsi="Calibri Light" w:cs="Calibri Light"/>
                <w:bCs/>
                <w:sz w:val="20"/>
              </w:rPr>
              <w:fldChar w:fldCharType="separate"/>
            </w:r>
            <w:r w:rsidRPr="00F822E1">
              <w:rPr>
                <w:rFonts w:ascii="Calibri Light" w:hAnsi="Calibri Light" w:cs="Calibri Light"/>
                <w:bCs/>
                <w:noProof/>
                <w:sz w:val="20"/>
              </w:rPr>
              <w:t> </w:t>
            </w:r>
            <w:r w:rsidRPr="00F822E1">
              <w:rPr>
                <w:rFonts w:ascii="Calibri Light" w:hAnsi="Calibri Light" w:cs="Calibri Light"/>
                <w:bCs/>
                <w:noProof/>
                <w:sz w:val="20"/>
              </w:rPr>
              <w:t> </w:t>
            </w:r>
            <w:r w:rsidRPr="00F822E1">
              <w:rPr>
                <w:rFonts w:ascii="Calibri Light" w:hAnsi="Calibri Light" w:cs="Calibri Light"/>
                <w:bCs/>
                <w:noProof/>
                <w:sz w:val="20"/>
              </w:rPr>
              <w:t> </w:t>
            </w:r>
            <w:r w:rsidRPr="00F822E1">
              <w:rPr>
                <w:rFonts w:ascii="Calibri Light" w:hAnsi="Calibri Light" w:cs="Calibri Light"/>
                <w:bCs/>
                <w:noProof/>
                <w:sz w:val="20"/>
              </w:rPr>
              <w:t> </w:t>
            </w:r>
            <w:r w:rsidRPr="00F822E1">
              <w:rPr>
                <w:rFonts w:ascii="Calibri Light" w:hAnsi="Calibri Light" w:cs="Calibri Light"/>
                <w:bCs/>
                <w:noProof/>
                <w:sz w:val="20"/>
              </w:rPr>
              <w:t> </w:t>
            </w:r>
            <w:r w:rsidRPr="00F822E1">
              <w:rPr>
                <w:rFonts w:ascii="Calibri Light" w:hAnsi="Calibri Light" w:cs="Calibri Light"/>
                <w:bCs/>
                <w:sz w:val="20"/>
              </w:rPr>
              <w:fldChar w:fldCharType="end"/>
            </w:r>
          </w:p>
        </w:tc>
      </w:tr>
      <w:tr w:rsidR="00E111E7" w:rsidRPr="00F822E1" w14:paraId="3FF55F65" w14:textId="77777777" w:rsidTr="005B277C">
        <w:tc>
          <w:tcPr>
            <w:tcW w:w="5172" w:type="dxa"/>
            <w:shd w:val="clear" w:color="auto" w:fill="auto"/>
          </w:tcPr>
          <w:p w14:paraId="367B8EF4" w14:textId="77777777" w:rsidR="00E111E7" w:rsidRPr="00F822E1" w:rsidRDefault="00E111E7" w:rsidP="005B277C">
            <w:pPr>
              <w:spacing w:before="60" w:after="60"/>
              <w:rPr>
                <w:rFonts w:ascii="Calibri Light" w:hAnsi="Calibri Light" w:cs="Calibri Light"/>
                <w:bCs/>
              </w:rPr>
            </w:pPr>
            <w:r w:rsidRPr="00F822E1">
              <w:rPr>
                <w:rFonts w:ascii="Calibri Light" w:hAnsi="Calibri Light" w:cs="Calibri Light"/>
                <w:bCs/>
                <w:sz w:val="20"/>
              </w:rPr>
              <w:t>DANE DORADCY ROLNOŚRODOWISKOWEGO</w:t>
            </w:r>
          </w:p>
        </w:tc>
        <w:tc>
          <w:tcPr>
            <w:tcW w:w="5172" w:type="dxa"/>
            <w:shd w:val="clear" w:color="auto" w:fill="auto"/>
          </w:tcPr>
          <w:p w14:paraId="3D27EE7F" w14:textId="77777777" w:rsidR="00E111E7" w:rsidRPr="00F822E1" w:rsidRDefault="00E111E7" w:rsidP="005B277C">
            <w:pPr>
              <w:spacing w:before="60" w:after="60"/>
              <w:rPr>
                <w:rFonts w:ascii="Calibri Light" w:hAnsi="Calibri Light" w:cs="Calibri Light"/>
                <w:bCs/>
              </w:rPr>
            </w:pPr>
            <w:proofErr w:type="gramStart"/>
            <w:r w:rsidRPr="00F822E1">
              <w:rPr>
                <w:rFonts w:ascii="Calibri Light" w:hAnsi="Calibri Light" w:cs="Calibri Light"/>
                <w:bCs/>
                <w:sz w:val="20"/>
              </w:rPr>
              <w:t xml:space="preserve">Imię: </w:t>
            </w:r>
            <w:r w:rsidRPr="00F822E1">
              <w:rPr>
                <w:rFonts w:ascii="Calibri Light" w:hAnsi="Calibri Light" w:cs="Calibri Light"/>
                <w:bCs/>
                <w:sz w:val="20"/>
              </w:rPr>
              <w:fldChar w:fldCharType="begin">
                <w:ffData>
                  <w:name w:val="Tekst551"/>
                  <w:enabled/>
                  <w:calcOnExit w:val="0"/>
                  <w:textInput/>
                </w:ffData>
              </w:fldChar>
            </w:r>
            <w:r w:rsidRPr="00F822E1">
              <w:rPr>
                <w:rFonts w:ascii="Calibri Light" w:hAnsi="Calibri Light" w:cs="Calibri Light"/>
                <w:bCs/>
                <w:sz w:val="20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Cs/>
                <w:sz w:val="20"/>
              </w:rPr>
            </w:r>
            <w:r w:rsidRPr="00F822E1">
              <w:rPr>
                <w:rFonts w:ascii="Calibri Light" w:hAnsi="Calibri Light" w:cs="Calibri Light"/>
                <w:bCs/>
                <w:sz w:val="20"/>
              </w:rPr>
              <w:fldChar w:fldCharType="separate"/>
            </w:r>
            <w:r w:rsidRPr="00F822E1">
              <w:rPr>
                <w:rFonts w:ascii="Calibri Light" w:hAnsi="Calibri Light" w:cs="Calibri Light"/>
                <w:bCs/>
                <w:noProof/>
                <w:sz w:val="20"/>
              </w:rPr>
              <w:t> </w:t>
            </w:r>
            <w:r w:rsidRPr="00F822E1">
              <w:rPr>
                <w:rFonts w:ascii="Calibri Light" w:hAnsi="Calibri Light" w:cs="Calibri Light"/>
                <w:bCs/>
                <w:noProof/>
                <w:sz w:val="20"/>
              </w:rPr>
              <w:t> </w:t>
            </w:r>
            <w:r w:rsidRPr="00F822E1">
              <w:rPr>
                <w:rFonts w:ascii="Calibri Light" w:hAnsi="Calibri Light" w:cs="Calibri Light"/>
                <w:bCs/>
                <w:noProof/>
                <w:sz w:val="20"/>
              </w:rPr>
              <w:t> </w:t>
            </w:r>
            <w:r w:rsidRPr="00F822E1">
              <w:rPr>
                <w:rFonts w:ascii="Calibri Light" w:hAnsi="Calibri Light" w:cs="Calibri Light"/>
                <w:bCs/>
                <w:noProof/>
                <w:sz w:val="20"/>
              </w:rPr>
              <w:t> </w:t>
            </w:r>
            <w:r w:rsidRPr="00F822E1">
              <w:rPr>
                <w:rFonts w:ascii="Calibri Light" w:hAnsi="Calibri Light" w:cs="Calibri Light"/>
                <w:bCs/>
                <w:noProof/>
                <w:sz w:val="20"/>
              </w:rPr>
              <w:t> </w:t>
            </w:r>
            <w:r w:rsidRPr="00F822E1">
              <w:rPr>
                <w:rFonts w:ascii="Calibri Light" w:hAnsi="Calibri Light" w:cs="Calibri Light"/>
                <w:bCs/>
                <w:sz w:val="20"/>
              </w:rPr>
              <w:fldChar w:fldCharType="end"/>
            </w:r>
            <w:r w:rsidRPr="00F822E1">
              <w:rPr>
                <w:rFonts w:ascii="Calibri Light" w:hAnsi="Calibri Light" w:cs="Calibri Light"/>
                <w:bCs/>
                <w:sz w:val="20"/>
              </w:rPr>
              <w:t xml:space="preserve">                 Nazwisko</w:t>
            </w:r>
            <w:proofErr w:type="gramEnd"/>
            <w:r w:rsidRPr="00F822E1">
              <w:rPr>
                <w:rFonts w:ascii="Calibri Light" w:hAnsi="Calibri Light" w:cs="Calibri Light"/>
                <w:bCs/>
                <w:sz w:val="20"/>
              </w:rPr>
              <w:t xml:space="preserve">: </w:t>
            </w:r>
            <w:r w:rsidRPr="00F822E1">
              <w:rPr>
                <w:rFonts w:ascii="Calibri Light" w:hAnsi="Calibri Light" w:cs="Calibri Light"/>
                <w:bCs/>
                <w:sz w:val="20"/>
              </w:rPr>
              <w:fldChar w:fldCharType="begin">
                <w:ffData>
                  <w:name w:val="Tekst551"/>
                  <w:enabled/>
                  <w:calcOnExit w:val="0"/>
                  <w:textInput/>
                </w:ffData>
              </w:fldChar>
            </w:r>
            <w:r w:rsidRPr="00F822E1">
              <w:rPr>
                <w:rFonts w:ascii="Calibri Light" w:hAnsi="Calibri Light" w:cs="Calibri Light"/>
                <w:bCs/>
                <w:sz w:val="20"/>
              </w:rPr>
              <w:instrText xml:space="preserve"> FORMTEXT </w:instrText>
            </w:r>
            <w:r w:rsidRPr="00F822E1">
              <w:rPr>
                <w:rFonts w:ascii="Calibri Light" w:hAnsi="Calibri Light" w:cs="Calibri Light"/>
                <w:bCs/>
                <w:sz w:val="20"/>
              </w:rPr>
            </w:r>
            <w:r w:rsidRPr="00F822E1">
              <w:rPr>
                <w:rFonts w:ascii="Calibri Light" w:hAnsi="Calibri Light" w:cs="Calibri Light"/>
                <w:bCs/>
                <w:sz w:val="20"/>
              </w:rPr>
              <w:fldChar w:fldCharType="separate"/>
            </w:r>
            <w:r w:rsidRPr="00F822E1">
              <w:rPr>
                <w:rFonts w:ascii="Calibri Light" w:hAnsi="Calibri Light" w:cs="Calibri Light"/>
                <w:bCs/>
                <w:noProof/>
                <w:sz w:val="20"/>
              </w:rPr>
              <w:t> </w:t>
            </w:r>
            <w:r w:rsidRPr="00F822E1">
              <w:rPr>
                <w:rFonts w:ascii="Calibri Light" w:hAnsi="Calibri Light" w:cs="Calibri Light"/>
                <w:bCs/>
                <w:noProof/>
                <w:sz w:val="20"/>
              </w:rPr>
              <w:t> </w:t>
            </w:r>
            <w:r w:rsidRPr="00F822E1">
              <w:rPr>
                <w:rFonts w:ascii="Calibri Light" w:hAnsi="Calibri Light" w:cs="Calibri Light"/>
                <w:bCs/>
                <w:noProof/>
                <w:sz w:val="20"/>
              </w:rPr>
              <w:t> </w:t>
            </w:r>
            <w:r w:rsidRPr="00F822E1">
              <w:rPr>
                <w:rFonts w:ascii="Calibri Light" w:hAnsi="Calibri Light" w:cs="Calibri Light"/>
                <w:bCs/>
                <w:noProof/>
                <w:sz w:val="20"/>
              </w:rPr>
              <w:t> </w:t>
            </w:r>
            <w:r w:rsidRPr="00F822E1">
              <w:rPr>
                <w:rFonts w:ascii="Calibri Light" w:hAnsi="Calibri Light" w:cs="Calibri Light"/>
                <w:bCs/>
                <w:noProof/>
                <w:sz w:val="20"/>
              </w:rPr>
              <w:t> </w:t>
            </w:r>
            <w:r w:rsidRPr="00F822E1">
              <w:rPr>
                <w:rFonts w:ascii="Calibri Light" w:hAnsi="Calibri Light" w:cs="Calibri Light"/>
                <w:bCs/>
                <w:sz w:val="20"/>
              </w:rPr>
              <w:fldChar w:fldCharType="end"/>
            </w:r>
          </w:p>
        </w:tc>
      </w:tr>
    </w:tbl>
    <w:p w14:paraId="435976B0" w14:textId="77777777" w:rsidR="00E111E7" w:rsidRPr="00F822E1" w:rsidRDefault="00E111E7" w:rsidP="00E111E7">
      <w:pPr>
        <w:rPr>
          <w:rFonts w:ascii="Calibri Light" w:hAnsi="Calibri Light" w:cs="Calibri Light"/>
          <w:bCs/>
          <w:sz w:val="8"/>
          <w:szCs w:val="4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1"/>
      </w:tblGrid>
      <w:tr w:rsidR="00E111E7" w:rsidRPr="00F822E1" w14:paraId="3267D016" w14:textId="77777777" w:rsidTr="007718AE">
        <w:tc>
          <w:tcPr>
            <w:tcW w:w="10201" w:type="dxa"/>
            <w:shd w:val="clear" w:color="auto" w:fill="auto"/>
          </w:tcPr>
          <w:p w14:paraId="5A2B2556" w14:textId="272E4D33" w:rsidR="00E111E7" w:rsidRPr="00F822E1" w:rsidRDefault="00E111E7" w:rsidP="005B277C">
            <w:pPr>
              <w:jc w:val="center"/>
              <w:rPr>
                <w:rFonts w:ascii="Calibri Light" w:hAnsi="Calibri Light" w:cs="Calibri Light"/>
                <w:bCs/>
                <w:sz w:val="16"/>
                <w:szCs w:val="16"/>
              </w:rPr>
            </w:pPr>
            <w:r w:rsidRPr="00F822E1">
              <w:rPr>
                <w:rFonts w:ascii="Calibri Light" w:hAnsi="Calibri Light" w:cs="Calibri Light"/>
                <w:bCs/>
                <w:sz w:val="16"/>
                <w:szCs w:val="16"/>
              </w:rPr>
              <w:t xml:space="preserve">Czy poleciłby/poleciłaby Pan/Pani nasze usługi </w:t>
            </w:r>
            <w:proofErr w:type="gramStart"/>
            <w:r w:rsidR="006F6113" w:rsidRPr="00F822E1">
              <w:rPr>
                <w:rFonts w:ascii="Calibri Light" w:hAnsi="Calibri Light" w:cs="Calibri Light"/>
                <w:bCs/>
                <w:sz w:val="16"/>
                <w:szCs w:val="16"/>
              </w:rPr>
              <w:t>innym</w:t>
            </w:r>
            <w:r w:rsidRPr="00F822E1">
              <w:rPr>
                <w:rFonts w:ascii="Calibri Light" w:hAnsi="Calibri Light" w:cs="Calibri Light"/>
                <w:bCs/>
                <w:sz w:val="16"/>
                <w:szCs w:val="16"/>
              </w:rPr>
              <w:t xml:space="preserve"> ?</w:t>
            </w:r>
            <w:proofErr w:type="gramEnd"/>
          </w:p>
          <w:p w14:paraId="4444478F" w14:textId="77777777" w:rsidR="00E111E7" w:rsidRPr="00F822E1" w:rsidRDefault="00E111E7" w:rsidP="005B277C">
            <w:pPr>
              <w:jc w:val="right"/>
              <w:rPr>
                <w:rFonts w:ascii="Calibri Light" w:hAnsi="Calibri Light" w:cs="Calibri Light"/>
                <w:bCs/>
                <w:i/>
                <w:sz w:val="6"/>
                <w:szCs w:val="6"/>
              </w:rPr>
            </w:pPr>
          </w:p>
          <w:tbl>
            <w:tblPr>
              <w:tblW w:w="9628" w:type="dxa"/>
              <w:jc w:val="center"/>
              <w:tblLook w:val="04A0" w:firstRow="1" w:lastRow="0" w:firstColumn="1" w:lastColumn="0" w:noHBand="0" w:noVBand="1"/>
            </w:tblPr>
            <w:tblGrid>
              <w:gridCol w:w="455"/>
              <w:gridCol w:w="794"/>
              <w:gridCol w:w="793"/>
              <w:gridCol w:w="793"/>
              <w:gridCol w:w="792"/>
              <w:gridCol w:w="793"/>
              <w:gridCol w:w="792"/>
              <w:gridCol w:w="793"/>
              <w:gridCol w:w="792"/>
              <w:gridCol w:w="793"/>
              <w:gridCol w:w="792"/>
              <w:gridCol w:w="793"/>
              <w:gridCol w:w="453"/>
            </w:tblGrid>
            <w:tr w:rsidR="00F822E1" w:rsidRPr="00F822E1" w14:paraId="383B8164" w14:textId="77777777" w:rsidTr="009336E9">
              <w:trPr>
                <w:jc w:val="center"/>
              </w:trPr>
              <w:tc>
                <w:tcPr>
                  <w:tcW w:w="454" w:type="dxa"/>
                  <w:vMerge w:val="restart"/>
                </w:tcPr>
                <w:p w14:paraId="0A7A0155" w14:textId="77777777" w:rsidR="00E111E7" w:rsidRPr="00F822E1" w:rsidRDefault="00E111E7" w:rsidP="00E111E7">
                  <w:pPr>
                    <w:jc w:val="center"/>
                    <w:rPr>
                      <w:rFonts w:ascii="Calibri Light" w:hAnsi="Calibri Light" w:cs="Calibri Light"/>
                      <w:bCs/>
                      <w:sz w:val="12"/>
                      <w:szCs w:val="12"/>
                    </w:rPr>
                  </w:pPr>
                  <w:r w:rsidRPr="00F822E1">
                    <w:rPr>
                      <w:rFonts w:ascii="Calibri Light" w:hAnsi="Calibri Light" w:cs="Calibri Light"/>
                      <w:bCs/>
                      <w:sz w:val="28"/>
                      <w:szCs w:val="12"/>
                    </w:rPr>
                    <w:sym w:font="Wingdings" w:char="F04C"/>
                  </w:r>
                </w:p>
              </w:tc>
              <w:sdt>
                <w:sdtPr>
                  <w:rPr>
                    <w:rFonts w:ascii="Calibri Light" w:hAnsi="Calibri Light" w:cs="Calibri Light"/>
                    <w:bCs/>
                    <w:szCs w:val="24"/>
                  </w:rPr>
                  <w:id w:val="138144256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813" w:type="dxa"/>
                    </w:tcPr>
                    <w:p w14:paraId="0591DF31" w14:textId="3C91F56D" w:rsidR="00E111E7" w:rsidRPr="00F822E1" w:rsidRDefault="000310BC" w:rsidP="00E111E7">
                      <w:pPr>
                        <w:jc w:val="center"/>
                        <w:rPr>
                          <w:rFonts w:ascii="Calibri Light" w:hAnsi="Calibri Light" w:cs="Calibri Light"/>
                          <w:bCs/>
                          <w:szCs w:val="24"/>
                        </w:rPr>
                      </w:pPr>
                      <w:r w:rsidRPr="00F822E1">
                        <w:rPr>
                          <w:rFonts w:ascii="MS Gothic" w:eastAsia="MS Gothic" w:hAnsi="MS Gothic" w:cs="Calibri Light" w:hint="eastAsia"/>
                          <w:bCs/>
                          <w:szCs w:val="24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12" w:type="dxa"/>
                </w:tcPr>
                <w:p w14:paraId="482C0EF3" w14:textId="32F280E8" w:rsidR="00E111E7" w:rsidRPr="00F822E1" w:rsidRDefault="00000000" w:rsidP="00E111E7">
                  <w:pPr>
                    <w:jc w:val="center"/>
                    <w:rPr>
                      <w:rFonts w:ascii="Calibri Light" w:hAnsi="Calibri Light" w:cs="Calibri Light"/>
                      <w:bCs/>
                      <w:sz w:val="12"/>
                      <w:szCs w:val="12"/>
                    </w:rPr>
                  </w:pPr>
                  <w:sdt>
                    <w:sdtPr>
                      <w:rPr>
                        <w:rFonts w:ascii="Calibri Light" w:hAnsi="Calibri Light" w:cs="Calibri Light"/>
                        <w:bCs/>
                        <w:szCs w:val="24"/>
                      </w:rPr>
                      <w:id w:val="5999427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310BC" w:rsidRPr="00F822E1">
                        <w:rPr>
                          <w:rFonts w:ascii="MS Gothic" w:eastAsia="MS Gothic" w:hAnsi="MS Gothic" w:cs="Calibri Light" w:hint="eastAsia"/>
                          <w:bCs/>
                          <w:szCs w:val="24"/>
                        </w:rPr>
                        <w:t>☐</w:t>
                      </w:r>
                    </w:sdtContent>
                  </w:sdt>
                  <w:r w:rsidR="000310BC" w:rsidRPr="00F822E1">
                    <w:rPr>
                      <w:rFonts w:ascii="Calibri Light" w:hAnsi="Calibri Light" w:cs="Calibri Light"/>
                      <w:bCs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813" w:type="dxa"/>
                </w:tcPr>
                <w:p w14:paraId="5D466A4D" w14:textId="32A7C7B6" w:rsidR="00E111E7" w:rsidRPr="00F822E1" w:rsidRDefault="00000000" w:rsidP="00E111E7">
                  <w:pPr>
                    <w:jc w:val="center"/>
                    <w:rPr>
                      <w:rFonts w:ascii="Calibri Light" w:hAnsi="Calibri Light" w:cs="Calibri Light"/>
                      <w:bCs/>
                      <w:sz w:val="12"/>
                      <w:szCs w:val="12"/>
                    </w:rPr>
                  </w:pPr>
                  <w:sdt>
                    <w:sdtPr>
                      <w:rPr>
                        <w:rFonts w:ascii="Calibri Light" w:hAnsi="Calibri Light" w:cs="Calibri Light"/>
                        <w:bCs/>
                        <w:szCs w:val="24"/>
                      </w:rPr>
                      <w:id w:val="94890547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310BC" w:rsidRPr="00F822E1">
                        <w:rPr>
                          <w:rFonts w:ascii="MS Gothic" w:eastAsia="MS Gothic" w:hAnsi="MS Gothic" w:cs="Calibri Light" w:hint="eastAsia"/>
                          <w:bCs/>
                          <w:szCs w:val="24"/>
                        </w:rPr>
                        <w:t>☐</w:t>
                      </w:r>
                    </w:sdtContent>
                  </w:sdt>
                  <w:r w:rsidR="000310BC" w:rsidRPr="00F822E1">
                    <w:rPr>
                      <w:rFonts w:ascii="Calibri Light" w:hAnsi="Calibri Light" w:cs="Calibri Light"/>
                      <w:bCs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812" w:type="dxa"/>
                </w:tcPr>
                <w:p w14:paraId="7168E6A2" w14:textId="330526D7" w:rsidR="00E111E7" w:rsidRPr="00F822E1" w:rsidRDefault="00000000" w:rsidP="00E111E7">
                  <w:pPr>
                    <w:jc w:val="center"/>
                    <w:rPr>
                      <w:rFonts w:ascii="Calibri Light" w:hAnsi="Calibri Light" w:cs="Calibri Light"/>
                      <w:bCs/>
                      <w:sz w:val="12"/>
                      <w:szCs w:val="12"/>
                    </w:rPr>
                  </w:pPr>
                  <w:sdt>
                    <w:sdtPr>
                      <w:rPr>
                        <w:rFonts w:ascii="Calibri Light" w:hAnsi="Calibri Light" w:cs="Calibri Light"/>
                        <w:bCs/>
                        <w:szCs w:val="24"/>
                      </w:rPr>
                      <w:id w:val="-75018658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310BC" w:rsidRPr="00F822E1">
                        <w:rPr>
                          <w:rFonts w:ascii="MS Gothic" w:eastAsia="MS Gothic" w:hAnsi="MS Gothic" w:cs="Calibri Light" w:hint="eastAsia"/>
                          <w:bCs/>
                          <w:szCs w:val="24"/>
                        </w:rPr>
                        <w:t>☐</w:t>
                      </w:r>
                    </w:sdtContent>
                  </w:sdt>
                  <w:r w:rsidR="000310BC" w:rsidRPr="00F822E1">
                    <w:rPr>
                      <w:rFonts w:ascii="Calibri Light" w:hAnsi="Calibri Light" w:cs="Calibri Light"/>
                      <w:bCs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813" w:type="dxa"/>
                </w:tcPr>
                <w:p w14:paraId="6064CCCF" w14:textId="4726DD3E" w:rsidR="00E111E7" w:rsidRPr="00F822E1" w:rsidRDefault="00000000" w:rsidP="00E111E7">
                  <w:pPr>
                    <w:jc w:val="center"/>
                    <w:rPr>
                      <w:rFonts w:ascii="Calibri Light" w:hAnsi="Calibri Light" w:cs="Calibri Light"/>
                      <w:bCs/>
                      <w:sz w:val="12"/>
                      <w:szCs w:val="12"/>
                    </w:rPr>
                  </w:pPr>
                  <w:sdt>
                    <w:sdtPr>
                      <w:rPr>
                        <w:rFonts w:ascii="Calibri Light" w:hAnsi="Calibri Light" w:cs="Calibri Light"/>
                        <w:bCs/>
                        <w:szCs w:val="24"/>
                      </w:rPr>
                      <w:id w:val="-81587474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310BC" w:rsidRPr="00F822E1">
                        <w:rPr>
                          <w:rFonts w:ascii="MS Gothic" w:eastAsia="MS Gothic" w:hAnsi="MS Gothic" w:cs="Calibri Light" w:hint="eastAsia"/>
                          <w:bCs/>
                          <w:szCs w:val="24"/>
                        </w:rPr>
                        <w:t>☐</w:t>
                      </w:r>
                    </w:sdtContent>
                  </w:sdt>
                  <w:r w:rsidR="000310BC" w:rsidRPr="00F822E1">
                    <w:rPr>
                      <w:rFonts w:ascii="Calibri Light" w:hAnsi="Calibri Light" w:cs="Calibri Light"/>
                      <w:bCs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812" w:type="dxa"/>
                </w:tcPr>
                <w:p w14:paraId="16121A10" w14:textId="3125F036" w:rsidR="00E111E7" w:rsidRPr="00F822E1" w:rsidRDefault="00000000" w:rsidP="00E111E7">
                  <w:pPr>
                    <w:jc w:val="center"/>
                    <w:rPr>
                      <w:rFonts w:ascii="Calibri Light" w:hAnsi="Calibri Light" w:cs="Calibri Light"/>
                      <w:bCs/>
                      <w:sz w:val="12"/>
                      <w:szCs w:val="12"/>
                    </w:rPr>
                  </w:pPr>
                  <w:sdt>
                    <w:sdtPr>
                      <w:rPr>
                        <w:rFonts w:ascii="Calibri Light" w:hAnsi="Calibri Light" w:cs="Calibri Light"/>
                        <w:bCs/>
                        <w:szCs w:val="24"/>
                      </w:rPr>
                      <w:id w:val="-15889236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310BC" w:rsidRPr="00F822E1">
                        <w:rPr>
                          <w:rFonts w:ascii="MS Gothic" w:eastAsia="MS Gothic" w:hAnsi="MS Gothic" w:cs="Calibri Light" w:hint="eastAsia"/>
                          <w:bCs/>
                          <w:szCs w:val="24"/>
                        </w:rPr>
                        <w:t>☐</w:t>
                      </w:r>
                    </w:sdtContent>
                  </w:sdt>
                  <w:r w:rsidR="000310BC" w:rsidRPr="00F822E1">
                    <w:rPr>
                      <w:rFonts w:ascii="Calibri Light" w:hAnsi="Calibri Light" w:cs="Calibri Light"/>
                      <w:bCs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813" w:type="dxa"/>
                </w:tcPr>
                <w:p w14:paraId="4F7E8AC3" w14:textId="7BC78AD4" w:rsidR="00E111E7" w:rsidRPr="00F822E1" w:rsidRDefault="00000000" w:rsidP="00E111E7">
                  <w:pPr>
                    <w:jc w:val="center"/>
                    <w:rPr>
                      <w:rFonts w:ascii="Calibri Light" w:hAnsi="Calibri Light" w:cs="Calibri Light"/>
                      <w:bCs/>
                      <w:sz w:val="12"/>
                      <w:szCs w:val="12"/>
                    </w:rPr>
                  </w:pPr>
                  <w:sdt>
                    <w:sdtPr>
                      <w:rPr>
                        <w:rFonts w:ascii="Calibri Light" w:hAnsi="Calibri Light" w:cs="Calibri Light"/>
                        <w:bCs/>
                        <w:szCs w:val="24"/>
                      </w:rPr>
                      <w:id w:val="78469709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310BC" w:rsidRPr="00F822E1">
                        <w:rPr>
                          <w:rFonts w:ascii="MS Gothic" w:eastAsia="MS Gothic" w:hAnsi="MS Gothic" w:cs="Calibri Light" w:hint="eastAsia"/>
                          <w:bCs/>
                          <w:szCs w:val="24"/>
                        </w:rPr>
                        <w:t>☐</w:t>
                      </w:r>
                    </w:sdtContent>
                  </w:sdt>
                  <w:r w:rsidR="000310BC" w:rsidRPr="00F822E1">
                    <w:rPr>
                      <w:rFonts w:ascii="Calibri Light" w:hAnsi="Calibri Light" w:cs="Calibri Light"/>
                      <w:bCs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812" w:type="dxa"/>
                </w:tcPr>
                <w:p w14:paraId="449E4876" w14:textId="15B52EA3" w:rsidR="00E111E7" w:rsidRPr="00F822E1" w:rsidRDefault="00000000" w:rsidP="00E111E7">
                  <w:pPr>
                    <w:jc w:val="center"/>
                    <w:rPr>
                      <w:rFonts w:ascii="Calibri Light" w:hAnsi="Calibri Light" w:cs="Calibri Light"/>
                      <w:bCs/>
                      <w:sz w:val="12"/>
                      <w:szCs w:val="12"/>
                    </w:rPr>
                  </w:pPr>
                  <w:sdt>
                    <w:sdtPr>
                      <w:rPr>
                        <w:rFonts w:ascii="Calibri Light" w:hAnsi="Calibri Light" w:cs="Calibri Light"/>
                        <w:bCs/>
                        <w:szCs w:val="24"/>
                      </w:rPr>
                      <w:id w:val="-11651576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310BC" w:rsidRPr="00F822E1">
                        <w:rPr>
                          <w:rFonts w:ascii="MS Gothic" w:eastAsia="MS Gothic" w:hAnsi="MS Gothic" w:cs="Calibri Light" w:hint="eastAsia"/>
                          <w:bCs/>
                          <w:szCs w:val="24"/>
                        </w:rPr>
                        <w:t>☐</w:t>
                      </w:r>
                    </w:sdtContent>
                  </w:sdt>
                  <w:r w:rsidR="000310BC" w:rsidRPr="00F822E1">
                    <w:rPr>
                      <w:rFonts w:ascii="Calibri Light" w:hAnsi="Calibri Light" w:cs="Calibri Light"/>
                      <w:bCs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813" w:type="dxa"/>
                </w:tcPr>
                <w:p w14:paraId="074EA6BF" w14:textId="1295BE60" w:rsidR="00E111E7" w:rsidRPr="00F822E1" w:rsidRDefault="00000000" w:rsidP="00E111E7">
                  <w:pPr>
                    <w:jc w:val="center"/>
                    <w:rPr>
                      <w:rFonts w:ascii="Calibri Light" w:hAnsi="Calibri Light" w:cs="Calibri Light"/>
                      <w:bCs/>
                      <w:sz w:val="12"/>
                      <w:szCs w:val="12"/>
                    </w:rPr>
                  </w:pPr>
                  <w:sdt>
                    <w:sdtPr>
                      <w:rPr>
                        <w:rFonts w:ascii="Calibri Light" w:hAnsi="Calibri Light" w:cs="Calibri Light"/>
                        <w:bCs/>
                        <w:szCs w:val="24"/>
                      </w:rPr>
                      <w:id w:val="130674131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310BC" w:rsidRPr="00F822E1">
                        <w:rPr>
                          <w:rFonts w:ascii="MS Gothic" w:eastAsia="MS Gothic" w:hAnsi="MS Gothic" w:cs="Calibri Light" w:hint="eastAsia"/>
                          <w:bCs/>
                          <w:szCs w:val="24"/>
                        </w:rPr>
                        <w:t>☐</w:t>
                      </w:r>
                    </w:sdtContent>
                  </w:sdt>
                  <w:r w:rsidR="000310BC" w:rsidRPr="00F822E1">
                    <w:rPr>
                      <w:rFonts w:ascii="Calibri Light" w:hAnsi="Calibri Light" w:cs="Calibri Light"/>
                      <w:bCs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812" w:type="dxa"/>
                </w:tcPr>
                <w:p w14:paraId="6F5F92A0" w14:textId="03A957B0" w:rsidR="00E111E7" w:rsidRPr="00F822E1" w:rsidRDefault="00000000" w:rsidP="00E111E7">
                  <w:pPr>
                    <w:jc w:val="center"/>
                    <w:rPr>
                      <w:rFonts w:ascii="Calibri Light" w:hAnsi="Calibri Light" w:cs="Calibri Light"/>
                      <w:bCs/>
                      <w:sz w:val="12"/>
                      <w:szCs w:val="12"/>
                    </w:rPr>
                  </w:pPr>
                  <w:sdt>
                    <w:sdtPr>
                      <w:rPr>
                        <w:rFonts w:ascii="Calibri Light" w:hAnsi="Calibri Light" w:cs="Calibri Light"/>
                        <w:bCs/>
                        <w:szCs w:val="24"/>
                      </w:rPr>
                      <w:id w:val="-140760427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310BC" w:rsidRPr="00F822E1">
                        <w:rPr>
                          <w:rFonts w:ascii="MS Gothic" w:eastAsia="MS Gothic" w:hAnsi="MS Gothic" w:cs="Calibri Light" w:hint="eastAsia"/>
                          <w:bCs/>
                          <w:szCs w:val="24"/>
                        </w:rPr>
                        <w:t>☐</w:t>
                      </w:r>
                    </w:sdtContent>
                  </w:sdt>
                  <w:r w:rsidR="000310BC" w:rsidRPr="00F822E1">
                    <w:rPr>
                      <w:rFonts w:ascii="Calibri Light" w:hAnsi="Calibri Light" w:cs="Calibri Light"/>
                      <w:bCs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813" w:type="dxa"/>
                </w:tcPr>
                <w:p w14:paraId="4088E887" w14:textId="1400F450" w:rsidR="00E111E7" w:rsidRPr="00F822E1" w:rsidRDefault="00000000" w:rsidP="00E111E7">
                  <w:pPr>
                    <w:jc w:val="center"/>
                    <w:rPr>
                      <w:rFonts w:ascii="Calibri Light" w:hAnsi="Calibri Light" w:cs="Calibri Light"/>
                      <w:bCs/>
                      <w:sz w:val="12"/>
                      <w:szCs w:val="12"/>
                    </w:rPr>
                  </w:pPr>
                  <w:sdt>
                    <w:sdtPr>
                      <w:rPr>
                        <w:rFonts w:ascii="Calibri Light" w:hAnsi="Calibri Light" w:cs="Calibri Light"/>
                        <w:bCs/>
                        <w:szCs w:val="24"/>
                      </w:rPr>
                      <w:id w:val="24237765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310BC" w:rsidRPr="00F822E1">
                        <w:rPr>
                          <w:rFonts w:ascii="MS Gothic" w:eastAsia="MS Gothic" w:hAnsi="MS Gothic" w:cs="Calibri Light" w:hint="eastAsia"/>
                          <w:bCs/>
                          <w:szCs w:val="24"/>
                        </w:rPr>
                        <w:t>☐</w:t>
                      </w:r>
                    </w:sdtContent>
                  </w:sdt>
                  <w:r w:rsidR="000310BC" w:rsidRPr="00F822E1">
                    <w:rPr>
                      <w:rFonts w:ascii="Calibri Light" w:hAnsi="Calibri Light" w:cs="Calibri Light"/>
                      <w:bCs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236" w:type="dxa"/>
                  <w:vMerge w:val="restart"/>
                </w:tcPr>
                <w:p w14:paraId="5F4D6C2A" w14:textId="77777777" w:rsidR="00E111E7" w:rsidRPr="00F822E1" w:rsidRDefault="00E111E7" w:rsidP="00E111E7">
                  <w:pPr>
                    <w:jc w:val="center"/>
                    <w:rPr>
                      <w:rFonts w:ascii="Calibri Light" w:hAnsi="Calibri Light" w:cs="Calibri Light"/>
                      <w:bCs/>
                      <w:sz w:val="28"/>
                      <w:szCs w:val="28"/>
                    </w:rPr>
                  </w:pPr>
                  <w:r w:rsidRPr="00F822E1">
                    <w:rPr>
                      <w:rFonts w:ascii="Calibri Light" w:hAnsi="Calibri Light" w:cs="Calibri Light"/>
                      <w:bCs/>
                      <w:sz w:val="28"/>
                      <w:szCs w:val="28"/>
                    </w:rPr>
                    <w:sym w:font="Wingdings" w:char="F04A"/>
                  </w:r>
                </w:p>
              </w:tc>
            </w:tr>
            <w:tr w:rsidR="00F822E1" w:rsidRPr="00F822E1" w14:paraId="43CBD9D3" w14:textId="77777777" w:rsidTr="009336E9">
              <w:trPr>
                <w:jc w:val="center"/>
              </w:trPr>
              <w:tc>
                <w:tcPr>
                  <w:tcW w:w="454" w:type="dxa"/>
                  <w:vMerge/>
                </w:tcPr>
                <w:p w14:paraId="5DDFB603" w14:textId="77777777" w:rsidR="00E111E7" w:rsidRPr="00F822E1" w:rsidRDefault="00E111E7" w:rsidP="00E111E7">
                  <w:pPr>
                    <w:rPr>
                      <w:rFonts w:ascii="Calibri Light" w:hAnsi="Calibri Light" w:cs="Calibri Light"/>
                      <w:bCs/>
                      <w:i/>
                      <w:sz w:val="16"/>
                      <w:szCs w:val="16"/>
                    </w:rPr>
                  </w:pPr>
                </w:p>
              </w:tc>
              <w:tc>
                <w:tcPr>
                  <w:tcW w:w="4875" w:type="dxa"/>
                  <w:gridSpan w:val="6"/>
                </w:tcPr>
                <w:p w14:paraId="6A568560" w14:textId="77777777" w:rsidR="00E111E7" w:rsidRPr="00F822E1" w:rsidRDefault="00E111E7" w:rsidP="00E111E7">
                  <w:pPr>
                    <w:rPr>
                      <w:rFonts w:ascii="Calibri Light" w:hAnsi="Calibri Light" w:cs="Calibri Light"/>
                      <w:bCs/>
                      <w:i/>
                      <w:sz w:val="22"/>
                    </w:rPr>
                  </w:pPr>
                  <w:proofErr w:type="gramStart"/>
                  <w:r w:rsidRPr="00F822E1">
                    <w:rPr>
                      <w:rFonts w:ascii="Calibri Light" w:hAnsi="Calibri Light" w:cs="Calibri Light"/>
                      <w:bCs/>
                      <w:i/>
                      <w:sz w:val="16"/>
                      <w:szCs w:val="16"/>
                    </w:rPr>
                    <w:t>zdecydowanie</w:t>
                  </w:r>
                  <w:proofErr w:type="gramEnd"/>
                  <w:r w:rsidRPr="00F822E1">
                    <w:rPr>
                      <w:rFonts w:ascii="Calibri Light" w:hAnsi="Calibri Light" w:cs="Calibri Light"/>
                      <w:bCs/>
                      <w:i/>
                      <w:sz w:val="16"/>
                      <w:szCs w:val="16"/>
                    </w:rPr>
                    <w:t xml:space="preserve"> nie</w:t>
                  </w:r>
                </w:p>
              </w:tc>
              <w:tc>
                <w:tcPr>
                  <w:tcW w:w="4063" w:type="dxa"/>
                  <w:gridSpan w:val="5"/>
                </w:tcPr>
                <w:p w14:paraId="1447B07C" w14:textId="77777777" w:rsidR="00E111E7" w:rsidRPr="00F822E1" w:rsidRDefault="00E111E7" w:rsidP="00E111E7">
                  <w:pPr>
                    <w:jc w:val="right"/>
                    <w:rPr>
                      <w:rFonts w:ascii="Calibri Light" w:hAnsi="Calibri Light" w:cs="Calibri Light"/>
                      <w:bCs/>
                      <w:i/>
                      <w:sz w:val="16"/>
                      <w:szCs w:val="16"/>
                    </w:rPr>
                  </w:pPr>
                  <w:proofErr w:type="gramStart"/>
                  <w:r w:rsidRPr="00F822E1">
                    <w:rPr>
                      <w:rFonts w:ascii="Calibri Light" w:hAnsi="Calibri Light" w:cs="Calibri Light"/>
                      <w:bCs/>
                      <w:i/>
                      <w:sz w:val="16"/>
                      <w:szCs w:val="16"/>
                    </w:rPr>
                    <w:t>zdecydowanie</w:t>
                  </w:r>
                  <w:proofErr w:type="gramEnd"/>
                  <w:r w:rsidRPr="00F822E1">
                    <w:rPr>
                      <w:rFonts w:ascii="Calibri Light" w:hAnsi="Calibri Light" w:cs="Calibri Light"/>
                      <w:bCs/>
                      <w:i/>
                      <w:sz w:val="16"/>
                      <w:szCs w:val="16"/>
                    </w:rPr>
                    <w:t xml:space="preserve"> tak</w:t>
                  </w:r>
                </w:p>
              </w:tc>
              <w:tc>
                <w:tcPr>
                  <w:tcW w:w="236" w:type="dxa"/>
                  <w:vMerge/>
                </w:tcPr>
                <w:p w14:paraId="1D4A3B26" w14:textId="77777777" w:rsidR="00E111E7" w:rsidRPr="00F822E1" w:rsidRDefault="00E111E7" w:rsidP="00E111E7">
                  <w:pPr>
                    <w:jc w:val="right"/>
                    <w:rPr>
                      <w:rFonts w:ascii="Calibri Light" w:hAnsi="Calibri Light" w:cs="Calibri Light"/>
                      <w:bCs/>
                      <w:i/>
                      <w:sz w:val="16"/>
                      <w:szCs w:val="16"/>
                    </w:rPr>
                  </w:pPr>
                </w:p>
              </w:tc>
            </w:tr>
          </w:tbl>
          <w:p w14:paraId="36A9FD51" w14:textId="36545BCB" w:rsidR="00E111E7" w:rsidRPr="00F822E1" w:rsidRDefault="00E111E7" w:rsidP="006F6113">
            <w:pPr>
              <w:pStyle w:val="Nagwek5"/>
              <w:rPr>
                <w:rFonts w:ascii="Calibri Light" w:hAnsi="Calibri Light" w:cs="Calibri Light"/>
                <w:b w:val="0"/>
                <w:sz w:val="24"/>
                <w:szCs w:val="24"/>
              </w:rPr>
            </w:pPr>
          </w:p>
        </w:tc>
      </w:tr>
    </w:tbl>
    <w:p w14:paraId="3DBA1CA1" w14:textId="77777777" w:rsidR="009336E9" w:rsidRPr="00F822E1" w:rsidRDefault="009336E9" w:rsidP="00E111E7">
      <w:pPr>
        <w:rPr>
          <w:rFonts w:ascii="Calibri Light" w:hAnsi="Calibri Light" w:cs="Calibri Light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CECE"/>
        <w:tblLook w:val="04A0" w:firstRow="1" w:lastRow="0" w:firstColumn="1" w:lastColumn="0" w:noHBand="0" w:noVBand="1"/>
      </w:tblPr>
      <w:tblGrid>
        <w:gridCol w:w="10194"/>
      </w:tblGrid>
      <w:tr w:rsidR="00F822E1" w:rsidRPr="00F822E1" w14:paraId="34592715" w14:textId="77777777" w:rsidTr="005B277C">
        <w:tc>
          <w:tcPr>
            <w:tcW w:w="10344" w:type="dxa"/>
            <w:shd w:val="clear" w:color="auto" w:fill="D0CECE"/>
          </w:tcPr>
          <w:p w14:paraId="27E91EE9" w14:textId="77777777" w:rsidR="009336E9" w:rsidRPr="00F822E1" w:rsidRDefault="009336E9" w:rsidP="005B277C">
            <w:pPr>
              <w:pStyle w:val="Nagwek5"/>
              <w:jc w:val="center"/>
              <w:rPr>
                <w:rFonts w:ascii="Calibri Light" w:hAnsi="Calibri Light" w:cs="Calibri Light"/>
                <w:sz w:val="10"/>
                <w:szCs w:val="10"/>
              </w:rPr>
            </w:pPr>
          </w:p>
          <w:p w14:paraId="3553A2FE" w14:textId="77777777" w:rsidR="009336E9" w:rsidRPr="00F822E1" w:rsidRDefault="009336E9" w:rsidP="005B277C">
            <w:pPr>
              <w:pStyle w:val="Nagwek5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F822E1">
              <w:rPr>
                <w:rFonts w:ascii="Calibri Light" w:hAnsi="Calibri Light" w:cs="Calibri Light"/>
                <w:sz w:val="24"/>
                <w:szCs w:val="24"/>
              </w:rPr>
              <w:t xml:space="preserve">PRZEGLĄD WNIOSKU ( WYPEŁNIA BC </w:t>
            </w:r>
            <w:proofErr w:type="gramStart"/>
            <w:r w:rsidRPr="00F822E1">
              <w:rPr>
                <w:rFonts w:ascii="Calibri Light" w:hAnsi="Calibri Light" w:cs="Calibri Light"/>
                <w:sz w:val="24"/>
                <w:szCs w:val="24"/>
              </w:rPr>
              <w:t>COBICO )</w:t>
            </w:r>
            <w:proofErr w:type="gramEnd"/>
          </w:p>
          <w:p w14:paraId="64A0B5A6" w14:textId="77777777" w:rsidR="009336E9" w:rsidRPr="00F822E1" w:rsidRDefault="009336E9" w:rsidP="005B277C">
            <w:pPr>
              <w:ind w:firstLine="708"/>
              <w:rPr>
                <w:rFonts w:ascii="Calibri Light" w:hAnsi="Calibri Light" w:cs="Calibri Light"/>
                <w:sz w:val="8"/>
                <w:szCs w:val="14"/>
              </w:rPr>
            </w:pPr>
          </w:p>
          <w:p w14:paraId="0465972C" w14:textId="77777777" w:rsidR="009336E9" w:rsidRPr="00F822E1" w:rsidRDefault="009336E9" w:rsidP="005B277C">
            <w:pPr>
              <w:ind w:firstLine="708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>Data: ………………….    Podpis:…………………………..</w:t>
            </w:r>
            <w:r w:rsidRPr="00F822E1">
              <w:rPr>
                <w:rFonts w:ascii="Calibri Light" w:hAnsi="Calibri Light" w:cs="Calibri Light"/>
                <w:sz w:val="14"/>
                <w:szCs w:val="14"/>
              </w:rPr>
              <w:tab/>
            </w:r>
            <w:r w:rsidRPr="00F822E1">
              <w:rPr>
                <w:rFonts w:ascii="Calibri Light" w:hAnsi="Calibri Light" w:cs="Calibri Light"/>
                <w:sz w:val="14"/>
                <w:szCs w:val="14"/>
              </w:rPr>
              <w:tab/>
            </w:r>
            <w:r w:rsidRPr="00F822E1">
              <w:rPr>
                <w:rFonts w:ascii="Calibri Light" w:hAnsi="Calibri Light" w:cs="Calibri Light"/>
                <w:sz w:val="14"/>
                <w:szCs w:val="14"/>
              </w:rPr>
              <w:tab/>
              <w:t>Uwagi</w:t>
            </w:r>
            <w:r w:rsidRPr="00F822E1">
              <w:rPr>
                <w:rFonts w:ascii="Calibri Light" w:hAnsi="Calibri Light" w:cs="Calibri Light"/>
                <w:sz w:val="14"/>
                <w:szCs w:val="14"/>
              </w:rPr>
              <w:tab/>
            </w:r>
            <w:r w:rsidRPr="00F822E1">
              <w:rPr>
                <w:rFonts w:ascii="Calibri Light" w:hAnsi="Calibri Light" w:cs="Calibri Light"/>
                <w:sz w:val="14"/>
                <w:szCs w:val="14"/>
              </w:rPr>
              <w:tab/>
              <w:t>......................................</w:t>
            </w:r>
          </w:p>
          <w:p w14:paraId="48651BBF" w14:textId="77777777" w:rsidR="009336E9" w:rsidRPr="00F822E1" w:rsidRDefault="009336E9" w:rsidP="005B277C">
            <w:pPr>
              <w:ind w:firstLine="708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 xml:space="preserve">Weryfikacja NIP/PESEL/REGON/Reprezentacja/Nazwa firmy (na podstawie </w:t>
            </w:r>
            <w:proofErr w:type="spellStart"/>
            <w:r w:rsidRPr="00F822E1">
              <w:rPr>
                <w:rFonts w:ascii="Calibri Light" w:hAnsi="Calibri Light" w:cs="Calibri Light"/>
                <w:sz w:val="14"/>
                <w:szCs w:val="14"/>
              </w:rPr>
              <w:t>eKRS</w:t>
            </w:r>
            <w:proofErr w:type="spellEnd"/>
            <w:r w:rsidRPr="00F822E1">
              <w:rPr>
                <w:rFonts w:ascii="Calibri Light" w:hAnsi="Calibri Light" w:cs="Calibri Light"/>
                <w:sz w:val="14"/>
                <w:szCs w:val="14"/>
              </w:rPr>
              <w:t>/</w:t>
            </w:r>
            <w:proofErr w:type="gramStart"/>
            <w:r w:rsidRPr="00F822E1">
              <w:rPr>
                <w:rFonts w:ascii="Calibri Light" w:hAnsi="Calibri Light" w:cs="Calibri Light"/>
                <w:sz w:val="14"/>
                <w:szCs w:val="14"/>
              </w:rPr>
              <w:t>CEIDG):                    ............................</w:t>
            </w:r>
            <w:proofErr w:type="gramEnd"/>
            <w:r w:rsidRPr="00F822E1">
              <w:rPr>
                <w:rFonts w:ascii="Calibri Light" w:hAnsi="Calibri Light" w:cs="Calibri Light"/>
                <w:sz w:val="14"/>
                <w:szCs w:val="14"/>
              </w:rPr>
              <w:t>..........</w:t>
            </w:r>
          </w:p>
          <w:p w14:paraId="69E64108" w14:textId="77777777" w:rsidR="009336E9" w:rsidRPr="00F822E1" w:rsidRDefault="009336E9" w:rsidP="005B277C">
            <w:pPr>
              <w:jc w:val="center"/>
              <w:rPr>
                <w:rFonts w:ascii="Calibri Light" w:hAnsi="Calibri Light" w:cs="Calibri Light"/>
                <w:sz w:val="6"/>
                <w:szCs w:val="24"/>
              </w:rPr>
            </w:pPr>
          </w:p>
          <w:p w14:paraId="4159B728" w14:textId="77777777" w:rsidR="009336E9" w:rsidRPr="00F822E1" w:rsidRDefault="009336E9" w:rsidP="005B277C">
            <w:pPr>
              <w:jc w:val="center"/>
              <w:rPr>
                <w:rFonts w:ascii="Calibri Light" w:hAnsi="Calibri Light" w:cs="Calibri Light"/>
                <w:sz w:val="22"/>
              </w:rPr>
            </w:pPr>
            <w:r w:rsidRPr="00F822E1">
              <w:rPr>
                <w:rFonts w:ascii="Calibri Light" w:hAnsi="Calibri Light" w:cs="Calibri Light"/>
                <w:sz w:val="22"/>
                <w:szCs w:val="24"/>
              </w:rPr>
              <w:t>REJESTRACJA WNIOSKU</w:t>
            </w:r>
          </w:p>
          <w:p w14:paraId="29D45EE9" w14:textId="77777777" w:rsidR="009336E9" w:rsidRPr="00F822E1" w:rsidRDefault="009336E9" w:rsidP="005B277C">
            <w:pPr>
              <w:jc w:val="center"/>
              <w:rPr>
                <w:rFonts w:ascii="Calibri Light" w:hAnsi="Calibri Light" w:cs="Calibri Light"/>
                <w:sz w:val="18"/>
              </w:rPr>
            </w:pPr>
          </w:p>
          <w:p w14:paraId="5349E144" w14:textId="77777777" w:rsidR="009336E9" w:rsidRPr="00F822E1" w:rsidRDefault="009336E9" w:rsidP="005B277C">
            <w:pPr>
              <w:ind w:firstLine="708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>Numer rejestracyjny</w:t>
            </w:r>
            <w:r w:rsidRPr="00F822E1">
              <w:rPr>
                <w:rFonts w:ascii="Calibri Light" w:hAnsi="Calibri Light" w:cs="Calibri Light"/>
                <w:sz w:val="14"/>
                <w:szCs w:val="14"/>
              </w:rPr>
              <w:tab/>
              <w:t>......................................</w:t>
            </w:r>
            <w:r w:rsidRPr="00F822E1">
              <w:rPr>
                <w:rFonts w:ascii="Calibri Light" w:hAnsi="Calibri Light" w:cs="Calibri Light"/>
                <w:sz w:val="14"/>
                <w:szCs w:val="14"/>
              </w:rPr>
              <w:tab/>
            </w:r>
            <w:r w:rsidRPr="00F822E1">
              <w:rPr>
                <w:rFonts w:ascii="Calibri Light" w:hAnsi="Calibri Light" w:cs="Calibri Light"/>
                <w:sz w:val="14"/>
                <w:szCs w:val="14"/>
              </w:rPr>
              <w:tab/>
            </w:r>
            <w:r w:rsidRPr="00F822E1">
              <w:rPr>
                <w:rFonts w:ascii="Calibri Light" w:hAnsi="Calibri Light" w:cs="Calibri Light"/>
                <w:sz w:val="14"/>
                <w:szCs w:val="14"/>
              </w:rPr>
              <w:tab/>
              <w:t>Data rejestracji</w:t>
            </w:r>
            <w:r w:rsidRPr="00F822E1">
              <w:rPr>
                <w:rFonts w:ascii="Calibri Light" w:hAnsi="Calibri Light" w:cs="Calibri Light"/>
                <w:sz w:val="14"/>
                <w:szCs w:val="14"/>
              </w:rPr>
              <w:tab/>
              <w:t>......................................</w:t>
            </w:r>
          </w:p>
          <w:p w14:paraId="5453D8A0" w14:textId="77777777" w:rsidR="009336E9" w:rsidRPr="00F822E1" w:rsidRDefault="009336E9" w:rsidP="005B277C">
            <w:pPr>
              <w:ind w:firstLine="708"/>
              <w:rPr>
                <w:rFonts w:ascii="Calibri Light" w:hAnsi="Calibri Light" w:cs="Calibri Light"/>
                <w:sz w:val="14"/>
                <w:szCs w:val="14"/>
              </w:rPr>
            </w:pPr>
            <w:r w:rsidRPr="00F822E1">
              <w:rPr>
                <w:rFonts w:ascii="Calibri Light" w:hAnsi="Calibri Light" w:cs="Calibri Light"/>
                <w:sz w:val="14"/>
                <w:szCs w:val="14"/>
              </w:rPr>
              <w:t>Podpis przyjmującego</w:t>
            </w:r>
            <w:r w:rsidRPr="00F822E1">
              <w:rPr>
                <w:rFonts w:ascii="Calibri Light" w:hAnsi="Calibri Light" w:cs="Calibri Light"/>
                <w:sz w:val="14"/>
                <w:szCs w:val="14"/>
              </w:rPr>
              <w:tab/>
              <w:t>......................................</w:t>
            </w:r>
            <w:r w:rsidRPr="00F822E1">
              <w:rPr>
                <w:rFonts w:ascii="Calibri Light" w:hAnsi="Calibri Light" w:cs="Calibri Light"/>
                <w:sz w:val="14"/>
                <w:szCs w:val="14"/>
              </w:rPr>
              <w:tab/>
            </w:r>
            <w:r w:rsidRPr="00F822E1">
              <w:rPr>
                <w:rFonts w:ascii="Calibri Light" w:hAnsi="Calibri Light" w:cs="Calibri Light"/>
                <w:sz w:val="14"/>
                <w:szCs w:val="14"/>
              </w:rPr>
              <w:tab/>
            </w:r>
            <w:r w:rsidRPr="00F822E1">
              <w:rPr>
                <w:rFonts w:ascii="Calibri Light" w:hAnsi="Calibri Light" w:cs="Calibri Light"/>
                <w:sz w:val="14"/>
                <w:szCs w:val="14"/>
              </w:rPr>
              <w:tab/>
              <w:t>Analiza ryzyka</w:t>
            </w:r>
            <w:r w:rsidRPr="00F822E1">
              <w:rPr>
                <w:rFonts w:ascii="Calibri Light" w:hAnsi="Calibri Light" w:cs="Calibri Light"/>
                <w:sz w:val="14"/>
                <w:szCs w:val="14"/>
              </w:rPr>
              <w:tab/>
              <w:t>......................................</w:t>
            </w:r>
          </w:p>
          <w:p w14:paraId="2FAA53AF" w14:textId="77777777" w:rsidR="009336E9" w:rsidRPr="00F822E1" w:rsidRDefault="009336E9" w:rsidP="00E111E7">
            <w:pPr>
              <w:rPr>
                <w:rFonts w:ascii="Calibri Light" w:hAnsi="Calibri Light" w:cs="Calibri Light"/>
                <w:sz w:val="10"/>
                <w:szCs w:val="6"/>
              </w:rPr>
            </w:pPr>
          </w:p>
        </w:tc>
      </w:tr>
    </w:tbl>
    <w:p w14:paraId="5B3D278B" w14:textId="77777777" w:rsidR="009336E9" w:rsidRPr="00F822E1" w:rsidRDefault="009336E9" w:rsidP="009336E9">
      <w:pPr>
        <w:rPr>
          <w:rFonts w:ascii="Calibri Light" w:hAnsi="Calibri Light" w:cs="Calibri Light"/>
          <w:sz w:val="14"/>
          <w:szCs w:val="14"/>
        </w:rPr>
      </w:pPr>
    </w:p>
    <w:sectPr w:rsidR="009336E9" w:rsidRPr="00F822E1" w:rsidSect="00053A23">
      <w:headerReference w:type="default" r:id="rId13"/>
      <w:footerReference w:type="default" r:id="rId14"/>
      <w:pgSz w:w="11906" w:h="16838" w:code="9"/>
      <w:pgMar w:top="284" w:right="851" w:bottom="851" w:left="851" w:header="708" w:footer="33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5CDEFA" w14:textId="77777777" w:rsidR="00E07611" w:rsidRDefault="00E07611">
      <w:r>
        <w:separator/>
      </w:r>
    </w:p>
  </w:endnote>
  <w:endnote w:type="continuationSeparator" w:id="0">
    <w:p w14:paraId="19400184" w14:textId="77777777" w:rsidR="00E07611" w:rsidRDefault="00E07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2819B" w14:textId="720649F9" w:rsidR="00F3774D" w:rsidRPr="00053A23" w:rsidRDefault="000E483B" w:rsidP="00A1261C">
    <w:pPr>
      <w:pStyle w:val="Nagwek"/>
      <w:jc w:val="center"/>
      <w:rPr>
        <w:rFonts w:ascii="Calibri Light" w:hAnsi="Calibri Light" w:cs="Calibri Light"/>
        <w:sz w:val="16"/>
      </w:rPr>
    </w:pPr>
    <w:r w:rsidRPr="00053A23">
      <w:rPr>
        <w:rFonts w:ascii="Calibri Light" w:hAnsi="Calibri Light" w:cs="Calibri Light"/>
        <w:noProof/>
        <w:sz w:val="16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335F15EA" wp14:editId="085D7371">
              <wp:simplePos x="0" y="0"/>
              <wp:positionH relativeFrom="column">
                <wp:posOffset>-26670</wp:posOffset>
              </wp:positionH>
              <wp:positionV relativeFrom="paragraph">
                <wp:posOffset>-21590</wp:posOffset>
              </wp:positionV>
              <wp:extent cx="6506210" cy="0"/>
              <wp:effectExtent l="0" t="0" r="0" b="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650621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7D16DA" id="Line 3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1pt,-1.7pt" to="510.2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" o:allowincell="f"/>
          </w:pict>
        </mc:Fallback>
      </mc:AlternateContent>
    </w:r>
    <w:r w:rsidR="00F3774D" w:rsidRPr="00053A23">
      <w:rPr>
        <w:rFonts w:ascii="Calibri Light" w:hAnsi="Calibri Light" w:cs="Calibri Light"/>
        <w:sz w:val="16"/>
      </w:rPr>
      <w:t xml:space="preserve">Załącznik do Procedury </w:t>
    </w:r>
    <w:proofErr w:type="gramStart"/>
    <w:r w:rsidR="00F3774D" w:rsidRPr="00053A23">
      <w:rPr>
        <w:rFonts w:ascii="Calibri Light" w:hAnsi="Calibri Light" w:cs="Calibri Light"/>
        <w:sz w:val="16"/>
      </w:rPr>
      <w:t xml:space="preserve">P-15                            </w:t>
    </w:r>
    <w:r w:rsidR="00A1261C" w:rsidRPr="00053A23">
      <w:rPr>
        <w:rFonts w:ascii="Calibri Light" w:hAnsi="Calibri Light" w:cs="Calibri Light"/>
        <w:sz w:val="16"/>
      </w:rPr>
      <w:t xml:space="preserve">  </w:t>
    </w:r>
    <w:r w:rsidR="00F3774D" w:rsidRPr="00053A23">
      <w:rPr>
        <w:rFonts w:ascii="Calibri Light" w:hAnsi="Calibri Light" w:cs="Calibri Light"/>
        <w:sz w:val="16"/>
      </w:rPr>
      <w:t xml:space="preserve">                  </w:t>
    </w:r>
    <w:proofErr w:type="gramEnd"/>
    <w:r w:rsidR="00F3774D" w:rsidRPr="00053A23">
      <w:rPr>
        <w:rFonts w:ascii="Calibri Light" w:hAnsi="Calibri Light" w:cs="Calibri Light"/>
        <w:sz w:val="16"/>
      </w:rPr>
      <w:t xml:space="preserve"> </w:t>
    </w:r>
    <w:r w:rsidR="00A1261C" w:rsidRPr="00053A23">
      <w:rPr>
        <w:rFonts w:ascii="Calibri Light" w:hAnsi="Calibri Light" w:cs="Calibri Light"/>
        <w:sz w:val="16"/>
      </w:rPr>
      <w:t xml:space="preserve">                   </w:t>
    </w:r>
    <w:r w:rsidR="00F3774D" w:rsidRPr="00053A23">
      <w:rPr>
        <w:rFonts w:ascii="Calibri Light" w:hAnsi="Calibri Light" w:cs="Calibri Light"/>
        <w:sz w:val="16"/>
      </w:rPr>
      <w:t xml:space="preserve">Ważne od </w:t>
    </w:r>
    <w:r w:rsidR="00F822E1">
      <w:rPr>
        <w:rFonts w:ascii="Calibri Light" w:hAnsi="Calibri Light" w:cs="Calibri Light"/>
        <w:sz w:val="16"/>
      </w:rPr>
      <w:t>2</w:t>
    </w:r>
    <w:r w:rsidR="00BD3BD7">
      <w:rPr>
        <w:rFonts w:ascii="Calibri Light" w:hAnsi="Calibri Light" w:cs="Calibri Light"/>
        <w:sz w:val="16"/>
      </w:rPr>
      <w:t>1</w:t>
    </w:r>
    <w:r w:rsidR="00F3774D" w:rsidRPr="00053A23">
      <w:rPr>
        <w:rFonts w:ascii="Calibri Light" w:hAnsi="Calibri Light" w:cs="Calibri Light"/>
        <w:sz w:val="16"/>
      </w:rPr>
      <w:t>.</w:t>
    </w:r>
    <w:r w:rsidR="00DB7D8D">
      <w:rPr>
        <w:rFonts w:ascii="Calibri Light" w:hAnsi="Calibri Light" w:cs="Calibri Light"/>
        <w:sz w:val="16"/>
      </w:rPr>
      <w:t>0</w:t>
    </w:r>
    <w:r w:rsidR="00BD3BD7">
      <w:rPr>
        <w:rFonts w:ascii="Calibri Light" w:hAnsi="Calibri Light" w:cs="Calibri Light"/>
        <w:sz w:val="16"/>
      </w:rPr>
      <w:t>1</w:t>
    </w:r>
    <w:r w:rsidR="00F3774D" w:rsidRPr="00053A23">
      <w:rPr>
        <w:rFonts w:ascii="Calibri Light" w:hAnsi="Calibri Light" w:cs="Calibri Light"/>
        <w:sz w:val="16"/>
      </w:rPr>
      <w:t>.20</w:t>
    </w:r>
    <w:r w:rsidR="00463F9A" w:rsidRPr="00053A23">
      <w:rPr>
        <w:rFonts w:ascii="Calibri Light" w:hAnsi="Calibri Light" w:cs="Calibri Light"/>
        <w:sz w:val="16"/>
      </w:rPr>
      <w:t>2</w:t>
    </w:r>
    <w:r w:rsidR="00BD3BD7">
      <w:rPr>
        <w:rFonts w:ascii="Calibri Light" w:hAnsi="Calibri Light" w:cs="Calibri Light"/>
        <w:sz w:val="16"/>
      </w:rPr>
      <w:t>6</w:t>
    </w:r>
    <w:r w:rsidR="00F3774D" w:rsidRPr="00053A23">
      <w:rPr>
        <w:rFonts w:ascii="Calibri Light" w:hAnsi="Calibri Light" w:cs="Calibri Light"/>
        <w:sz w:val="16"/>
      </w:rPr>
      <w:t xml:space="preserve"> </w:t>
    </w:r>
    <w:proofErr w:type="gramStart"/>
    <w:r w:rsidR="00F3774D" w:rsidRPr="00053A23">
      <w:rPr>
        <w:rFonts w:ascii="Calibri Light" w:hAnsi="Calibri Light" w:cs="Calibri Light"/>
        <w:sz w:val="16"/>
      </w:rPr>
      <w:t xml:space="preserve">r.                                   </w:t>
    </w:r>
    <w:r w:rsidR="00A1261C" w:rsidRPr="00053A23">
      <w:rPr>
        <w:rFonts w:ascii="Calibri Light" w:hAnsi="Calibri Light" w:cs="Calibri Light"/>
        <w:sz w:val="16"/>
      </w:rPr>
      <w:t xml:space="preserve">      </w:t>
    </w:r>
    <w:r w:rsidR="00F3774D" w:rsidRPr="00053A23">
      <w:rPr>
        <w:rFonts w:ascii="Calibri Light" w:hAnsi="Calibri Light" w:cs="Calibri Light"/>
        <w:sz w:val="16"/>
      </w:rPr>
      <w:t xml:space="preserve">        </w:t>
    </w:r>
    <w:proofErr w:type="gramEnd"/>
    <w:r w:rsidR="00F3774D" w:rsidRPr="00053A23">
      <w:rPr>
        <w:rFonts w:ascii="Calibri Light" w:hAnsi="Calibri Light" w:cs="Calibri Light"/>
        <w:sz w:val="16"/>
      </w:rPr>
      <w:t xml:space="preserve">          </w:t>
    </w:r>
    <w:r w:rsidR="00A1261C" w:rsidRPr="00053A23">
      <w:rPr>
        <w:rFonts w:ascii="Calibri Light" w:hAnsi="Calibri Light" w:cs="Calibri Light"/>
        <w:sz w:val="16"/>
      </w:rPr>
      <w:t xml:space="preserve">                       </w:t>
    </w:r>
    <w:r w:rsidR="00F3774D" w:rsidRPr="00053A23">
      <w:rPr>
        <w:rFonts w:ascii="Calibri Light" w:hAnsi="Calibri Light" w:cs="Calibri Light"/>
        <w:sz w:val="16"/>
      </w:rPr>
      <w:t xml:space="preserve">               Strona </w:t>
    </w:r>
    <w:r w:rsidR="00F3774D" w:rsidRPr="00053A23">
      <w:rPr>
        <w:rFonts w:ascii="Calibri Light" w:hAnsi="Calibri Light" w:cs="Calibri Light"/>
        <w:sz w:val="16"/>
      </w:rPr>
      <w:fldChar w:fldCharType="begin"/>
    </w:r>
    <w:r w:rsidR="00F3774D" w:rsidRPr="00053A23">
      <w:rPr>
        <w:rFonts w:ascii="Calibri Light" w:hAnsi="Calibri Light" w:cs="Calibri Light"/>
        <w:sz w:val="16"/>
      </w:rPr>
      <w:instrText xml:space="preserve"> PAGE </w:instrText>
    </w:r>
    <w:r w:rsidR="00F3774D" w:rsidRPr="00053A23">
      <w:rPr>
        <w:rFonts w:ascii="Calibri Light" w:hAnsi="Calibri Light" w:cs="Calibri Light"/>
        <w:sz w:val="16"/>
      </w:rPr>
      <w:fldChar w:fldCharType="separate"/>
    </w:r>
    <w:r w:rsidR="00F6488F" w:rsidRPr="00053A23">
      <w:rPr>
        <w:rFonts w:ascii="Calibri Light" w:hAnsi="Calibri Light" w:cs="Calibri Light"/>
        <w:sz w:val="16"/>
      </w:rPr>
      <w:t>2</w:t>
    </w:r>
    <w:r w:rsidR="00F3774D" w:rsidRPr="00053A23">
      <w:rPr>
        <w:rFonts w:ascii="Calibri Light" w:hAnsi="Calibri Light" w:cs="Calibri Light"/>
        <w:sz w:val="16"/>
      </w:rPr>
      <w:fldChar w:fldCharType="end"/>
    </w:r>
    <w:r w:rsidR="00F3774D" w:rsidRPr="00053A23">
      <w:rPr>
        <w:rFonts w:ascii="Calibri Light" w:hAnsi="Calibri Light" w:cs="Calibri Light"/>
        <w:sz w:val="16"/>
      </w:rPr>
      <w:t xml:space="preserve"> z </w:t>
    </w:r>
    <w:r w:rsidR="00F3774D" w:rsidRPr="00053A23">
      <w:rPr>
        <w:rFonts w:ascii="Calibri Light" w:hAnsi="Calibri Light" w:cs="Calibri Light"/>
        <w:sz w:val="16"/>
      </w:rPr>
      <w:fldChar w:fldCharType="begin"/>
    </w:r>
    <w:r w:rsidR="00F3774D" w:rsidRPr="00053A23">
      <w:rPr>
        <w:rFonts w:ascii="Calibri Light" w:hAnsi="Calibri Light" w:cs="Calibri Light"/>
        <w:sz w:val="16"/>
      </w:rPr>
      <w:instrText xml:space="preserve"> NUMPAGES </w:instrText>
    </w:r>
    <w:r w:rsidR="00F3774D" w:rsidRPr="00053A23">
      <w:rPr>
        <w:rFonts w:ascii="Calibri Light" w:hAnsi="Calibri Light" w:cs="Calibri Light"/>
        <w:sz w:val="16"/>
      </w:rPr>
      <w:fldChar w:fldCharType="separate"/>
    </w:r>
    <w:r w:rsidR="00F6488F" w:rsidRPr="00053A23">
      <w:rPr>
        <w:rFonts w:ascii="Calibri Light" w:hAnsi="Calibri Light" w:cs="Calibri Light"/>
        <w:sz w:val="16"/>
      </w:rPr>
      <w:t>4</w:t>
    </w:r>
    <w:r w:rsidR="00F3774D" w:rsidRPr="00053A23">
      <w:rPr>
        <w:rFonts w:ascii="Calibri Light" w:hAnsi="Calibri Light" w:cs="Calibri Light"/>
        <w:sz w:val="16"/>
      </w:rPr>
      <w:fldChar w:fldCharType="end"/>
    </w:r>
  </w:p>
  <w:p w14:paraId="5D12D546" w14:textId="77777777" w:rsidR="00F3774D" w:rsidRPr="00053A23" w:rsidRDefault="00F3774D" w:rsidP="00A1261C">
    <w:pPr>
      <w:pStyle w:val="Nagwek"/>
      <w:jc w:val="center"/>
      <w:rPr>
        <w:rFonts w:ascii="Calibri Light" w:hAnsi="Calibri Light" w:cs="Calibri Light"/>
        <w:sz w:val="16"/>
      </w:rPr>
    </w:pPr>
    <w:r w:rsidRPr="00053A23">
      <w:rPr>
        <w:rFonts w:ascii="Calibri Light" w:hAnsi="Calibri Light" w:cs="Calibri Light"/>
        <w:sz w:val="16"/>
      </w:rPr>
      <w:t>PO WYPEŁNIENIU POUFNE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2DB54" w14:textId="77777777" w:rsidR="00E07611" w:rsidRDefault="00E07611">
      <w:r>
        <w:separator/>
      </w:r>
    </w:p>
  </w:footnote>
  <w:footnote w:type="continuationSeparator" w:id="0">
    <w:p w14:paraId="45B40E6B" w14:textId="77777777" w:rsidR="00E07611" w:rsidRDefault="00E076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0272A" w14:textId="2849B11F" w:rsidR="00F3774D" w:rsidRPr="000310BC" w:rsidRDefault="00F2721E" w:rsidP="008600BD">
    <w:pPr>
      <w:pStyle w:val="Nagwek"/>
      <w:jc w:val="center"/>
      <w:rPr>
        <w:rFonts w:ascii="Calibri Light" w:hAnsi="Calibri Light" w:cs="Calibri Light"/>
        <w:sz w:val="16"/>
      </w:rPr>
    </w:pPr>
    <w:r>
      <w:rPr>
        <w:rFonts w:ascii="Calibri Light" w:hAnsi="Calibri Light" w:cs="Calibri Light"/>
        <w:sz w:val="16"/>
      </w:rPr>
      <w:t xml:space="preserve">Kiwa </w:t>
    </w:r>
    <w:r w:rsidR="00DB7D8D">
      <w:rPr>
        <w:rFonts w:ascii="Calibri Light" w:hAnsi="Calibri Light" w:cs="Calibri Light"/>
        <w:sz w:val="16"/>
      </w:rPr>
      <w:t>Polska</w:t>
    </w:r>
    <w:r w:rsidR="008600BD" w:rsidRPr="000310BC">
      <w:rPr>
        <w:rFonts w:ascii="Calibri Light" w:hAnsi="Calibri Light" w:cs="Calibri Light"/>
        <w:sz w:val="16"/>
      </w:rPr>
      <w:t xml:space="preserve"> Sp. z o.</w:t>
    </w:r>
    <w:proofErr w:type="gramStart"/>
    <w:r w:rsidR="008600BD" w:rsidRPr="000310BC">
      <w:rPr>
        <w:rFonts w:ascii="Calibri Light" w:hAnsi="Calibri Light" w:cs="Calibri Light"/>
        <w:sz w:val="16"/>
      </w:rPr>
      <w:t>o</w:t>
    </w:r>
    <w:proofErr w:type="gramEnd"/>
    <w:r w:rsidR="008600BD" w:rsidRPr="000310BC">
      <w:rPr>
        <w:rFonts w:ascii="Calibri Light" w:hAnsi="Calibri Light" w:cs="Calibri Light"/>
        <w:sz w:val="16"/>
      </w:rPr>
      <w:t xml:space="preserve">.                                                                                                                                                                                                             </w:t>
    </w:r>
    <w:r w:rsidR="00F3774D" w:rsidRPr="000310BC">
      <w:rPr>
        <w:rFonts w:ascii="Calibri Light" w:hAnsi="Calibri Light" w:cs="Calibri Light"/>
        <w:sz w:val="16"/>
      </w:rPr>
      <w:t>Formularz nr P-15</w:t>
    </w:r>
    <w:r w:rsidR="00B56592" w:rsidRPr="000310BC">
      <w:rPr>
        <w:rFonts w:ascii="Calibri Light" w:hAnsi="Calibri Light" w:cs="Calibri Light"/>
        <w:sz w:val="16"/>
      </w:rPr>
      <w:t>-</w:t>
    </w:r>
    <w:r w:rsidR="00F3774D" w:rsidRPr="000310BC">
      <w:rPr>
        <w:rFonts w:ascii="Calibri Light" w:hAnsi="Calibri Light" w:cs="Calibri Light"/>
        <w:sz w:val="16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D785D"/>
    <w:multiLevelType w:val="multilevel"/>
    <w:tmpl w:val="3CB66A0A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C603BF1"/>
    <w:multiLevelType w:val="multilevel"/>
    <w:tmpl w:val="6316C1E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Times New Roman" w:hAnsi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2" w15:restartNumberingAfterBreak="0">
    <w:nsid w:val="29A562B3"/>
    <w:multiLevelType w:val="singleLevel"/>
    <w:tmpl w:val="97E84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33244C9"/>
    <w:multiLevelType w:val="singleLevel"/>
    <w:tmpl w:val="4080D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 w15:restartNumberingAfterBreak="0">
    <w:nsid w:val="38C17FEE"/>
    <w:multiLevelType w:val="multilevel"/>
    <w:tmpl w:val="21DC795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38D87D36"/>
    <w:multiLevelType w:val="singleLevel"/>
    <w:tmpl w:val="9656FE60"/>
    <w:lvl w:ilvl="0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6" w15:restartNumberingAfterBreak="0">
    <w:nsid w:val="402A3A89"/>
    <w:multiLevelType w:val="singleLevel"/>
    <w:tmpl w:val="CABC0B7E"/>
    <w:lvl w:ilvl="0">
      <w:start w:val="3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4"/>
        <w:u w:val="none"/>
      </w:rPr>
    </w:lvl>
  </w:abstractNum>
  <w:abstractNum w:abstractNumId="7" w15:restartNumberingAfterBreak="0">
    <w:nsid w:val="43C11280"/>
    <w:multiLevelType w:val="multilevel"/>
    <w:tmpl w:val="6D6A1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9C70DD9"/>
    <w:multiLevelType w:val="singleLevel"/>
    <w:tmpl w:val="97E84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E310133"/>
    <w:multiLevelType w:val="multilevel"/>
    <w:tmpl w:val="88081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0" w15:restartNumberingAfterBreak="0">
    <w:nsid w:val="4FFD68A8"/>
    <w:multiLevelType w:val="singleLevel"/>
    <w:tmpl w:val="97E84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3BF1633"/>
    <w:multiLevelType w:val="singleLevel"/>
    <w:tmpl w:val="A888D514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53C74ABC"/>
    <w:multiLevelType w:val="singleLevel"/>
    <w:tmpl w:val="9C40C66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 w15:restartNumberingAfterBreak="0">
    <w:nsid w:val="58F03717"/>
    <w:multiLevelType w:val="multilevel"/>
    <w:tmpl w:val="4308F7F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 w15:restartNumberingAfterBreak="0">
    <w:nsid w:val="602243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03644F7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05F709B"/>
    <w:multiLevelType w:val="singleLevel"/>
    <w:tmpl w:val="86BC6F66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 w15:restartNumberingAfterBreak="0">
    <w:nsid w:val="73C80B18"/>
    <w:multiLevelType w:val="hybridMultilevel"/>
    <w:tmpl w:val="099E5930"/>
    <w:lvl w:ilvl="0" w:tplc="1C08C2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A23A0E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Garamond" w:hint="default"/>
      </w:rPr>
    </w:lvl>
    <w:lvl w:ilvl="2" w:tplc="24AC1E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8667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AC4AD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Garamond" w:hint="default"/>
      </w:rPr>
    </w:lvl>
    <w:lvl w:ilvl="5" w:tplc="8FF056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D095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28A86E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Garamond" w:hint="default"/>
      </w:rPr>
    </w:lvl>
    <w:lvl w:ilvl="8" w:tplc="EDAC66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2B1EC9"/>
    <w:multiLevelType w:val="multilevel"/>
    <w:tmpl w:val="6316C1E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Times New Roman" w:hAnsi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9" w15:restartNumberingAfterBreak="0">
    <w:nsid w:val="787626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2101483642">
    <w:abstractNumId w:val="5"/>
  </w:num>
  <w:num w:numId="2" w16cid:durableId="1977250192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10854830">
    <w:abstractNumId w:val="17"/>
  </w:num>
  <w:num w:numId="4" w16cid:durableId="1893925495">
    <w:abstractNumId w:val="0"/>
  </w:num>
  <w:num w:numId="5" w16cid:durableId="1426920560">
    <w:abstractNumId w:val="7"/>
  </w:num>
  <w:num w:numId="6" w16cid:durableId="1264461195">
    <w:abstractNumId w:val="11"/>
  </w:num>
  <w:num w:numId="7" w16cid:durableId="816144504">
    <w:abstractNumId w:val="15"/>
  </w:num>
  <w:num w:numId="8" w16cid:durableId="643238341">
    <w:abstractNumId w:val="6"/>
  </w:num>
  <w:num w:numId="9" w16cid:durableId="1507090486">
    <w:abstractNumId w:val="16"/>
  </w:num>
  <w:num w:numId="10" w16cid:durableId="1211379723">
    <w:abstractNumId w:val="14"/>
  </w:num>
  <w:num w:numId="11" w16cid:durableId="892078940">
    <w:abstractNumId w:val="2"/>
  </w:num>
  <w:num w:numId="12" w16cid:durableId="1444767355">
    <w:abstractNumId w:val="10"/>
  </w:num>
  <w:num w:numId="13" w16cid:durableId="697585805">
    <w:abstractNumId w:val="13"/>
  </w:num>
  <w:num w:numId="14" w16cid:durableId="784151557">
    <w:abstractNumId w:val="8"/>
  </w:num>
  <w:num w:numId="15" w16cid:durableId="99960323">
    <w:abstractNumId w:val="3"/>
  </w:num>
  <w:num w:numId="16" w16cid:durableId="360056079">
    <w:abstractNumId w:val="9"/>
  </w:num>
  <w:num w:numId="17" w16cid:durableId="942569801">
    <w:abstractNumId w:val="18"/>
  </w:num>
  <w:num w:numId="18" w16cid:durableId="1960598122">
    <w:abstractNumId w:val="1"/>
  </w:num>
  <w:num w:numId="19" w16cid:durableId="507866840">
    <w:abstractNumId w:val="19"/>
  </w:num>
  <w:num w:numId="20" w16cid:durableId="12316902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ctiveWritingStyle w:appName="MSWord" w:lang="pl-PL" w:vendorID="12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233"/>
    <w:rsid w:val="00001EF2"/>
    <w:rsid w:val="00002BA1"/>
    <w:rsid w:val="00002E1D"/>
    <w:rsid w:val="0000531D"/>
    <w:rsid w:val="00007708"/>
    <w:rsid w:val="00010176"/>
    <w:rsid w:val="00012118"/>
    <w:rsid w:val="000152B5"/>
    <w:rsid w:val="000172BC"/>
    <w:rsid w:val="00022FCB"/>
    <w:rsid w:val="000310BC"/>
    <w:rsid w:val="000322F9"/>
    <w:rsid w:val="0003740D"/>
    <w:rsid w:val="00041BF5"/>
    <w:rsid w:val="000426CE"/>
    <w:rsid w:val="000435A2"/>
    <w:rsid w:val="000473DB"/>
    <w:rsid w:val="00053A23"/>
    <w:rsid w:val="00057462"/>
    <w:rsid w:val="00063503"/>
    <w:rsid w:val="00067762"/>
    <w:rsid w:val="0006792F"/>
    <w:rsid w:val="000725EC"/>
    <w:rsid w:val="00080B5C"/>
    <w:rsid w:val="000842AD"/>
    <w:rsid w:val="00094AB4"/>
    <w:rsid w:val="00096343"/>
    <w:rsid w:val="000A0635"/>
    <w:rsid w:val="000B14B7"/>
    <w:rsid w:val="000B3FE6"/>
    <w:rsid w:val="000B56AE"/>
    <w:rsid w:val="000B67B0"/>
    <w:rsid w:val="000B7A04"/>
    <w:rsid w:val="000C1C76"/>
    <w:rsid w:val="000D3F72"/>
    <w:rsid w:val="000D4118"/>
    <w:rsid w:val="000D6DA9"/>
    <w:rsid w:val="000E2E0D"/>
    <w:rsid w:val="000E4623"/>
    <w:rsid w:val="000E483B"/>
    <w:rsid w:val="000E5C89"/>
    <w:rsid w:val="000E702E"/>
    <w:rsid w:val="000F1048"/>
    <w:rsid w:val="000F3CD5"/>
    <w:rsid w:val="000F7AF6"/>
    <w:rsid w:val="000F7C37"/>
    <w:rsid w:val="00116729"/>
    <w:rsid w:val="00121790"/>
    <w:rsid w:val="00123288"/>
    <w:rsid w:val="00123B18"/>
    <w:rsid w:val="00124CD9"/>
    <w:rsid w:val="00126274"/>
    <w:rsid w:val="00131F5F"/>
    <w:rsid w:val="0013785D"/>
    <w:rsid w:val="00137B3E"/>
    <w:rsid w:val="00140E70"/>
    <w:rsid w:val="00140F44"/>
    <w:rsid w:val="00144EFB"/>
    <w:rsid w:val="0015113F"/>
    <w:rsid w:val="00152058"/>
    <w:rsid w:val="00153F35"/>
    <w:rsid w:val="00157A17"/>
    <w:rsid w:val="00157D1A"/>
    <w:rsid w:val="00160DA3"/>
    <w:rsid w:val="00163CC0"/>
    <w:rsid w:val="00164E47"/>
    <w:rsid w:val="00167BA9"/>
    <w:rsid w:val="00171B82"/>
    <w:rsid w:val="001725BE"/>
    <w:rsid w:val="001768D6"/>
    <w:rsid w:val="001809DB"/>
    <w:rsid w:val="00183778"/>
    <w:rsid w:val="00183F6F"/>
    <w:rsid w:val="001938C9"/>
    <w:rsid w:val="001A1071"/>
    <w:rsid w:val="001A2E4B"/>
    <w:rsid w:val="001A76F2"/>
    <w:rsid w:val="001B256D"/>
    <w:rsid w:val="001B36B3"/>
    <w:rsid w:val="001B44D4"/>
    <w:rsid w:val="001B626A"/>
    <w:rsid w:val="001C6187"/>
    <w:rsid w:val="001C6F85"/>
    <w:rsid w:val="001D0EBB"/>
    <w:rsid w:val="001D247A"/>
    <w:rsid w:val="001D2CE1"/>
    <w:rsid w:val="001D42B4"/>
    <w:rsid w:val="001D494B"/>
    <w:rsid w:val="001D7E76"/>
    <w:rsid w:val="001E2EBD"/>
    <w:rsid w:val="001E3C47"/>
    <w:rsid w:val="001E6A83"/>
    <w:rsid w:val="001F2C6D"/>
    <w:rsid w:val="001F30DD"/>
    <w:rsid w:val="001F30F5"/>
    <w:rsid w:val="001F3525"/>
    <w:rsid w:val="001F39D3"/>
    <w:rsid w:val="00213C18"/>
    <w:rsid w:val="00220188"/>
    <w:rsid w:val="00221F17"/>
    <w:rsid w:val="002263F7"/>
    <w:rsid w:val="00234DC2"/>
    <w:rsid w:val="00242958"/>
    <w:rsid w:val="0024752A"/>
    <w:rsid w:val="00247C03"/>
    <w:rsid w:val="0025748E"/>
    <w:rsid w:val="00261A26"/>
    <w:rsid w:val="00264CDD"/>
    <w:rsid w:val="002673DE"/>
    <w:rsid w:val="0027005E"/>
    <w:rsid w:val="00272219"/>
    <w:rsid w:val="0027418A"/>
    <w:rsid w:val="0027689A"/>
    <w:rsid w:val="00276A2D"/>
    <w:rsid w:val="00280AF7"/>
    <w:rsid w:val="00281DB2"/>
    <w:rsid w:val="002837B2"/>
    <w:rsid w:val="002841DE"/>
    <w:rsid w:val="00285279"/>
    <w:rsid w:val="0029443B"/>
    <w:rsid w:val="0029590A"/>
    <w:rsid w:val="0029746A"/>
    <w:rsid w:val="002A26C7"/>
    <w:rsid w:val="002A2E58"/>
    <w:rsid w:val="002A4FBA"/>
    <w:rsid w:val="002C151B"/>
    <w:rsid w:val="002C518F"/>
    <w:rsid w:val="002C72AA"/>
    <w:rsid w:val="002D3A79"/>
    <w:rsid w:val="002E784A"/>
    <w:rsid w:val="002F1EA8"/>
    <w:rsid w:val="002F234F"/>
    <w:rsid w:val="002F798D"/>
    <w:rsid w:val="00301ACE"/>
    <w:rsid w:val="0030200E"/>
    <w:rsid w:val="00302780"/>
    <w:rsid w:val="00306396"/>
    <w:rsid w:val="003101D2"/>
    <w:rsid w:val="003103BA"/>
    <w:rsid w:val="00313214"/>
    <w:rsid w:val="00314A03"/>
    <w:rsid w:val="00316136"/>
    <w:rsid w:val="003174E3"/>
    <w:rsid w:val="0032362F"/>
    <w:rsid w:val="0032552E"/>
    <w:rsid w:val="003275A5"/>
    <w:rsid w:val="00330B79"/>
    <w:rsid w:val="003312B8"/>
    <w:rsid w:val="00333F3F"/>
    <w:rsid w:val="00334BF5"/>
    <w:rsid w:val="00336D43"/>
    <w:rsid w:val="00342F0E"/>
    <w:rsid w:val="00344540"/>
    <w:rsid w:val="00344ECA"/>
    <w:rsid w:val="003514F2"/>
    <w:rsid w:val="00351AD2"/>
    <w:rsid w:val="00352168"/>
    <w:rsid w:val="0035296B"/>
    <w:rsid w:val="00356918"/>
    <w:rsid w:val="003578A1"/>
    <w:rsid w:val="00357DD1"/>
    <w:rsid w:val="0036418E"/>
    <w:rsid w:val="00366F45"/>
    <w:rsid w:val="00367FC8"/>
    <w:rsid w:val="00370363"/>
    <w:rsid w:val="00370AA0"/>
    <w:rsid w:val="00372D6E"/>
    <w:rsid w:val="00374F38"/>
    <w:rsid w:val="003752EC"/>
    <w:rsid w:val="00380C2D"/>
    <w:rsid w:val="00381D7D"/>
    <w:rsid w:val="003845F4"/>
    <w:rsid w:val="003872B7"/>
    <w:rsid w:val="0038772F"/>
    <w:rsid w:val="003A602E"/>
    <w:rsid w:val="003A7596"/>
    <w:rsid w:val="003B4282"/>
    <w:rsid w:val="003B6467"/>
    <w:rsid w:val="003C2CA6"/>
    <w:rsid w:val="003C710E"/>
    <w:rsid w:val="003D2DBB"/>
    <w:rsid w:val="003D415B"/>
    <w:rsid w:val="003D598B"/>
    <w:rsid w:val="003D6B69"/>
    <w:rsid w:val="003D7074"/>
    <w:rsid w:val="003D70CD"/>
    <w:rsid w:val="003D7B56"/>
    <w:rsid w:val="003D7C50"/>
    <w:rsid w:val="003E1A31"/>
    <w:rsid w:val="003F7952"/>
    <w:rsid w:val="00403E6E"/>
    <w:rsid w:val="0040459B"/>
    <w:rsid w:val="0040693B"/>
    <w:rsid w:val="004112C1"/>
    <w:rsid w:val="00412130"/>
    <w:rsid w:val="004125C2"/>
    <w:rsid w:val="00417F38"/>
    <w:rsid w:val="00421D27"/>
    <w:rsid w:val="00422AAE"/>
    <w:rsid w:val="00422FDE"/>
    <w:rsid w:val="00425150"/>
    <w:rsid w:val="00425D4F"/>
    <w:rsid w:val="004268B2"/>
    <w:rsid w:val="004314B7"/>
    <w:rsid w:val="00435E10"/>
    <w:rsid w:val="00442928"/>
    <w:rsid w:val="004541BA"/>
    <w:rsid w:val="0045551B"/>
    <w:rsid w:val="00455F52"/>
    <w:rsid w:val="00457246"/>
    <w:rsid w:val="00463F9A"/>
    <w:rsid w:val="00475521"/>
    <w:rsid w:val="0048118F"/>
    <w:rsid w:val="004811B9"/>
    <w:rsid w:val="004817C9"/>
    <w:rsid w:val="0048419F"/>
    <w:rsid w:val="00486024"/>
    <w:rsid w:val="00493090"/>
    <w:rsid w:val="00493150"/>
    <w:rsid w:val="00495F4C"/>
    <w:rsid w:val="004A0809"/>
    <w:rsid w:val="004A0D51"/>
    <w:rsid w:val="004A1655"/>
    <w:rsid w:val="004A6138"/>
    <w:rsid w:val="004B2E00"/>
    <w:rsid w:val="004C59A4"/>
    <w:rsid w:val="004C75EE"/>
    <w:rsid w:val="004D3189"/>
    <w:rsid w:val="004D31F4"/>
    <w:rsid w:val="004E2B69"/>
    <w:rsid w:val="004E327A"/>
    <w:rsid w:val="004F2DB6"/>
    <w:rsid w:val="004F52A4"/>
    <w:rsid w:val="005014F1"/>
    <w:rsid w:val="0050379C"/>
    <w:rsid w:val="00505116"/>
    <w:rsid w:val="00506703"/>
    <w:rsid w:val="00507382"/>
    <w:rsid w:val="00513494"/>
    <w:rsid w:val="005208C0"/>
    <w:rsid w:val="0052199A"/>
    <w:rsid w:val="005247B4"/>
    <w:rsid w:val="0052491F"/>
    <w:rsid w:val="00525682"/>
    <w:rsid w:val="005258D2"/>
    <w:rsid w:val="005324C0"/>
    <w:rsid w:val="0053707B"/>
    <w:rsid w:val="0054316D"/>
    <w:rsid w:val="00543EC5"/>
    <w:rsid w:val="00544A3C"/>
    <w:rsid w:val="00551629"/>
    <w:rsid w:val="00552B62"/>
    <w:rsid w:val="00552C3A"/>
    <w:rsid w:val="005530F7"/>
    <w:rsid w:val="005554DA"/>
    <w:rsid w:val="0056223F"/>
    <w:rsid w:val="0056358C"/>
    <w:rsid w:val="0056369E"/>
    <w:rsid w:val="00571705"/>
    <w:rsid w:val="00572B93"/>
    <w:rsid w:val="00573B80"/>
    <w:rsid w:val="00575907"/>
    <w:rsid w:val="005777D3"/>
    <w:rsid w:val="00580006"/>
    <w:rsid w:val="00580B9E"/>
    <w:rsid w:val="00580FB0"/>
    <w:rsid w:val="005813CD"/>
    <w:rsid w:val="00584570"/>
    <w:rsid w:val="005851E7"/>
    <w:rsid w:val="00590348"/>
    <w:rsid w:val="0059260E"/>
    <w:rsid w:val="005A5A41"/>
    <w:rsid w:val="005A7729"/>
    <w:rsid w:val="005B277C"/>
    <w:rsid w:val="005B2920"/>
    <w:rsid w:val="005B373B"/>
    <w:rsid w:val="005B3875"/>
    <w:rsid w:val="005B39D6"/>
    <w:rsid w:val="005B6057"/>
    <w:rsid w:val="005C3005"/>
    <w:rsid w:val="005C322F"/>
    <w:rsid w:val="005C6ED1"/>
    <w:rsid w:val="005C7C35"/>
    <w:rsid w:val="005D390F"/>
    <w:rsid w:val="005E20BC"/>
    <w:rsid w:val="005E63A2"/>
    <w:rsid w:val="005E6884"/>
    <w:rsid w:val="005E69A2"/>
    <w:rsid w:val="005E6B19"/>
    <w:rsid w:val="005E752D"/>
    <w:rsid w:val="005F0712"/>
    <w:rsid w:val="005F07F2"/>
    <w:rsid w:val="005F5A07"/>
    <w:rsid w:val="00605832"/>
    <w:rsid w:val="00605AB2"/>
    <w:rsid w:val="006076EB"/>
    <w:rsid w:val="006100BA"/>
    <w:rsid w:val="00611BD9"/>
    <w:rsid w:val="00612AEC"/>
    <w:rsid w:val="00613337"/>
    <w:rsid w:val="00620C03"/>
    <w:rsid w:val="00621DFE"/>
    <w:rsid w:val="00627E20"/>
    <w:rsid w:val="0064167B"/>
    <w:rsid w:val="00641785"/>
    <w:rsid w:val="006437B1"/>
    <w:rsid w:val="006469AA"/>
    <w:rsid w:val="0065278F"/>
    <w:rsid w:val="006528F3"/>
    <w:rsid w:val="00654417"/>
    <w:rsid w:val="00661FCE"/>
    <w:rsid w:val="00691AE7"/>
    <w:rsid w:val="0069794C"/>
    <w:rsid w:val="00697AAC"/>
    <w:rsid w:val="006A0DE6"/>
    <w:rsid w:val="006A2DC8"/>
    <w:rsid w:val="006A4556"/>
    <w:rsid w:val="006A4607"/>
    <w:rsid w:val="006B2929"/>
    <w:rsid w:val="006B498C"/>
    <w:rsid w:val="006B50CD"/>
    <w:rsid w:val="006B67E3"/>
    <w:rsid w:val="006B7F6B"/>
    <w:rsid w:val="006D0A59"/>
    <w:rsid w:val="006D1F84"/>
    <w:rsid w:val="006D5AC1"/>
    <w:rsid w:val="006D683E"/>
    <w:rsid w:val="006D6A5F"/>
    <w:rsid w:val="006E4DA1"/>
    <w:rsid w:val="006E5EC2"/>
    <w:rsid w:val="006F2359"/>
    <w:rsid w:val="006F297D"/>
    <w:rsid w:val="006F6113"/>
    <w:rsid w:val="007017A0"/>
    <w:rsid w:val="00702B0C"/>
    <w:rsid w:val="00703185"/>
    <w:rsid w:val="007036CB"/>
    <w:rsid w:val="00710632"/>
    <w:rsid w:val="0071071E"/>
    <w:rsid w:val="007152C0"/>
    <w:rsid w:val="00716558"/>
    <w:rsid w:val="00720394"/>
    <w:rsid w:val="00723872"/>
    <w:rsid w:val="00725326"/>
    <w:rsid w:val="007366DF"/>
    <w:rsid w:val="0074055D"/>
    <w:rsid w:val="007423E4"/>
    <w:rsid w:val="00745718"/>
    <w:rsid w:val="00747166"/>
    <w:rsid w:val="00747DBD"/>
    <w:rsid w:val="00751AD7"/>
    <w:rsid w:val="007538D1"/>
    <w:rsid w:val="0075587D"/>
    <w:rsid w:val="0076359E"/>
    <w:rsid w:val="007639B5"/>
    <w:rsid w:val="00763FBD"/>
    <w:rsid w:val="0076643B"/>
    <w:rsid w:val="00767D6A"/>
    <w:rsid w:val="007718AE"/>
    <w:rsid w:val="0078728B"/>
    <w:rsid w:val="0078778E"/>
    <w:rsid w:val="0079090F"/>
    <w:rsid w:val="007952DA"/>
    <w:rsid w:val="007954DD"/>
    <w:rsid w:val="007A022D"/>
    <w:rsid w:val="007A1208"/>
    <w:rsid w:val="007A2814"/>
    <w:rsid w:val="007A49A7"/>
    <w:rsid w:val="007A7FA9"/>
    <w:rsid w:val="007B1483"/>
    <w:rsid w:val="007B1D3A"/>
    <w:rsid w:val="007B2FDF"/>
    <w:rsid w:val="007B3423"/>
    <w:rsid w:val="007C0C46"/>
    <w:rsid w:val="007C1B8C"/>
    <w:rsid w:val="007C6EEF"/>
    <w:rsid w:val="007D5F86"/>
    <w:rsid w:val="007D6C4A"/>
    <w:rsid w:val="007D7DE8"/>
    <w:rsid w:val="007E0B01"/>
    <w:rsid w:val="007E30B5"/>
    <w:rsid w:val="007E5786"/>
    <w:rsid w:val="007E5B69"/>
    <w:rsid w:val="007E6D27"/>
    <w:rsid w:val="007F5D68"/>
    <w:rsid w:val="00806FEB"/>
    <w:rsid w:val="00807A4C"/>
    <w:rsid w:val="0081226C"/>
    <w:rsid w:val="00813701"/>
    <w:rsid w:val="008140E6"/>
    <w:rsid w:val="0081780A"/>
    <w:rsid w:val="00817EFB"/>
    <w:rsid w:val="008211D0"/>
    <w:rsid w:val="00821F0E"/>
    <w:rsid w:val="00822C1C"/>
    <w:rsid w:val="0083088A"/>
    <w:rsid w:val="008329CD"/>
    <w:rsid w:val="0083481E"/>
    <w:rsid w:val="008360F5"/>
    <w:rsid w:val="0083663F"/>
    <w:rsid w:val="0084199E"/>
    <w:rsid w:val="0085338B"/>
    <w:rsid w:val="008600BD"/>
    <w:rsid w:val="00864230"/>
    <w:rsid w:val="008648E7"/>
    <w:rsid w:val="00864FD3"/>
    <w:rsid w:val="008658FF"/>
    <w:rsid w:val="00866838"/>
    <w:rsid w:val="00871441"/>
    <w:rsid w:val="008748F6"/>
    <w:rsid w:val="00880B43"/>
    <w:rsid w:val="00881E87"/>
    <w:rsid w:val="00882D82"/>
    <w:rsid w:val="00884E5B"/>
    <w:rsid w:val="008866CF"/>
    <w:rsid w:val="008867F9"/>
    <w:rsid w:val="008932A5"/>
    <w:rsid w:val="00893FAE"/>
    <w:rsid w:val="00895DBB"/>
    <w:rsid w:val="0089635E"/>
    <w:rsid w:val="00897B52"/>
    <w:rsid w:val="008A1233"/>
    <w:rsid w:val="008A294E"/>
    <w:rsid w:val="008A6BC5"/>
    <w:rsid w:val="008B05AC"/>
    <w:rsid w:val="008B68C7"/>
    <w:rsid w:val="008B7890"/>
    <w:rsid w:val="008C0F44"/>
    <w:rsid w:val="008D0F27"/>
    <w:rsid w:val="008E0E5B"/>
    <w:rsid w:val="0090452E"/>
    <w:rsid w:val="00906542"/>
    <w:rsid w:val="00917616"/>
    <w:rsid w:val="00926476"/>
    <w:rsid w:val="00926DF6"/>
    <w:rsid w:val="009321BC"/>
    <w:rsid w:val="009325EF"/>
    <w:rsid w:val="009336E9"/>
    <w:rsid w:val="00934D57"/>
    <w:rsid w:val="00940555"/>
    <w:rsid w:val="009436A2"/>
    <w:rsid w:val="009458EC"/>
    <w:rsid w:val="00945962"/>
    <w:rsid w:val="00954BC3"/>
    <w:rsid w:val="00955B50"/>
    <w:rsid w:val="009565E2"/>
    <w:rsid w:val="00956DF9"/>
    <w:rsid w:val="00963203"/>
    <w:rsid w:val="00964379"/>
    <w:rsid w:val="00964914"/>
    <w:rsid w:val="00967060"/>
    <w:rsid w:val="009710D5"/>
    <w:rsid w:val="00973DE7"/>
    <w:rsid w:val="00974B55"/>
    <w:rsid w:val="00976757"/>
    <w:rsid w:val="009805E9"/>
    <w:rsid w:val="0098124B"/>
    <w:rsid w:val="0098212C"/>
    <w:rsid w:val="0098502B"/>
    <w:rsid w:val="00987A7C"/>
    <w:rsid w:val="009916EB"/>
    <w:rsid w:val="00991DF6"/>
    <w:rsid w:val="00993375"/>
    <w:rsid w:val="009943C8"/>
    <w:rsid w:val="0099454C"/>
    <w:rsid w:val="0099514C"/>
    <w:rsid w:val="0099532A"/>
    <w:rsid w:val="00996EA1"/>
    <w:rsid w:val="009A08DA"/>
    <w:rsid w:val="009A0D7E"/>
    <w:rsid w:val="009A1900"/>
    <w:rsid w:val="009A2121"/>
    <w:rsid w:val="009A3FBE"/>
    <w:rsid w:val="009A4787"/>
    <w:rsid w:val="009B21AC"/>
    <w:rsid w:val="009B3801"/>
    <w:rsid w:val="009B4E63"/>
    <w:rsid w:val="009C1852"/>
    <w:rsid w:val="009C39A8"/>
    <w:rsid w:val="009C680B"/>
    <w:rsid w:val="009C6AC0"/>
    <w:rsid w:val="009C6B33"/>
    <w:rsid w:val="009C728A"/>
    <w:rsid w:val="009D30F8"/>
    <w:rsid w:val="009D591C"/>
    <w:rsid w:val="009D6061"/>
    <w:rsid w:val="009D6DA9"/>
    <w:rsid w:val="009E414A"/>
    <w:rsid w:val="009E4FD9"/>
    <w:rsid w:val="009E73D0"/>
    <w:rsid w:val="009E7665"/>
    <w:rsid w:val="009E7BEC"/>
    <w:rsid w:val="009F10CC"/>
    <w:rsid w:val="009F222E"/>
    <w:rsid w:val="009F51CC"/>
    <w:rsid w:val="009F56A8"/>
    <w:rsid w:val="009F6709"/>
    <w:rsid w:val="009F7B47"/>
    <w:rsid w:val="00A006A9"/>
    <w:rsid w:val="00A01197"/>
    <w:rsid w:val="00A02B88"/>
    <w:rsid w:val="00A0315E"/>
    <w:rsid w:val="00A046D0"/>
    <w:rsid w:val="00A10573"/>
    <w:rsid w:val="00A1261C"/>
    <w:rsid w:val="00A165F2"/>
    <w:rsid w:val="00A20EB3"/>
    <w:rsid w:val="00A216FD"/>
    <w:rsid w:val="00A312B0"/>
    <w:rsid w:val="00A31A4C"/>
    <w:rsid w:val="00A31EE8"/>
    <w:rsid w:val="00A33700"/>
    <w:rsid w:val="00A33970"/>
    <w:rsid w:val="00A37B29"/>
    <w:rsid w:val="00A411E6"/>
    <w:rsid w:val="00A412D3"/>
    <w:rsid w:val="00A41944"/>
    <w:rsid w:val="00A46362"/>
    <w:rsid w:val="00A515B2"/>
    <w:rsid w:val="00A515C2"/>
    <w:rsid w:val="00A52EAE"/>
    <w:rsid w:val="00A53D3B"/>
    <w:rsid w:val="00A549DF"/>
    <w:rsid w:val="00A57D81"/>
    <w:rsid w:val="00A607B5"/>
    <w:rsid w:val="00A60F65"/>
    <w:rsid w:val="00A62F94"/>
    <w:rsid w:val="00A64D25"/>
    <w:rsid w:val="00A665B8"/>
    <w:rsid w:val="00A706C9"/>
    <w:rsid w:val="00A71AFC"/>
    <w:rsid w:val="00A7324B"/>
    <w:rsid w:val="00A76156"/>
    <w:rsid w:val="00A82D25"/>
    <w:rsid w:val="00A85855"/>
    <w:rsid w:val="00A8756F"/>
    <w:rsid w:val="00A87D36"/>
    <w:rsid w:val="00A90076"/>
    <w:rsid w:val="00A92606"/>
    <w:rsid w:val="00AA13D2"/>
    <w:rsid w:val="00AA2815"/>
    <w:rsid w:val="00AC0A22"/>
    <w:rsid w:val="00AC22A0"/>
    <w:rsid w:val="00AC33FE"/>
    <w:rsid w:val="00AC6F98"/>
    <w:rsid w:val="00AC7B73"/>
    <w:rsid w:val="00AD0B7A"/>
    <w:rsid w:val="00AD0DF7"/>
    <w:rsid w:val="00AD6654"/>
    <w:rsid w:val="00AE469C"/>
    <w:rsid w:val="00AF0404"/>
    <w:rsid w:val="00AF179A"/>
    <w:rsid w:val="00AF20BB"/>
    <w:rsid w:val="00AF2E37"/>
    <w:rsid w:val="00B00144"/>
    <w:rsid w:val="00B020EC"/>
    <w:rsid w:val="00B10A6F"/>
    <w:rsid w:val="00B1518C"/>
    <w:rsid w:val="00B17958"/>
    <w:rsid w:val="00B17E85"/>
    <w:rsid w:val="00B247A0"/>
    <w:rsid w:val="00B25A9F"/>
    <w:rsid w:val="00B30425"/>
    <w:rsid w:val="00B34178"/>
    <w:rsid w:val="00B342F1"/>
    <w:rsid w:val="00B37531"/>
    <w:rsid w:val="00B42059"/>
    <w:rsid w:val="00B42A53"/>
    <w:rsid w:val="00B433FA"/>
    <w:rsid w:val="00B452E0"/>
    <w:rsid w:val="00B45555"/>
    <w:rsid w:val="00B46111"/>
    <w:rsid w:val="00B51DD9"/>
    <w:rsid w:val="00B55769"/>
    <w:rsid w:val="00B56592"/>
    <w:rsid w:val="00B56611"/>
    <w:rsid w:val="00B60217"/>
    <w:rsid w:val="00B625DF"/>
    <w:rsid w:val="00B62615"/>
    <w:rsid w:val="00B62C3C"/>
    <w:rsid w:val="00B62CC4"/>
    <w:rsid w:val="00B6385E"/>
    <w:rsid w:val="00B63DE7"/>
    <w:rsid w:val="00B72647"/>
    <w:rsid w:val="00B74742"/>
    <w:rsid w:val="00B7739B"/>
    <w:rsid w:val="00B77614"/>
    <w:rsid w:val="00B861C5"/>
    <w:rsid w:val="00B86E9F"/>
    <w:rsid w:val="00B907C5"/>
    <w:rsid w:val="00B91A28"/>
    <w:rsid w:val="00B93C30"/>
    <w:rsid w:val="00B9512A"/>
    <w:rsid w:val="00B96F29"/>
    <w:rsid w:val="00B97148"/>
    <w:rsid w:val="00BA133E"/>
    <w:rsid w:val="00BA1370"/>
    <w:rsid w:val="00BB1700"/>
    <w:rsid w:val="00BC0836"/>
    <w:rsid w:val="00BC134E"/>
    <w:rsid w:val="00BC1979"/>
    <w:rsid w:val="00BC21DD"/>
    <w:rsid w:val="00BC40BA"/>
    <w:rsid w:val="00BC4C4A"/>
    <w:rsid w:val="00BC6582"/>
    <w:rsid w:val="00BD3BD7"/>
    <w:rsid w:val="00BD7C21"/>
    <w:rsid w:val="00BE2CC9"/>
    <w:rsid w:val="00BF31D4"/>
    <w:rsid w:val="00BF5BC7"/>
    <w:rsid w:val="00BF5C5F"/>
    <w:rsid w:val="00C006A5"/>
    <w:rsid w:val="00C01158"/>
    <w:rsid w:val="00C02399"/>
    <w:rsid w:val="00C0314A"/>
    <w:rsid w:val="00C07A80"/>
    <w:rsid w:val="00C147C0"/>
    <w:rsid w:val="00C14ED6"/>
    <w:rsid w:val="00C15E45"/>
    <w:rsid w:val="00C21018"/>
    <w:rsid w:val="00C21133"/>
    <w:rsid w:val="00C21463"/>
    <w:rsid w:val="00C2612C"/>
    <w:rsid w:val="00C30469"/>
    <w:rsid w:val="00C30D2A"/>
    <w:rsid w:val="00C310B2"/>
    <w:rsid w:val="00C318C5"/>
    <w:rsid w:val="00C3514C"/>
    <w:rsid w:val="00C357FF"/>
    <w:rsid w:val="00C36590"/>
    <w:rsid w:val="00C4060A"/>
    <w:rsid w:val="00C44B89"/>
    <w:rsid w:val="00C46120"/>
    <w:rsid w:val="00C47625"/>
    <w:rsid w:val="00C50BCA"/>
    <w:rsid w:val="00C53652"/>
    <w:rsid w:val="00C57A13"/>
    <w:rsid w:val="00C62BAA"/>
    <w:rsid w:val="00C62FA9"/>
    <w:rsid w:val="00C67495"/>
    <w:rsid w:val="00C67654"/>
    <w:rsid w:val="00C71641"/>
    <w:rsid w:val="00C729C0"/>
    <w:rsid w:val="00C76A86"/>
    <w:rsid w:val="00C77134"/>
    <w:rsid w:val="00C80E98"/>
    <w:rsid w:val="00C86E02"/>
    <w:rsid w:val="00C90E56"/>
    <w:rsid w:val="00C93C42"/>
    <w:rsid w:val="00C95954"/>
    <w:rsid w:val="00C96FCD"/>
    <w:rsid w:val="00C97751"/>
    <w:rsid w:val="00CA64A4"/>
    <w:rsid w:val="00CA76CF"/>
    <w:rsid w:val="00CB2703"/>
    <w:rsid w:val="00CB375C"/>
    <w:rsid w:val="00CB5E28"/>
    <w:rsid w:val="00CC0E17"/>
    <w:rsid w:val="00CC109D"/>
    <w:rsid w:val="00CC18C7"/>
    <w:rsid w:val="00CC2081"/>
    <w:rsid w:val="00CC27BD"/>
    <w:rsid w:val="00CC3C5F"/>
    <w:rsid w:val="00CC490F"/>
    <w:rsid w:val="00CC60E5"/>
    <w:rsid w:val="00CC7EBB"/>
    <w:rsid w:val="00CD06F3"/>
    <w:rsid w:val="00CD0AEE"/>
    <w:rsid w:val="00CD10CA"/>
    <w:rsid w:val="00CD239B"/>
    <w:rsid w:val="00CD34A5"/>
    <w:rsid w:val="00CD76CC"/>
    <w:rsid w:val="00CE4A68"/>
    <w:rsid w:val="00CE5B86"/>
    <w:rsid w:val="00D00BA9"/>
    <w:rsid w:val="00D00D17"/>
    <w:rsid w:val="00D01A61"/>
    <w:rsid w:val="00D01C6F"/>
    <w:rsid w:val="00D133C4"/>
    <w:rsid w:val="00D16455"/>
    <w:rsid w:val="00D17D8E"/>
    <w:rsid w:val="00D20385"/>
    <w:rsid w:val="00D22543"/>
    <w:rsid w:val="00D22E44"/>
    <w:rsid w:val="00D23C41"/>
    <w:rsid w:val="00D277FE"/>
    <w:rsid w:val="00D3088E"/>
    <w:rsid w:val="00D37D49"/>
    <w:rsid w:val="00D4139D"/>
    <w:rsid w:val="00D44A70"/>
    <w:rsid w:val="00D4721B"/>
    <w:rsid w:val="00D50E14"/>
    <w:rsid w:val="00D524A4"/>
    <w:rsid w:val="00D52DDE"/>
    <w:rsid w:val="00D5337E"/>
    <w:rsid w:val="00D53DC2"/>
    <w:rsid w:val="00D53F46"/>
    <w:rsid w:val="00D552CD"/>
    <w:rsid w:val="00D55519"/>
    <w:rsid w:val="00D55B1D"/>
    <w:rsid w:val="00D56157"/>
    <w:rsid w:val="00D620E6"/>
    <w:rsid w:val="00D62B8F"/>
    <w:rsid w:val="00D637D6"/>
    <w:rsid w:val="00D64BCC"/>
    <w:rsid w:val="00D72010"/>
    <w:rsid w:val="00D745B6"/>
    <w:rsid w:val="00D831F6"/>
    <w:rsid w:val="00D84A66"/>
    <w:rsid w:val="00D955D4"/>
    <w:rsid w:val="00D9647D"/>
    <w:rsid w:val="00D9685E"/>
    <w:rsid w:val="00DA297F"/>
    <w:rsid w:val="00DA44AE"/>
    <w:rsid w:val="00DA4F77"/>
    <w:rsid w:val="00DB25B6"/>
    <w:rsid w:val="00DB6341"/>
    <w:rsid w:val="00DB6A14"/>
    <w:rsid w:val="00DB7D8D"/>
    <w:rsid w:val="00DD24B8"/>
    <w:rsid w:val="00DD718D"/>
    <w:rsid w:val="00DE0063"/>
    <w:rsid w:val="00DE25EB"/>
    <w:rsid w:val="00DE32D8"/>
    <w:rsid w:val="00E02FC9"/>
    <w:rsid w:val="00E07611"/>
    <w:rsid w:val="00E111E7"/>
    <w:rsid w:val="00E1198C"/>
    <w:rsid w:val="00E21DCA"/>
    <w:rsid w:val="00E2334A"/>
    <w:rsid w:val="00E25599"/>
    <w:rsid w:val="00E35BCF"/>
    <w:rsid w:val="00E3685A"/>
    <w:rsid w:val="00E410DA"/>
    <w:rsid w:val="00E4215F"/>
    <w:rsid w:val="00E44A48"/>
    <w:rsid w:val="00E4744B"/>
    <w:rsid w:val="00E52CCC"/>
    <w:rsid w:val="00E553D9"/>
    <w:rsid w:val="00E60CC7"/>
    <w:rsid w:val="00E63BB3"/>
    <w:rsid w:val="00E703A0"/>
    <w:rsid w:val="00E733F0"/>
    <w:rsid w:val="00E74B12"/>
    <w:rsid w:val="00E750ED"/>
    <w:rsid w:val="00E82D72"/>
    <w:rsid w:val="00E83BF2"/>
    <w:rsid w:val="00E845AE"/>
    <w:rsid w:val="00E865D6"/>
    <w:rsid w:val="00E9220C"/>
    <w:rsid w:val="00E93DE2"/>
    <w:rsid w:val="00E955CF"/>
    <w:rsid w:val="00E96965"/>
    <w:rsid w:val="00E97A25"/>
    <w:rsid w:val="00EA0CBB"/>
    <w:rsid w:val="00EA0F3A"/>
    <w:rsid w:val="00EA2A39"/>
    <w:rsid w:val="00EA3188"/>
    <w:rsid w:val="00EA4AEB"/>
    <w:rsid w:val="00EA51AE"/>
    <w:rsid w:val="00EA6A2D"/>
    <w:rsid w:val="00EC199B"/>
    <w:rsid w:val="00EC1CC9"/>
    <w:rsid w:val="00EC5CAD"/>
    <w:rsid w:val="00EE1D02"/>
    <w:rsid w:val="00EE6B4F"/>
    <w:rsid w:val="00EF5C36"/>
    <w:rsid w:val="00F04505"/>
    <w:rsid w:val="00F048F2"/>
    <w:rsid w:val="00F226E4"/>
    <w:rsid w:val="00F2428B"/>
    <w:rsid w:val="00F2721E"/>
    <w:rsid w:val="00F3180C"/>
    <w:rsid w:val="00F35EEA"/>
    <w:rsid w:val="00F3774D"/>
    <w:rsid w:val="00F43B9C"/>
    <w:rsid w:val="00F46B87"/>
    <w:rsid w:val="00F478D0"/>
    <w:rsid w:val="00F47C5E"/>
    <w:rsid w:val="00F5020C"/>
    <w:rsid w:val="00F502CB"/>
    <w:rsid w:val="00F534C8"/>
    <w:rsid w:val="00F618EA"/>
    <w:rsid w:val="00F6488F"/>
    <w:rsid w:val="00F653BE"/>
    <w:rsid w:val="00F70334"/>
    <w:rsid w:val="00F70EE4"/>
    <w:rsid w:val="00F76D88"/>
    <w:rsid w:val="00F80606"/>
    <w:rsid w:val="00F822E1"/>
    <w:rsid w:val="00F83803"/>
    <w:rsid w:val="00F86063"/>
    <w:rsid w:val="00F91892"/>
    <w:rsid w:val="00F97D8E"/>
    <w:rsid w:val="00FA40CC"/>
    <w:rsid w:val="00FA4BEB"/>
    <w:rsid w:val="00FA4FFF"/>
    <w:rsid w:val="00FA529C"/>
    <w:rsid w:val="00FB0A08"/>
    <w:rsid w:val="00FB439B"/>
    <w:rsid w:val="00FB5D70"/>
    <w:rsid w:val="00FB7D07"/>
    <w:rsid w:val="00FC5CA8"/>
    <w:rsid w:val="00FC7640"/>
    <w:rsid w:val="00FC788A"/>
    <w:rsid w:val="00FC7F35"/>
    <w:rsid w:val="00FD1DFF"/>
    <w:rsid w:val="00FD2A40"/>
    <w:rsid w:val="00FE387A"/>
    <w:rsid w:val="00FE459E"/>
    <w:rsid w:val="00FE5E80"/>
    <w:rsid w:val="00FF036C"/>
    <w:rsid w:val="00FF06B0"/>
    <w:rsid w:val="00FF0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4A37E3F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Arial" w:hAnsi="Arial"/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i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jc w:val="left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bCs/>
      <w:sz w:val="32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rFonts w:ascii="Garamond" w:hAnsi="Garamond"/>
      <w:b/>
      <w:sz w:val="20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Trebuchet MS" w:hAnsi="Trebuchet MS"/>
      <w:b/>
      <w:sz w:val="16"/>
    </w:rPr>
  </w:style>
  <w:style w:type="paragraph" w:styleId="Nagwek9">
    <w:name w:val="heading 9"/>
    <w:basedOn w:val="Normalny"/>
    <w:next w:val="Normalny"/>
    <w:qFormat/>
    <w:pPr>
      <w:keepNext/>
      <w:jc w:val="center"/>
      <w:outlineLvl w:val="8"/>
    </w:pPr>
    <w:rPr>
      <w:rFonts w:ascii="Trebuchet MS" w:hAnsi="Trebuchet MS"/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0"/>
    </w:rPr>
  </w:style>
  <w:style w:type="paragraph" w:styleId="Tekstpodstawowywcity">
    <w:name w:val="Body Text Indent"/>
    <w:basedOn w:val="Normalny"/>
    <w:pPr>
      <w:ind w:left="1065"/>
    </w:pPr>
    <w:rPr>
      <w:i/>
      <w:sz w:val="20"/>
    </w:rPr>
  </w:style>
  <w:style w:type="paragraph" w:styleId="Tekstpodstawowy2">
    <w:name w:val="Body Text 2"/>
    <w:basedOn w:val="Normalny"/>
    <w:rPr>
      <w:i/>
      <w:sz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paragraph" w:styleId="Tekstpodstawowywcity2">
    <w:name w:val="Body Text Indent 2"/>
    <w:basedOn w:val="Normalny"/>
    <w:pPr>
      <w:tabs>
        <w:tab w:val="num" w:pos="993"/>
      </w:tabs>
      <w:spacing w:line="360" w:lineRule="auto"/>
      <w:ind w:left="993" w:hanging="426"/>
    </w:pPr>
    <w:rPr>
      <w:i/>
    </w:rPr>
  </w:style>
  <w:style w:type="paragraph" w:styleId="Tekstpodstawowywcity3">
    <w:name w:val="Body Text Indent 3"/>
    <w:basedOn w:val="Normalny"/>
    <w:pPr>
      <w:spacing w:line="360" w:lineRule="auto"/>
      <w:ind w:firstLine="993"/>
      <w:jc w:val="left"/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semiHidden/>
    <w:rsid w:val="00974B5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8C0F44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semiHidden/>
    <w:rsid w:val="001F2C6D"/>
    <w:rPr>
      <w:sz w:val="16"/>
      <w:szCs w:val="16"/>
    </w:rPr>
  </w:style>
  <w:style w:type="paragraph" w:styleId="Tekstkomentarza">
    <w:name w:val="annotation text"/>
    <w:basedOn w:val="Normalny"/>
    <w:semiHidden/>
    <w:rsid w:val="001F2C6D"/>
    <w:rPr>
      <w:sz w:val="20"/>
    </w:rPr>
  </w:style>
  <w:style w:type="paragraph" w:styleId="Tematkomentarza">
    <w:name w:val="annotation subject"/>
    <w:basedOn w:val="Tekstkomentarza"/>
    <w:next w:val="Tekstkomentarza"/>
    <w:semiHidden/>
    <w:rsid w:val="001F2C6D"/>
    <w:rPr>
      <w:b/>
      <w:bCs/>
    </w:rPr>
  </w:style>
  <w:style w:type="character" w:styleId="Hipercze">
    <w:name w:val="Hyperlink"/>
    <w:rsid w:val="000F7C3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C5CAD"/>
    <w:pPr>
      <w:ind w:left="708"/>
    </w:pPr>
  </w:style>
  <w:style w:type="character" w:customStyle="1" w:styleId="NagwekZnak">
    <w:name w:val="Nagłówek Znak"/>
    <w:link w:val="Nagwek"/>
    <w:uiPriority w:val="99"/>
    <w:rsid w:val="0027689A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10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COBICO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53A682B46851409AF7F17F663A89F5" ma:contentTypeVersion="11" ma:contentTypeDescription="Utwórz nowy dokument." ma:contentTypeScope="" ma:versionID="e4de9e5e03c301a20605f0035590c8e1">
  <xsd:schema xmlns:xsd="http://www.w3.org/2001/XMLSchema" xmlns:xs="http://www.w3.org/2001/XMLSchema" xmlns:p="http://schemas.microsoft.com/office/2006/metadata/properties" xmlns:ns2="4972c8dd-a0ce-4fa5-927e-24ccf7959148" xmlns:ns3="44fc416a-b5fb-49dd-8472-bdc84ac4b800" targetNamespace="http://schemas.microsoft.com/office/2006/metadata/properties" ma:root="true" ma:fieldsID="87894e50b19ec30fde03e7d4fc2d6c8a" ns2:_="" ns3:_="">
    <xsd:import namespace="4972c8dd-a0ce-4fa5-927e-24ccf7959148"/>
    <xsd:import namespace="44fc416a-b5fb-49dd-8472-bdc84ac4b80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c8dd-a0ce-4fa5-927e-24ccf795914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dexed="true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485814dd-166a-4a1d-bd4f-4e59828fef3d}" ma:internalName="TaxCatchAll" ma:showField="CatchAllData" ma:web="4972c8dd-a0ce-4fa5-927e-24ccf79591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c416a-b5fb-49dd-8472-bdc84ac4b8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3736f5e-5e5e-44d2-b14d-8b57af3db0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972c8dd-a0ce-4fa5-927e-24ccf7959148">PM442E65MZSC-734172849-11946</_dlc_DocId>
    <_dlc_DocIdUrl xmlns="4972c8dd-a0ce-4fa5-927e-24ccf7959148">
      <Url>https://kiwacompany.sharepoint.com/sites/ds_poland_cobico/_layouts/15/DocIdRedir.aspx?ID=PM442E65MZSC-734172849-11946</Url>
      <Description>PM442E65MZSC-734172849-11946</Description>
    </_dlc_DocIdUrl>
    <TaxCatchAll xmlns="4972c8dd-a0ce-4fa5-927e-24ccf7959148" xsi:nil="true"/>
    <lcf76f155ced4ddcb4097134ff3c332f xmlns="44fc416a-b5fb-49dd-8472-bdc84ac4b800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D8E15-05FA-4136-933E-A04E924628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FB34CB-61C2-4DFC-AF13-1D888CAB6E1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5B99EB5-C5BA-48A3-B09E-6EAE114700B7}"/>
</file>

<file path=customXml/itemProps4.xml><?xml version="1.0" encoding="utf-8"?>
<ds:datastoreItem xmlns:ds="http://schemas.openxmlformats.org/officeDocument/2006/customXml" ds:itemID="{1CA957C9-0EBD-4B33-A160-75FD1ACAA15E}">
  <ds:schemaRefs>
    <ds:schemaRef ds:uri="http://schemas.microsoft.com/office/2006/metadata/properties"/>
    <ds:schemaRef ds:uri="http://schemas.microsoft.com/office/infopath/2007/PartnerControls"/>
    <ds:schemaRef ds:uri="4972c8dd-a0ce-4fa5-927e-24ccf7959148"/>
    <ds:schemaRef ds:uri="44fc416a-b5fb-49dd-8472-bdc84ac4b800"/>
  </ds:schemaRefs>
</ds:datastoreItem>
</file>

<file path=customXml/itemProps5.xml><?xml version="1.0" encoding="utf-8"?>
<ds:datastoreItem xmlns:ds="http://schemas.openxmlformats.org/officeDocument/2006/customXml" ds:itemID="{7BB9F663-45F3-411D-91A8-BD0435E80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Formularz P-15-1 od 20260121 wniosek o certyfikację</Template>
  <TotalTime>131</TotalTime>
  <Pages>4</Pages>
  <Words>2672</Words>
  <Characters>16033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jednostki i roczny plan produkcji</vt:lpstr>
    </vt:vector>
  </TitlesOfParts>
  <Company>Adax-land</Company>
  <LinksUpToDate>false</LinksUpToDate>
  <CharactersWithSpaces>18668</CharactersWithSpaces>
  <SharedDoc>false</SharedDoc>
  <HLinks>
    <vt:vector size="6" baseType="variant">
      <vt:variant>
        <vt:i4>720969</vt:i4>
      </vt:variant>
      <vt:variant>
        <vt:i4>1175</vt:i4>
      </vt:variant>
      <vt:variant>
        <vt:i4>0</vt:i4>
      </vt:variant>
      <vt:variant>
        <vt:i4>5</vt:i4>
      </vt:variant>
      <vt:variant>
        <vt:lpwstr>http://www.cobico.pl/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jednostki i roczny plan produkcji</dc:title>
  <dc:subject>Formularz P-15/2 w9d</dc:subject>
  <dc:creator>Aleksander Bednarski</dc:creator>
  <cp:keywords/>
  <cp:lastModifiedBy>Piotr Kafel</cp:lastModifiedBy>
  <cp:revision>32</cp:revision>
  <cp:lastPrinted>2021-01-22T10:31:00Z</cp:lastPrinted>
  <dcterms:created xsi:type="dcterms:W3CDTF">2022-02-10T10:48:00Z</dcterms:created>
  <dcterms:modified xsi:type="dcterms:W3CDTF">2026-01-21T08:13:00Z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2024-01-04T09:34:53Z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9bb5de00-5340-4e09-b530-065adde0958e</vt:lpwstr>
  </property>
  <property fmtid="{D5CDD505-2E9C-101B-9397-08002B2CF9AE}" pid="8" name="MSIP_Label_55e46f04-1151-4928-a464-2b4d83efefbb_ContentBits">
    <vt:lpwstr>0</vt:lpwstr>
  </property>
  <property fmtid="{D5CDD505-2E9C-101B-9397-08002B2CF9AE}" pid="9" name="ContentTypeId">
    <vt:lpwstr>0x0101004B53A682B46851409AF7F17F663A89F5</vt:lpwstr>
  </property>
  <property fmtid="{D5CDD505-2E9C-101B-9397-08002B2CF9AE}" pid="10" name="_dlc_DocIdItemGuid">
    <vt:lpwstr>9a95993b-4af8-44ec-aa09-2df56e541e33</vt:lpwstr>
  </property>
  <property fmtid="{D5CDD505-2E9C-101B-9397-08002B2CF9AE}" pid="11" name="MediaServiceImageTags">
    <vt:lpwstr/>
  </property>
</Properties>
</file>