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98B897" w14:textId="77777777" w:rsidR="00F47C5E" w:rsidRPr="00BF74BC" w:rsidRDefault="00F47C5E">
      <w:pPr>
        <w:rPr>
          <w:rFonts w:ascii="Trebuchet MS" w:hAnsi="Trebuchet MS"/>
          <w:snapToGrid w:val="0"/>
          <w:sz w:val="16"/>
        </w:rPr>
      </w:pPr>
    </w:p>
    <w:p w14:paraId="00EE6E6C" w14:textId="77777777" w:rsidR="00F653BE" w:rsidRPr="00BF74BC" w:rsidRDefault="00F653BE" w:rsidP="00F653BE">
      <w:pPr>
        <w:rPr>
          <w:sz w:val="14"/>
          <w:szCs w:val="18"/>
        </w:rPr>
      </w:pPr>
    </w:p>
    <w:p w14:paraId="560ED87C" w14:textId="064E4E72" w:rsidR="00207F50" w:rsidRPr="00BF74BC" w:rsidRDefault="00207F50" w:rsidP="00207F50">
      <w:pPr>
        <w:pStyle w:val="Nagwek6"/>
        <w:rPr>
          <w:rFonts w:ascii="Trebuchet MS" w:hAnsi="Trebuchet MS"/>
          <w:sz w:val="22"/>
          <w:szCs w:val="22"/>
        </w:rPr>
      </w:pPr>
      <w:r w:rsidRPr="00BF74BC">
        <w:rPr>
          <w:rFonts w:ascii="Trebuchet MS" w:hAnsi="Trebuchet MS"/>
          <w:sz w:val="22"/>
          <w:szCs w:val="22"/>
        </w:rPr>
        <w:t>KOREKTA WNIOSKU O CERTYFIKACJĘ EKOLOGICZNEGO GOSPODARSTWA ROLNEGO w 20</w:t>
      </w:r>
      <w:r w:rsidR="003F4F87" w:rsidRPr="00BF74BC">
        <w:rPr>
          <w:rFonts w:ascii="Trebuchet MS" w:hAnsi="Trebuchet MS"/>
          <w:sz w:val="22"/>
          <w:szCs w:val="22"/>
        </w:rPr>
        <w:t>2</w:t>
      </w:r>
      <w:r w:rsidR="00CC2C4C" w:rsidRPr="00BF74BC">
        <w:rPr>
          <w:rFonts w:ascii="Trebuchet MS" w:hAnsi="Trebuchet MS"/>
          <w:sz w:val="22"/>
          <w:szCs w:val="22"/>
        </w:rPr>
        <w:t>5</w:t>
      </w:r>
      <w:r w:rsidRPr="00BF74BC">
        <w:rPr>
          <w:rFonts w:ascii="Trebuchet MS" w:hAnsi="Trebuchet MS"/>
          <w:sz w:val="22"/>
          <w:szCs w:val="22"/>
        </w:rPr>
        <w:t xml:space="preserve"> roku</w:t>
      </w:r>
    </w:p>
    <w:p w14:paraId="1293F02E" w14:textId="77777777" w:rsidR="00605832" w:rsidRPr="00BF74BC" w:rsidRDefault="00605832" w:rsidP="00F653BE">
      <w:pPr>
        <w:pStyle w:val="Tekstdymka"/>
        <w:rPr>
          <w:rFonts w:ascii="Trebuchet MS" w:hAnsi="Trebuchet MS" w:cs="Times New Roman"/>
          <w:sz w:val="4"/>
          <w:szCs w:val="6"/>
        </w:rPr>
      </w:pPr>
    </w:p>
    <w:p w14:paraId="5071DF90" w14:textId="77777777" w:rsidR="00207F50" w:rsidRPr="00BF74BC" w:rsidRDefault="00207F50" w:rsidP="00F653BE">
      <w:pPr>
        <w:pStyle w:val="Tekstdymka"/>
        <w:rPr>
          <w:rFonts w:ascii="Trebuchet MS" w:hAnsi="Trebuchet MS" w:cs="Times New Roman"/>
          <w:sz w:val="4"/>
          <w:szCs w:val="6"/>
        </w:rPr>
      </w:pPr>
    </w:p>
    <w:p w14:paraId="3B9A82C3" w14:textId="77777777" w:rsidR="00207F50" w:rsidRPr="00BF74BC" w:rsidRDefault="00207F50" w:rsidP="00F653BE">
      <w:pPr>
        <w:pStyle w:val="Tekstdymka"/>
        <w:rPr>
          <w:rFonts w:ascii="Trebuchet MS" w:hAnsi="Trebuchet MS" w:cs="Times New Roman"/>
          <w:sz w:val="4"/>
          <w:szCs w:val="6"/>
        </w:rPr>
      </w:pPr>
    </w:p>
    <w:p w14:paraId="31973873" w14:textId="77777777" w:rsidR="00207F50" w:rsidRPr="00BF74BC" w:rsidRDefault="00207F50" w:rsidP="00207F50">
      <w:pPr>
        <w:keepNext/>
        <w:tabs>
          <w:tab w:val="left" w:pos="5245"/>
        </w:tabs>
        <w:outlineLvl w:val="0"/>
        <w:rPr>
          <w:rFonts w:ascii="Trebuchet MS" w:hAnsi="Trebuchet MS"/>
          <w:snapToGrid w:val="0"/>
        </w:rPr>
      </w:pPr>
      <w:r w:rsidRPr="00BF74BC">
        <w:rPr>
          <w:rFonts w:ascii="Trebuchet MS" w:hAnsi="Trebuchet MS"/>
          <w:snapToGrid w:val="0"/>
        </w:rPr>
        <w:t xml:space="preserve">W ZAKRESIE Harmonogram Produkcji: </w:t>
      </w:r>
      <w:r w:rsidR="00DA738A" w:rsidRPr="00BF74BC">
        <w:rPr>
          <w:rFonts w:ascii="Trebuchet MS" w:hAnsi="Trebuchet MS"/>
          <w:snapToGrid w:val="0"/>
        </w:rPr>
        <w:t xml:space="preserve">          </w:t>
      </w:r>
      <w:r w:rsidRPr="00BF74BC">
        <w:rPr>
          <w:rFonts w:ascii="Trebuchet MS" w:hAnsi="Trebuchet MS"/>
          <w:sz w:val="28"/>
        </w:rPr>
        <w:fldChar w:fldCharType="begin">
          <w:ffData>
            <w:name w:val="Wybór2"/>
            <w:enabled/>
            <w:calcOnExit w:val="0"/>
            <w:checkBox>
              <w:size w:val="24"/>
              <w:default w:val="0"/>
              <w:checked w:val="0"/>
            </w:checkBox>
          </w:ffData>
        </w:fldChar>
      </w:r>
      <w:r w:rsidRPr="00BF74BC">
        <w:rPr>
          <w:rFonts w:ascii="Trebuchet MS" w:hAnsi="Trebuchet MS"/>
          <w:sz w:val="28"/>
        </w:rPr>
        <w:instrText xml:space="preserve"> FORMCHECKBOX </w:instrText>
      </w:r>
      <w:r w:rsidR="00000000" w:rsidRPr="00BF74BC">
        <w:rPr>
          <w:rFonts w:ascii="Trebuchet MS" w:hAnsi="Trebuchet MS"/>
          <w:sz w:val="28"/>
        </w:rPr>
      </w:r>
      <w:r w:rsidR="00000000" w:rsidRPr="00BF74BC">
        <w:rPr>
          <w:rFonts w:ascii="Trebuchet MS" w:hAnsi="Trebuchet MS"/>
          <w:sz w:val="28"/>
        </w:rPr>
        <w:fldChar w:fldCharType="separate"/>
      </w:r>
      <w:r w:rsidRPr="00BF74BC">
        <w:rPr>
          <w:rFonts w:ascii="Trebuchet MS" w:hAnsi="Trebuchet MS"/>
          <w:sz w:val="28"/>
        </w:rPr>
        <w:fldChar w:fldCharType="end"/>
      </w:r>
      <w:r w:rsidRPr="00BF74BC">
        <w:rPr>
          <w:rFonts w:ascii="Trebuchet MS" w:hAnsi="Trebuchet MS"/>
          <w:snapToGrid w:val="0"/>
        </w:rPr>
        <w:t xml:space="preserve"> ROŚLINNEJ       </w:t>
      </w:r>
      <w:r w:rsidRPr="00BF74BC">
        <w:rPr>
          <w:rFonts w:ascii="Trebuchet MS" w:hAnsi="Trebuchet MS"/>
          <w:sz w:val="28"/>
        </w:rPr>
        <w:fldChar w:fldCharType="begin">
          <w:ffData>
            <w:name w:val="Wybór2"/>
            <w:enabled/>
            <w:calcOnExit w:val="0"/>
            <w:checkBox>
              <w:size w:val="24"/>
              <w:default w:val="0"/>
            </w:checkBox>
          </w:ffData>
        </w:fldChar>
      </w:r>
      <w:r w:rsidRPr="00BF74BC">
        <w:rPr>
          <w:rFonts w:ascii="Trebuchet MS" w:hAnsi="Trebuchet MS"/>
          <w:sz w:val="28"/>
        </w:rPr>
        <w:instrText xml:space="preserve"> FORMCHECKBOX </w:instrText>
      </w:r>
      <w:r w:rsidR="00000000" w:rsidRPr="00BF74BC">
        <w:rPr>
          <w:rFonts w:ascii="Trebuchet MS" w:hAnsi="Trebuchet MS"/>
          <w:sz w:val="28"/>
        </w:rPr>
      </w:r>
      <w:r w:rsidR="00000000" w:rsidRPr="00BF74BC">
        <w:rPr>
          <w:rFonts w:ascii="Trebuchet MS" w:hAnsi="Trebuchet MS"/>
          <w:sz w:val="28"/>
        </w:rPr>
        <w:fldChar w:fldCharType="separate"/>
      </w:r>
      <w:r w:rsidRPr="00BF74BC">
        <w:rPr>
          <w:rFonts w:ascii="Trebuchet MS" w:hAnsi="Trebuchet MS"/>
          <w:sz w:val="28"/>
        </w:rPr>
        <w:fldChar w:fldCharType="end"/>
      </w:r>
      <w:r w:rsidRPr="00BF74BC">
        <w:rPr>
          <w:rFonts w:ascii="Trebuchet MS" w:hAnsi="Trebuchet MS"/>
          <w:snapToGrid w:val="0"/>
        </w:rPr>
        <w:t xml:space="preserve">ZWIERZĘCEJ     </w:t>
      </w:r>
    </w:p>
    <w:p w14:paraId="115D63CE" w14:textId="77777777" w:rsidR="00207F50" w:rsidRPr="00BF74BC" w:rsidRDefault="00207F50" w:rsidP="00F653BE">
      <w:pPr>
        <w:pStyle w:val="Tekstdymka"/>
        <w:rPr>
          <w:rFonts w:ascii="Trebuchet MS" w:hAnsi="Trebuchet MS" w:cs="Times New Roman"/>
          <w:sz w:val="4"/>
          <w:szCs w:val="6"/>
        </w:rPr>
      </w:pPr>
    </w:p>
    <w:p w14:paraId="46CA8903" w14:textId="77777777" w:rsidR="00207F50" w:rsidRPr="00BF74BC" w:rsidRDefault="00207F50" w:rsidP="00F653BE">
      <w:pPr>
        <w:pStyle w:val="Tekstdymka"/>
        <w:rPr>
          <w:rFonts w:ascii="Trebuchet MS" w:hAnsi="Trebuchet MS" w:cs="Times New Roman"/>
          <w:sz w:val="4"/>
          <w:szCs w:val="6"/>
        </w:rPr>
      </w:pPr>
    </w:p>
    <w:p w14:paraId="62F71440" w14:textId="77777777" w:rsidR="00207F50" w:rsidRPr="00BF74BC" w:rsidRDefault="00207F50" w:rsidP="00F653BE">
      <w:pPr>
        <w:pStyle w:val="Tekstdymka"/>
        <w:rPr>
          <w:rFonts w:ascii="Trebuchet MS" w:hAnsi="Trebuchet MS" w:cs="Times New Roman"/>
          <w:sz w:val="4"/>
          <w:szCs w:val="6"/>
        </w:rPr>
      </w:pPr>
    </w:p>
    <w:p w14:paraId="3BD0C520" w14:textId="77777777" w:rsidR="00207F50" w:rsidRPr="00BF74BC" w:rsidRDefault="00207F50" w:rsidP="00F653BE">
      <w:pPr>
        <w:pStyle w:val="Tekstdymka"/>
        <w:rPr>
          <w:rFonts w:ascii="Trebuchet MS" w:hAnsi="Trebuchet MS" w:cs="Times New Roman"/>
          <w:sz w:val="4"/>
          <w:szCs w:val="6"/>
        </w:rPr>
      </w:pPr>
    </w:p>
    <w:p w14:paraId="5327295A" w14:textId="77777777" w:rsidR="00207F50" w:rsidRPr="00BF74BC" w:rsidRDefault="00207F50" w:rsidP="00F653BE">
      <w:pPr>
        <w:pStyle w:val="Tekstdymka"/>
        <w:rPr>
          <w:rFonts w:ascii="Trebuchet MS" w:hAnsi="Trebuchet MS" w:cs="Times New Roman"/>
          <w:sz w:val="4"/>
          <w:szCs w:val="6"/>
        </w:rPr>
      </w:pPr>
    </w:p>
    <w:p w14:paraId="206A3B89" w14:textId="77777777" w:rsidR="00207F50" w:rsidRPr="00BF74BC" w:rsidRDefault="00207F50" w:rsidP="00F653BE">
      <w:pPr>
        <w:pStyle w:val="Tekstdymka"/>
        <w:rPr>
          <w:rFonts w:ascii="Trebuchet MS" w:hAnsi="Trebuchet MS" w:cs="Times New Roman"/>
          <w:sz w:val="4"/>
          <w:szCs w:val="6"/>
        </w:rPr>
      </w:pPr>
    </w:p>
    <w:p w14:paraId="267AC871" w14:textId="77777777" w:rsidR="00FF036C" w:rsidRPr="00BF74BC" w:rsidRDefault="00FF036C" w:rsidP="00F653BE">
      <w:pPr>
        <w:pStyle w:val="Tekstdymka"/>
        <w:rPr>
          <w:rFonts w:ascii="Trebuchet MS" w:hAnsi="Trebuchet MS" w:cs="Times New Roman"/>
          <w:sz w:val="8"/>
          <w:szCs w:val="8"/>
        </w:rPr>
      </w:pPr>
    </w:p>
    <w:tbl>
      <w:tblPr>
        <w:tblW w:w="1040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56"/>
        <w:gridCol w:w="274"/>
        <w:gridCol w:w="275"/>
        <w:gridCol w:w="275"/>
        <w:gridCol w:w="290"/>
        <w:gridCol w:w="290"/>
        <w:gridCol w:w="290"/>
        <w:gridCol w:w="301"/>
        <w:gridCol w:w="301"/>
        <w:gridCol w:w="301"/>
        <w:gridCol w:w="301"/>
        <w:gridCol w:w="301"/>
        <w:gridCol w:w="301"/>
        <w:gridCol w:w="302"/>
        <w:gridCol w:w="1124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</w:tblGrid>
      <w:tr w:rsidR="00D16455" w:rsidRPr="00BF74BC" w14:paraId="0C7071E8" w14:textId="77777777" w:rsidTr="005D4884">
        <w:trPr>
          <w:cantSplit/>
          <w:trHeight w:hRule="exact" w:val="526"/>
        </w:trPr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87071" w14:textId="77777777" w:rsidR="007036CB" w:rsidRPr="00BF74BC" w:rsidRDefault="007036CB" w:rsidP="00367FC8">
            <w:pPr>
              <w:pStyle w:val="Nagwek1"/>
              <w:rPr>
                <w:rFonts w:ascii="Trebuchet MS" w:hAnsi="Trebuchet MS"/>
                <w:i w:val="0"/>
                <w:sz w:val="20"/>
              </w:rPr>
            </w:pPr>
            <w:r w:rsidRPr="00BF74BC">
              <w:rPr>
                <w:rFonts w:ascii="Trebuchet MS" w:hAnsi="Trebuchet MS"/>
                <w:i w:val="0"/>
                <w:sz w:val="20"/>
              </w:rPr>
              <w:t>NUMER PRODUCENTA</w:t>
            </w:r>
          </w:p>
          <w:p w14:paraId="74AE6D46" w14:textId="77777777" w:rsidR="007036CB" w:rsidRPr="00BF74BC" w:rsidRDefault="007036CB" w:rsidP="00B55769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BF74BC">
              <w:rPr>
                <w:rFonts w:ascii="Trebuchet MS" w:hAnsi="Trebuchet MS"/>
                <w:b/>
                <w:sz w:val="12"/>
                <w:szCs w:val="12"/>
              </w:rPr>
              <w:t>Nie dotyczy przystępujących po raz pierwszy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2A3088B" w14:textId="77777777" w:rsidR="007036CB" w:rsidRPr="00BF74BC" w:rsidRDefault="007036CB" w:rsidP="00B55769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BF74BC">
              <w:rPr>
                <w:rFonts w:ascii="Trebuchet MS" w:hAnsi="Trebuchet MS"/>
                <w:b/>
                <w:sz w:val="28"/>
                <w:szCs w:val="28"/>
              </w:rPr>
              <w:t>P</w:t>
            </w: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238BAEEA" w14:textId="77777777" w:rsidR="007036CB" w:rsidRPr="00BF74BC" w:rsidRDefault="007036CB" w:rsidP="00B55769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BF74BC">
              <w:rPr>
                <w:rFonts w:ascii="Trebuchet MS" w:hAnsi="Trebuchet MS"/>
                <w:b/>
                <w:sz w:val="28"/>
                <w:szCs w:val="28"/>
              </w:rPr>
              <w:t>L</w:t>
            </w: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40C2087F" w14:textId="77777777" w:rsidR="007036CB" w:rsidRPr="00BF74BC" w:rsidRDefault="007036CB" w:rsidP="00B55769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BF74BC">
              <w:rPr>
                <w:rFonts w:ascii="Trebuchet MS" w:hAnsi="Trebuchet MS"/>
                <w:b/>
                <w:sz w:val="28"/>
                <w:szCs w:val="28"/>
              </w:rPr>
              <w:t>-</w:t>
            </w: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ECCC088" w14:textId="77777777" w:rsidR="007036CB" w:rsidRPr="00BF74BC" w:rsidRDefault="007036CB" w:rsidP="00B55769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BF74BC">
              <w:rPr>
                <w:rFonts w:ascii="Trebuchet MS" w:hAnsi="Trebuchet MS"/>
                <w:b/>
                <w:sz w:val="28"/>
                <w:szCs w:val="28"/>
              </w:rPr>
              <w:t>0</w:t>
            </w: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40031DCA" w14:textId="77777777" w:rsidR="007036CB" w:rsidRPr="00BF74BC" w:rsidRDefault="007036CB" w:rsidP="00B55769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BF74BC">
              <w:rPr>
                <w:rFonts w:ascii="Trebuchet MS" w:hAnsi="Trebuchet MS"/>
                <w:b/>
                <w:sz w:val="28"/>
                <w:szCs w:val="28"/>
              </w:rPr>
              <w:t>3</w:t>
            </w: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29A95F0" w14:textId="77777777" w:rsidR="007036CB" w:rsidRPr="00BF74BC" w:rsidRDefault="007036CB" w:rsidP="00B55769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BF74BC">
              <w:rPr>
                <w:rFonts w:ascii="Trebuchet MS" w:hAnsi="Trebuchet MS"/>
                <w:b/>
                <w:sz w:val="28"/>
                <w:szCs w:val="28"/>
              </w:rPr>
              <w:t>-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F7703F0" w14:textId="77777777" w:rsidR="007036CB" w:rsidRPr="00BF74BC" w:rsidRDefault="007036CB" w:rsidP="00627E20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BF74BC">
              <w:rPr>
                <w:rFonts w:ascii="Trebuchet MS" w:hAnsi="Trebuchet MS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BF74BC">
              <w:rPr>
                <w:rFonts w:ascii="Trebuchet MS" w:hAnsi="Trebuchet MS"/>
                <w:b/>
                <w:sz w:val="28"/>
                <w:szCs w:val="28"/>
              </w:rPr>
              <w:instrText xml:space="preserve"> FORMTEXT </w:instrText>
            </w:r>
            <w:r w:rsidRPr="00BF74BC">
              <w:rPr>
                <w:rFonts w:ascii="Trebuchet MS" w:hAnsi="Trebuchet MS"/>
                <w:b/>
                <w:sz w:val="28"/>
                <w:szCs w:val="28"/>
              </w:rPr>
            </w:r>
            <w:r w:rsidRPr="00BF74BC">
              <w:rPr>
                <w:rFonts w:ascii="Trebuchet MS" w:hAnsi="Trebuchet MS"/>
                <w:b/>
                <w:sz w:val="28"/>
                <w:szCs w:val="28"/>
              </w:rPr>
              <w:fldChar w:fldCharType="separate"/>
            </w:r>
            <w:r w:rsidRPr="00BF74BC">
              <w:rPr>
                <w:rFonts w:ascii="Trebuchet MS" w:hAnsi="Trebuchet MS" w:cs="Trebuchet MS"/>
                <w:b/>
                <w:noProof/>
                <w:sz w:val="28"/>
                <w:szCs w:val="28"/>
              </w:rPr>
              <w:t> </w:t>
            </w:r>
            <w:r w:rsidRPr="00BF74BC">
              <w:rPr>
                <w:rFonts w:ascii="Trebuchet MS" w:hAnsi="Trebuchet MS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3DEC94E" w14:textId="77777777" w:rsidR="007036CB" w:rsidRPr="00BF74BC" w:rsidRDefault="007036CB" w:rsidP="00627E20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BF74BC">
              <w:rPr>
                <w:rFonts w:ascii="Trebuchet MS" w:hAnsi="Trebuchet MS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BF74BC">
              <w:rPr>
                <w:rFonts w:ascii="Trebuchet MS" w:hAnsi="Trebuchet MS"/>
                <w:b/>
                <w:sz w:val="28"/>
                <w:szCs w:val="28"/>
              </w:rPr>
              <w:instrText xml:space="preserve"> FORMTEXT </w:instrText>
            </w:r>
            <w:r w:rsidRPr="00BF74BC">
              <w:rPr>
                <w:rFonts w:ascii="Trebuchet MS" w:hAnsi="Trebuchet MS"/>
                <w:b/>
                <w:sz w:val="28"/>
                <w:szCs w:val="28"/>
              </w:rPr>
            </w:r>
            <w:r w:rsidRPr="00BF74BC">
              <w:rPr>
                <w:rFonts w:ascii="Trebuchet MS" w:hAnsi="Trebuchet MS"/>
                <w:b/>
                <w:sz w:val="28"/>
                <w:szCs w:val="28"/>
              </w:rPr>
              <w:fldChar w:fldCharType="separate"/>
            </w:r>
            <w:r w:rsidRPr="00BF74BC">
              <w:rPr>
                <w:rFonts w:ascii="Trebuchet MS" w:hAnsi="Trebuchet MS" w:cs="Trebuchet MS"/>
                <w:b/>
                <w:noProof/>
                <w:sz w:val="28"/>
                <w:szCs w:val="28"/>
              </w:rPr>
              <w:t> </w:t>
            </w:r>
            <w:r w:rsidRPr="00BF74BC">
              <w:rPr>
                <w:rFonts w:ascii="Trebuchet MS" w:hAnsi="Trebuchet MS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4DD9B3C" w14:textId="77777777" w:rsidR="007036CB" w:rsidRPr="00BF74BC" w:rsidRDefault="007036CB" w:rsidP="00627E20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BF74BC">
              <w:rPr>
                <w:rFonts w:ascii="Trebuchet MS" w:hAnsi="Trebuchet MS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BF74BC">
              <w:rPr>
                <w:rFonts w:ascii="Trebuchet MS" w:hAnsi="Trebuchet MS"/>
                <w:b/>
                <w:sz w:val="28"/>
                <w:szCs w:val="28"/>
              </w:rPr>
              <w:instrText xml:space="preserve"> FORMTEXT </w:instrText>
            </w:r>
            <w:r w:rsidRPr="00BF74BC">
              <w:rPr>
                <w:rFonts w:ascii="Trebuchet MS" w:hAnsi="Trebuchet MS"/>
                <w:b/>
                <w:sz w:val="28"/>
                <w:szCs w:val="28"/>
              </w:rPr>
            </w:r>
            <w:r w:rsidRPr="00BF74BC">
              <w:rPr>
                <w:rFonts w:ascii="Trebuchet MS" w:hAnsi="Trebuchet MS"/>
                <w:b/>
                <w:sz w:val="28"/>
                <w:szCs w:val="28"/>
              </w:rPr>
              <w:fldChar w:fldCharType="separate"/>
            </w:r>
            <w:r w:rsidRPr="00BF74BC">
              <w:rPr>
                <w:rFonts w:ascii="Trebuchet MS" w:hAnsi="Trebuchet MS" w:cs="Trebuchet MS"/>
                <w:b/>
                <w:noProof/>
                <w:sz w:val="28"/>
                <w:szCs w:val="28"/>
              </w:rPr>
              <w:t> </w:t>
            </w:r>
            <w:r w:rsidRPr="00BF74BC">
              <w:rPr>
                <w:rFonts w:ascii="Trebuchet MS" w:hAnsi="Trebuchet MS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4994E32" w14:textId="77777777" w:rsidR="007036CB" w:rsidRPr="00BF74BC" w:rsidRDefault="007036CB" w:rsidP="00627E20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BF74BC">
              <w:rPr>
                <w:rFonts w:ascii="Trebuchet MS" w:hAnsi="Trebuchet MS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BF74BC">
              <w:rPr>
                <w:rFonts w:ascii="Trebuchet MS" w:hAnsi="Trebuchet MS"/>
                <w:b/>
                <w:sz w:val="28"/>
                <w:szCs w:val="28"/>
              </w:rPr>
              <w:instrText xml:space="preserve"> FORMTEXT </w:instrText>
            </w:r>
            <w:r w:rsidRPr="00BF74BC">
              <w:rPr>
                <w:rFonts w:ascii="Trebuchet MS" w:hAnsi="Trebuchet MS"/>
                <w:b/>
                <w:sz w:val="28"/>
                <w:szCs w:val="28"/>
              </w:rPr>
            </w:r>
            <w:r w:rsidRPr="00BF74BC">
              <w:rPr>
                <w:rFonts w:ascii="Trebuchet MS" w:hAnsi="Trebuchet MS"/>
                <w:b/>
                <w:sz w:val="28"/>
                <w:szCs w:val="28"/>
              </w:rPr>
              <w:fldChar w:fldCharType="separate"/>
            </w:r>
            <w:r w:rsidRPr="00BF74BC">
              <w:rPr>
                <w:rFonts w:ascii="Trebuchet MS" w:hAnsi="Trebuchet MS" w:cs="Trebuchet MS"/>
                <w:b/>
                <w:noProof/>
                <w:sz w:val="28"/>
                <w:szCs w:val="28"/>
              </w:rPr>
              <w:t> </w:t>
            </w:r>
            <w:r w:rsidRPr="00BF74BC">
              <w:rPr>
                <w:rFonts w:ascii="Trebuchet MS" w:hAnsi="Trebuchet MS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9C8AE" w14:textId="77777777" w:rsidR="007036CB" w:rsidRPr="00BF74BC" w:rsidRDefault="00357DD1" w:rsidP="00627E20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BF74BC">
              <w:rPr>
                <w:rFonts w:ascii="Trebuchet MS" w:hAnsi="Trebuchet MS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BF74BC">
              <w:rPr>
                <w:rFonts w:ascii="Trebuchet MS" w:hAnsi="Trebuchet MS"/>
                <w:b/>
                <w:sz w:val="28"/>
                <w:szCs w:val="28"/>
              </w:rPr>
              <w:instrText xml:space="preserve"> FORMTEXT </w:instrText>
            </w:r>
            <w:r w:rsidRPr="00BF74BC">
              <w:rPr>
                <w:rFonts w:ascii="Trebuchet MS" w:hAnsi="Trebuchet MS"/>
                <w:b/>
                <w:sz w:val="28"/>
                <w:szCs w:val="28"/>
              </w:rPr>
            </w:r>
            <w:r w:rsidRPr="00BF74BC">
              <w:rPr>
                <w:rFonts w:ascii="Trebuchet MS" w:hAnsi="Trebuchet MS"/>
                <w:b/>
                <w:sz w:val="28"/>
                <w:szCs w:val="28"/>
              </w:rPr>
              <w:fldChar w:fldCharType="separate"/>
            </w:r>
            <w:r w:rsidRPr="00BF74BC">
              <w:rPr>
                <w:rFonts w:ascii="Trebuchet MS" w:hAnsi="Trebuchet MS" w:cs="Trebuchet MS"/>
                <w:b/>
                <w:noProof/>
                <w:sz w:val="28"/>
                <w:szCs w:val="28"/>
              </w:rPr>
              <w:t> </w:t>
            </w:r>
            <w:r w:rsidRPr="00BF74BC">
              <w:rPr>
                <w:rFonts w:ascii="Trebuchet MS" w:hAnsi="Trebuchet MS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7748011" w14:textId="77777777" w:rsidR="007036CB" w:rsidRPr="00BF74BC" w:rsidRDefault="007036CB" w:rsidP="00627E20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BF74BC">
              <w:rPr>
                <w:rFonts w:ascii="Trebuchet MS" w:hAnsi="Trebuchet MS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BF74BC">
              <w:rPr>
                <w:rFonts w:ascii="Trebuchet MS" w:hAnsi="Trebuchet MS"/>
                <w:b/>
                <w:sz w:val="28"/>
                <w:szCs w:val="28"/>
              </w:rPr>
              <w:instrText xml:space="preserve"> FORMTEXT </w:instrText>
            </w:r>
            <w:r w:rsidRPr="00BF74BC">
              <w:rPr>
                <w:rFonts w:ascii="Trebuchet MS" w:hAnsi="Trebuchet MS"/>
                <w:b/>
                <w:sz w:val="28"/>
                <w:szCs w:val="28"/>
              </w:rPr>
            </w:r>
            <w:r w:rsidRPr="00BF74BC">
              <w:rPr>
                <w:rFonts w:ascii="Trebuchet MS" w:hAnsi="Trebuchet MS"/>
                <w:b/>
                <w:sz w:val="28"/>
                <w:szCs w:val="28"/>
              </w:rPr>
              <w:fldChar w:fldCharType="separate"/>
            </w:r>
            <w:r w:rsidRPr="00BF74BC">
              <w:rPr>
                <w:rFonts w:ascii="Trebuchet MS" w:hAnsi="Trebuchet MS" w:cs="Trebuchet MS"/>
                <w:b/>
                <w:noProof/>
                <w:sz w:val="28"/>
                <w:szCs w:val="28"/>
              </w:rPr>
              <w:t> </w:t>
            </w:r>
            <w:r w:rsidRPr="00BF74BC">
              <w:rPr>
                <w:rFonts w:ascii="Trebuchet MS" w:hAnsi="Trebuchet MS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02" w:type="dxa"/>
            <w:tcBorders>
              <w:left w:val="single" w:sz="4" w:space="0" w:color="auto"/>
              <w:right w:val="single" w:sz="4" w:space="0" w:color="auto"/>
            </w:tcBorders>
          </w:tcPr>
          <w:p w14:paraId="7B62099A" w14:textId="77777777" w:rsidR="007036CB" w:rsidRPr="00BF74BC" w:rsidRDefault="007036CB" w:rsidP="00B55769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75BB1" w14:textId="77777777" w:rsidR="007036CB" w:rsidRPr="00BF74BC" w:rsidRDefault="007036CB" w:rsidP="00BB1700">
            <w:pPr>
              <w:pStyle w:val="Nagwek9"/>
              <w:spacing w:before="60" w:after="60"/>
            </w:pPr>
            <w:r w:rsidRPr="00BF74BC">
              <w:rPr>
                <w:b w:val="0"/>
                <w:sz w:val="12"/>
                <w:szCs w:val="12"/>
              </w:rPr>
              <w:t xml:space="preserve">Numer  </w:t>
            </w:r>
            <w:r w:rsidRPr="00BF74BC">
              <w:t>ARiMR</w:t>
            </w: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59427" w14:textId="77777777" w:rsidR="007036CB" w:rsidRPr="00BF74BC" w:rsidRDefault="007036CB" w:rsidP="00B55769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BF74BC">
              <w:rPr>
                <w:rFonts w:ascii="Trebuchet MS" w:hAnsi="Trebuchet MS"/>
                <w:b/>
                <w:sz w:val="28"/>
                <w:szCs w:val="28"/>
              </w:rPr>
              <w:t>0</w:t>
            </w: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189F1" w14:textId="77777777" w:rsidR="007036CB" w:rsidRPr="00BF74BC" w:rsidRDefault="007036CB" w:rsidP="00B55769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BF74BC">
              <w:rPr>
                <w:rFonts w:ascii="Trebuchet MS" w:hAnsi="Trebuchet MS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BF74BC">
              <w:rPr>
                <w:rFonts w:ascii="Trebuchet MS" w:hAnsi="Trebuchet MS"/>
                <w:b/>
                <w:sz w:val="28"/>
                <w:szCs w:val="28"/>
              </w:rPr>
              <w:instrText xml:space="preserve"> FORMTEXT </w:instrText>
            </w:r>
            <w:r w:rsidRPr="00BF74BC">
              <w:rPr>
                <w:rFonts w:ascii="Trebuchet MS" w:hAnsi="Trebuchet MS"/>
                <w:b/>
                <w:sz w:val="28"/>
                <w:szCs w:val="28"/>
              </w:rPr>
            </w:r>
            <w:r w:rsidRPr="00BF74BC">
              <w:rPr>
                <w:rFonts w:ascii="Trebuchet MS" w:hAnsi="Trebuchet MS"/>
                <w:b/>
                <w:sz w:val="28"/>
                <w:szCs w:val="28"/>
              </w:rPr>
              <w:fldChar w:fldCharType="separate"/>
            </w:r>
            <w:r w:rsidRPr="00BF74BC">
              <w:rPr>
                <w:rFonts w:ascii="Trebuchet MS" w:hAnsi="Trebuchet MS" w:cs="Trebuchet MS"/>
                <w:b/>
                <w:noProof/>
                <w:sz w:val="28"/>
                <w:szCs w:val="28"/>
              </w:rPr>
              <w:t> </w:t>
            </w:r>
            <w:r w:rsidRPr="00BF74BC">
              <w:rPr>
                <w:rFonts w:ascii="Trebuchet MS" w:hAnsi="Trebuchet MS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59A00" w14:textId="77777777" w:rsidR="007036CB" w:rsidRPr="00BF74BC" w:rsidRDefault="007036CB" w:rsidP="00B55769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BF74BC">
              <w:rPr>
                <w:rFonts w:ascii="Trebuchet MS" w:hAnsi="Trebuchet MS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BF74BC">
              <w:rPr>
                <w:rFonts w:ascii="Trebuchet MS" w:hAnsi="Trebuchet MS"/>
                <w:b/>
                <w:sz w:val="28"/>
                <w:szCs w:val="28"/>
              </w:rPr>
              <w:instrText xml:space="preserve"> FORMTEXT </w:instrText>
            </w:r>
            <w:r w:rsidRPr="00BF74BC">
              <w:rPr>
                <w:rFonts w:ascii="Trebuchet MS" w:hAnsi="Trebuchet MS"/>
                <w:b/>
                <w:sz w:val="28"/>
                <w:szCs w:val="28"/>
              </w:rPr>
            </w:r>
            <w:r w:rsidRPr="00BF74BC">
              <w:rPr>
                <w:rFonts w:ascii="Trebuchet MS" w:hAnsi="Trebuchet MS"/>
                <w:b/>
                <w:sz w:val="28"/>
                <w:szCs w:val="28"/>
              </w:rPr>
              <w:fldChar w:fldCharType="separate"/>
            </w:r>
            <w:r w:rsidRPr="00BF74BC">
              <w:rPr>
                <w:rFonts w:ascii="Trebuchet MS" w:hAnsi="Trebuchet MS" w:cs="Trebuchet MS"/>
                <w:b/>
                <w:noProof/>
                <w:sz w:val="28"/>
                <w:szCs w:val="28"/>
              </w:rPr>
              <w:t> </w:t>
            </w:r>
            <w:r w:rsidRPr="00BF74BC">
              <w:rPr>
                <w:rFonts w:ascii="Trebuchet MS" w:hAnsi="Trebuchet MS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1B55D" w14:textId="77777777" w:rsidR="007036CB" w:rsidRPr="00BF74BC" w:rsidRDefault="007036CB" w:rsidP="00B55769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BF74BC">
              <w:rPr>
                <w:rFonts w:ascii="Trebuchet MS" w:hAnsi="Trebuchet MS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BF74BC">
              <w:rPr>
                <w:rFonts w:ascii="Trebuchet MS" w:hAnsi="Trebuchet MS"/>
                <w:b/>
                <w:sz w:val="28"/>
                <w:szCs w:val="28"/>
              </w:rPr>
              <w:instrText xml:space="preserve"> FORMTEXT </w:instrText>
            </w:r>
            <w:r w:rsidRPr="00BF74BC">
              <w:rPr>
                <w:rFonts w:ascii="Trebuchet MS" w:hAnsi="Trebuchet MS"/>
                <w:b/>
                <w:sz w:val="28"/>
                <w:szCs w:val="28"/>
              </w:rPr>
            </w:r>
            <w:r w:rsidRPr="00BF74BC">
              <w:rPr>
                <w:rFonts w:ascii="Trebuchet MS" w:hAnsi="Trebuchet MS"/>
                <w:b/>
                <w:sz w:val="28"/>
                <w:szCs w:val="28"/>
              </w:rPr>
              <w:fldChar w:fldCharType="separate"/>
            </w:r>
            <w:r w:rsidRPr="00BF74BC">
              <w:rPr>
                <w:rFonts w:ascii="Trebuchet MS" w:hAnsi="Trebuchet MS" w:cs="Trebuchet MS"/>
                <w:b/>
                <w:noProof/>
                <w:sz w:val="28"/>
                <w:szCs w:val="28"/>
              </w:rPr>
              <w:t> </w:t>
            </w:r>
            <w:r w:rsidRPr="00BF74BC">
              <w:rPr>
                <w:rFonts w:ascii="Trebuchet MS" w:hAnsi="Trebuchet MS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76F93" w14:textId="77777777" w:rsidR="007036CB" w:rsidRPr="00BF74BC" w:rsidRDefault="007036CB" w:rsidP="00B55769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BF74BC">
              <w:rPr>
                <w:rFonts w:ascii="Trebuchet MS" w:hAnsi="Trebuchet MS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BF74BC">
              <w:rPr>
                <w:rFonts w:ascii="Trebuchet MS" w:hAnsi="Trebuchet MS"/>
                <w:b/>
                <w:sz w:val="28"/>
                <w:szCs w:val="28"/>
              </w:rPr>
              <w:instrText xml:space="preserve"> FORMTEXT </w:instrText>
            </w:r>
            <w:r w:rsidRPr="00BF74BC">
              <w:rPr>
                <w:rFonts w:ascii="Trebuchet MS" w:hAnsi="Trebuchet MS"/>
                <w:b/>
                <w:sz w:val="28"/>
                <w:szCs w:val="28"/>
              </w:rPr>
            </w:r>
            <w:r w:rsidRPr="00BF74BC">
              <w:rPr>
                <w:rFonts w:ascii="Trebuchet MS" w:hAnsi="Trebuchet MS"/>
                <w:b/>
                <w:sz w:val="28"/>
                <w:szCs w:val="28"/>
              </w:rPr>
              <w:fldChar w:fldCharType="separate"/>
            </w:r>
            <w:r w:rsidRPr="00BF74BC">
              <w:rPr>
                <w:rFonts w:ascii="Trebuchet MS" w:hAnsi="Trebuchet MS" w:cs="Trebuchet MS"/>
                <w:b/>
                <w:noProof/>
                <w:sz w:val="28"/>
                <w:szCs w:val="28"/>
              </w:rPr>
              <w:t> </w:t>
            </w:r>
            <w:r w:rsidRPr="00BF74BC">
              <w:rPr>
                <w:rFonts w:ascii="Trebuchet MS" w:hAnsi="Trebuchet MS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03C7B" w14:textId="77777777" w:rsidR="007036CB" w:rsidRPr="00BF74BC" w:rsidRDefault="007036CB" w:rsidP="00B55769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BF74BC">
              <w:rPr>
                <w:rFonts w:ascii="Trebuchet MS" w:hAnsi="Trebuchet MS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BF74BC">
              <w:rPr>
                <w:rFonts w:ascii="Trebuchet MS" w:hAnsi="Trebuchet MS"/>
                <w:b/>
                <w:sz w:val="28"/>
                <w:szCs w:val="28"/>
              </w:rPr>
              <w:instrText xml:space="preserve"> FORMTEXT </w:instrText>
            </w:r>
            <w:r w:rsidRPr="00BF74BC">
              <w:rPr>
                <w:rFonts w:ascii="Trebuchet MS" w:hAnsi="Trebuchet MS"/>
                <w:b/>
                <w:sz w:val="28"/>
                <w:szCs w:val="28"/>
              </w:rPr>
            </w:r>
            <w:r w:rsidRPr="00BF74BC">
              <w:rPr>
                <w:rFonts w:ascii="Trebuchet MS" w:hAnsi="Trebuchet MS"/>
                <w:b/>
                <w:sz w:val="28"/>
                <w:szCs w:val="28"/>
              </w:rPr>
              <w:fldChar w:fldCharType="separate"/>
            </w:r>
            <w:r w:rsidRPr="00BF74BC">
              <w:rPr>
                <w:rFonts w:ascii="Trebuchet MS" w:hAnsi="Trebuchet MS" w:cs="Trebuchet MS"/>
                <w:b/>
                <w:noProof/>
                <w:sz w:val="28"/>
                <w:szCs w:val="28"/>
              </w:rPr>
              <w:t> </w:t>
            </w:r>
            <w:r w:rsidRPr="00BF74BC">
              <w:rPr>
                <w:rFonts w:ascii="Trebuchet MS" w:hAnsi="Trebuchet MS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D31F9" w14:textId="77777777" w:rsidR="007036CB" w:rsidRPr="00BF74BC" w:rsidRDefault="007036CB" w:rsidP="00B55769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BF74BC">
              <w:rPr>
                <w:rFonts w:ascii="Trebuchet MS" w:hAnsi="Trebuchet MS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BF74BC">
              <w:rPr>
                <w:rFonts w:ascii="Trebuchet MS" w:hAnsi="Trebuchet MS"/>
                <w:b/>
                <w:sz w:val="28"/>
                <w:szCs w:val="28"/>
              </w:rPr>
              <w:instrText xml:space="preserve"> FORMTEXT </w:instrText>
            </w:r>
            <w:r w:rsidRPr="00BF74BC">
              <w:rPr>
                <w:rFonts w:ascii="Trebuchet MS" w:hAnsi="Trebuchet MS"/>
                <w:b/>
                <w:sz w:val="28"/>
                <w:szCs w:val="28"/>
              </w:rPr>
            </w:r>
            <w:r w:rsidRPr="00BF74BC">
              <w:rPr>
                <w:rFonts w:ascii="Trebuchet MS" w:hAnsi="Trebuchet MS"/>
                <w:b/>
                <w:sz w:val="28"/>
                <w:szCs w:val="28"/>
              </w:rPr>
              <w:fldChar w:fldCharType="separate"/>
            </w:r>
            <w:r w:rsidRPr="00BF74BC">
              <w:rPr>
                <w:rFonts w:ascii="Trebuchet MS" w:hAnsi="Trebuchet MS" w:cs="Trebuchet MS"/>
                <w:b/>
                <w:noProof/>
                <w:sz w:val="28"/>
                <w:szCs w:val="28"/>
              </w:rPr>
              <w:t> </w:t>
            </w:r>
            <w:r w:rsidRPr="00BF74BC">
              <w:rPr>
                <w:rFonts w:ascii="Trebuchet MS" w:hAnsi="Trebuchet MS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2D787" w14:textId="77777777" w:rsidR="007036CB" w:rsidRPr="00BF74BC" w:rsidRDefault="007036CB" w:rsidP="00B55769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BF74BC">
              <w:rPr>
                <w:rFonts w:ascii="Trebuchet MS" w:hAnsi="Trebuchet MS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BF74BC">
              <w:rPr>
                <w:rFonts w:ascii="Trebuchet MS" w:hAnsi="Trebuchet MS"/>
                <w:b/>
                <w:sz w:val="28"/>
                <w:szCs w:val="28"/>
              </w:rPr>
              <w:instrText xml:space="preserve"> FORMTEXT </w:instrText>
            </w:r>
            <w:r w:rsidRPr="00BF74BC">
              <w:rPr>
                <w:rFonts w:ascii="Trebuchet MS" w:hAnsi="Trebuchet MS"/>
                <w:b/>
                <w:sz w:val="28"/>
                <w:szCs w:val="28"/>
              </w:rPr>
            </w:r>
            <w:r w:rsidRPr="00BF74BC">
              <w:rPr>
                <w:rFonts w:ascii="Trebuchet MS" w:hAnsi="Trebuchet MS"/>
                <w:b/>
                <w:sz w:val="28"/>
                <w:szCs w:val="28"/>
              </w:rPr>
              <w:fldChar w:fldCharType="separate"/>
            </w:r>
            <w:r w:rsidRPr="00BF74BC">
              <w:rPr>
                <w:rFonts w:ascii="Trebuchet MS" w:hAnsi="Trebuchet MS" w:cs="Trebuchet MS"/>
                <w:b/>
                <w:noProof/>
                <w:sz w:val="28"/>
                <w:szCs w:val="28"/>
              </w:rPr>
              <w:t> </w:t>
            </w:r>
            <w:r w:rsidRPr="00BF74BC">
              <w:rPr>
                <w:rFonts w:ascii="Trebuchet MS" w:hAnsi="Trebuchet MS"/>
                <w:b/>
                <w:sz w:val="28"/>
                <w:szCs w:val="28"/>
              </w:rPr>
              <w:fldChar w:fldCharType="end"/>
            </w: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333271D" w14:textId="77777777" w:rsidR="007036CB" w:rsidRPr="00BF74BC" w:rsidRDefault="007036CB" w:rsidP="00B55769">
            <w:pPr>
              <w:spacing w:before="60" w:after="60"/>
              <w:jc w:val="center"/>
              <w:rPr>
                <w:rFonts w:ascii="Trebuchet MS" w:hAnsi="Trebuchet MS"/>
                <w:b/>
                <w:sz w:val="28"/>
                <w:szCs w:val="28"/>
              </w:rPr>
            </w:pPr>
            <w:r w:rsidRPr="00BF74BC">
              <w:rPr>
                <w:rFonts w:ascii="Trebuchet MS" w:hAnsi="Trebuchet MS"/>
                <w:b/>
                <w:sz w:val="28"/>
                <w:szCs w:val="2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BF74BC">
              <w:rPr>
                <w:rFonts w:ascii="Trebuchet MS" w:hAnsi="Trebuchet MS"/>
                <w:b/>
                <w:sz w:val="28"/>
                <w:szCs w:val="28"/>
              </w:rPr>
              <w:instrText xml:space="preserve"> FORMTEXT </w:instrText>
            </w:r>
            <w:r w:rsidRPr="00BF74BC">
              <w:rPr>
                <w:rFonts w:ascii="Trebuchet MS" w:hAnsi="Trebuchet MS"/>
                <w:b/>
                <w:sz w:val="28"/>
                <w:szCs w:val="28"/>
              </w:rPr>
            </w:r>
            <w:r w:rsidRPr="00BF74BC">
              <w:rPr>
                <w:rFonts w:ascii="Trebuchet MS" w:hAnsi="Trebuchet MS"/>
                <w:b/>
                <w:sz w:val="28"/>
                <w:szCs w:val="28"/>
              </w:rPr>
              <w:fldChar w:fldCharType="separate"/>
            </w:r>
            <w:r w:rsidRPr="00BF74BC">
              <w:rPr>
                <w:rFonts w:ascii="Trebuchet MS" w:hAnsi="Trebuchet MS" w:cs="Trebuchet MS"/>
                <w:b/>
                <w:noProof/>
                <w:sz w:val="28"/>
                <w:szCs w:val="28"/>
              </w:rPr>
              <w:t> </w:t>
            </w:r>
            <w:r w:rsidRPr="00BF74BC">
              <w:rPr>
                <w:rFonts w:ascii="Trebuchet MS" w:hAnsi="Trebuchet MS"/>
                <w:b/>
                <w:sz w:val="28"/>
                <w:szCs w:val="28"/>
              </w:rPr>
              <w:fldChar w:fldCharType="end"/>
            </w:r>
          </w:p>
        </w:tc>
      </w:tr>
    </w:tbl>
    <w:p w14:paraId="50CE9A30" w14:textId="77777777" w:rsidR="00FC7F35" w:rsidRPr="00BF74BC" w:rsidRDefault="00FC7F35" w:rsidP="00E9220C">
      <w:pPr>
        <w:rPr>
          <w:rFonts w:ascii="Trebuchet MS" w:hAnsi="Trebuchet MS"/>
          <w:sz w:val="8"/>
          <w:szCs w:val="8"/>
        </w:rPr>
      </w:pPr>
    </w:p>
    <w:p w14:paraId="20FDF32A" w14:textId="77777777" w:rsidR="00544A3C" w:rsidRPr="00BF74BC" w:rsidRDefault="00544A3C" w:rsidP="00544A3C">
      <w:pPr>
        <w:jc w:val="center"/>
        <w:rPr>
          <w:rFonts w:ascii="Trebuchet MS" w:hAnsi="Trebuchet MS"/>
          <w:b/>
          <w:sz w:val="6"/>
        </w:rPr>
      </w:pPr>
    </w:p>
    <w:p w14:paraId="49664FEC" w14:textId="77777777" w:rsidR="00544A3C" w:rsidRPr="00BF74BC" w:rsidRDefault="00544A3C" w:rsidP="00E9220C">
      <w:pPr>
        <w:rPr>
          <w:rFonts w:ascii="Trebuchet MS" w:hAnsi="Trebuchet MS"/>
          <w:sz w:val="4"/>
          <w:szCs w:val="8"/>
        </w:rPr>
      </w:pPr>
    </w:p>
    <w:p w14:paraId="7514FD61" w14:textId="77777777" w:rsidR="00FF036C" w:rsidRPr="00BF74BC" w:rsidRDefault="00FF036C" w:rsidP="00E9220C">
      <w:pPr>
        <w:rPr>
          <w:rFonts w:ascii="Trebuchet MS" w:hAnsi="Trebuchet MS"/>
          <w:sz w:val="8"/>
          <w:szCs w:val="8"/>
        </w:rPr>
      </w:pP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1662"/>
        <w:gridCol w:w="3231"/>
        <w:gridCol w:w="1948"/>
        <w:gridCol w:w="3502"/>
      </w:tblGrid>
      <w:tr w:rsidR="00BF74BC" w:rsidRPr="00BF74BC" w14:paraId="4FD07EAF" w14:textId="77777777" w:rsidTr="005D4884">
        <w:tc>
          <w:tcPr>
            <w:tcW w:w="1662" w:type="dxa"/>
            <w:tcBorders>
              <w:right w:val="nil"/>
            </w:tcBorders>
          </w:tcPr>
          <w:p w14:paraId="41495A9D" w14:textId="77777777" w:rsidR="00370363" w:rsidRPr="00BF74BC" w:rsidRDefault="009565E2" w:rsidP="00963203">
            <w:pPr>
              <w:spacing w:before="60"/>
              <w:jc w:val="right"/>
              <w:rPr>
                <w:rFonts w:ascii="Trebuchet MS" w:hAnsi="Trebuchet MS"/>
                <w:b/>
                <w:sz w:val="18"/>
              </w:rPr>
            </w:pPr>
            <w:r w:rsidRPr="00BF74BC">
              <w:rPr>
                <w:rFonts w:ascii="Trebuchet MS" w:hAnsi="Trebuchet MS"/>
                <w:sz w:val="18"/>
              </w:rPr>
              <w:t>Nazwisko</w:t>
            </w:r>
            <w:r w:rsidR="00991DF6" w:rsidRPr="00BF74BC">
              <w:rPr>
                <w:rFonts w:ascii="Trebuchet MS" w:hAnsi="Trebuchet MS"/>
                <w:sz w:val="18"/>
              </w:rPr>
              <w:br/>
            </w:r>
            <w:r w:rsidR="00991DF6" w:rsidRPr="00BF74BC">
              <w:rPr>
                <w:rFonts w:ascii="Trebuchet MS" w:hAnsi="Trebuchet MS"/>
                <w:sz w:val="16"/>
                <w:szCs w:val="16"/>
              </w:rPr>
              <w:t>/nazwa firmy</w:t>
            </w: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</w:tcPr>
          <w:p w14:paraId="362613ED" w14:textId="77777777" w:rsidR="00370363" w:rsidRPr="00BF74BC" w:rsidRDefault="00370363" w:rsidP="00963203">
            <w:pPr>
              <w:spacing w:before="60" w:after="60"/>
              <w:rPr>
                <w:rFonts w:ascii="Trebuchet MS" w:hAnsi="Trebuchet MS"/>
                <w:b/>
                <w:sz w:val="18"/>
              </w:rPr>
            </w:pPr>
            <w:r w:rsidRPr="00BF74BC">
              <w:rPr>
                <w:rFonts w:ascii="Trebuchet MS" w:hAnsi="Trebuchet MS"/>
                <w:sz w:val="18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BF74BC">
              <w:rPr>
                <w:rFonts w:ascii="Trebuchet MS" w:hAnsi="Trebuchet MS"/>
                <w:sz w:val="18"/>
              </w:rPr>
              <w:instrText xml:space="preserve"> FORMTEXT </w:instrText>
            </w:r>
            <w:r w:rsidRPr="00BF74BC">
              <w:rPr>
                <w:rFonts w:ascii="Trebuchet MS" w:hAnsi="Trebuchet MS"/>
                <w:sz w:val="18"/>
              </w:rPr>
            </w:r>
            <w:r w:rsidRPr="00BF74BC">
              <w:rPr>
                <w:rFonts w:ascii="Trebuchet MS" w:hAnsi="Trebuchet MS"/>
                <w:sz w:val="18"/>
              </w:rPr>
              <w:fldChar w:fldCharType="separate"/>
            </w:r>
            <w:r w:rsidRPr="00BF74BC">
              <w:rPr>
                <w:rFonts w:ascii="Trebuchet MS" w:hAnsi="Trebuchet MS"/>
                <w:noProof/>
                <w:sz w:val="18"/>
              </w:rPr>
              <w:t> </w:t>
            </w:r>
            <w:r w:rsidRPr="00BF74BC">
              <w:rPr>
                <w:rFonts w:ascii="Trebuchet MS" w:hAnsi="Trebuchet MS"/>
                <w:noProof/>
                <w:sz w:val="18"/>
              </w:rPr>
              <w:t> </w:t>
            </w:r>
            <w:r w:rsidRPr="00BF74BC">
              <w:rPr>
                <w:rFonts w:ascii="Trebuchet MS" w:hAnsi="Trebuchet MS"/>
                <w:noProof/>
                <w:sz w:val="18"/>
              </w:rPr>
              <w:t> </w:t>
            </w:r>
            <w:r w:rsidRPr="00BF74BC">
              <w:rPr>
                <w:rFonts w:ascii="Trebuchet MS" w:hAnsi="Trebuchet MS"/>
                <w:noProof/>
                <w:sz w:val="18"/>
              </w:rPr>
              <w:t> </w:t>
            </w:r>
            <w:r w:rsidRPr="00BF74BC">
              <w:rPr>
                <w:rFonts w:ascii="Trebuchet MS" w:hAnsi="Trebuchet MS"/>
                <w:noProof/>
                <w:sz w:val="18"/>
              </w:rPr>
              <w:t> </w:t>
            </w:r>
            <w:r w:rsidRPr="00BF74BC">
              <w:rPr>
                <w:rFonts w:ascii="Trebuchet MS" w:hAnsi="Trebuchet MS"/>
                <w:sz w:val="18"/>
              </w:rPr>
              <w:fldChar w:fldCharType="end"/>
            </w:r>
          </w:p>
        </w:tc>
        <w:tc>
          <w:tcPr>
            <w:tcW w:w="1948" w:type="dxa"/>
            <w:tcBorders>
              <w:left w:val="nil"/>
            </w:tcBorders>
          </w:tcPr>
          <w:p w14:paraId="6DD72B3C" w14:textId="77777777" w:rsidR="00CC18C7" w:rsidRPr="00BF74BC" w:rsidRDefault="00CC18C7" w:rsidP="00CC18C7">
            <w:pPr>
              <w:jc w:val="right"/>
              <w:rPr>
                <w:rFonts w:ascii="Trebuchet MS" w:hAnsi="Trebuchet MS"/>
                <w:sz w:val="18"/>
              </w:rPr>
            </w:pPr>
            <w:r w:rsidRPr="00BF74BC">
              <w:rPr>
                <w:rFonts w:ascii="Trebuchet MS" w:hAnsi="Trebuchet MS"/>
                <w:sz w:val="18"/>
              </w:rPr>
              <w:t>Telefon</w:t>
            </w:r>
            <w:r w:rsidR="003C710E" w:rsidRPr="00BF74BC">
              <w:rPr>
                <w:rFonts w:ascii="Trebuchet MS" w:hAnsi="Trebuchet MS"/>
                <w:sz w:val="18"/>
              </w:rPr>
              <w:t>/</w:t>
            </w:r>
            <w:r w:rsidRPr="00BF74BC">
              <w:rPr>
                <w:rFonts w:ascii="Trebuchet MS" w:hAnsi="Trebuchet MS"/>
                <w:sz w:val="18"/>
              </w:rPr>
              <w:t xml:space="preserve"> </w:t>
            </w:r>
          </w:p>
          <w:p w14:paraId="72A28937" w14:textId="77777777" w:rsidR="00370363" w:rsidRPr="00BF74BC" w:rsidRDefault="00CC18C7" w:rsidP="00CC18C7">
            <w:pPr>
              <w:jc w:val="right"/>
              <w:rPr>
                <w:rFonts w:ascii="Trebuchet MS" w:hAnsi="Trebuchet MS"/>
                <w:sz w:val="18"/>
              </w:rPr>
            </w:pPr>
            <w:r w:rsidRPr="00BF74BC">
              <w:rPr>
                <w:rFonts w:ascii="Trebuchet MS" w:hAnsi="Trebuchet MS"/>
                <w:sz w:val="16"/>
              </w:rPr>
              <w:t>Tel. Kom./e-mail</w:t>
            </w:r>
          </w:p>
        </w:tc>
        <w:tc>
          <w:tcPr>
            <w:tcW w:w="3502" w:type="dxa"/>
            <w:tcBorders>
              <w:top w:val="single" w:sz="4" w:space="0" w:color="auto"/>
              <w:bottom w:val="dashed" w:sz="4" w:space="0" w:color="auto"/>
            </w:tcBorders>
          </w:tcPr>
          <w:p w14:paraId="6076FCE3" w14:textId="77777777" w:rsidR="00370363" w:rsidRPr="00BF74BC" w:rsidRDefault="00370363" w:rsidP="00963203">
            <w:pPr>
              <w:spacing w:before="60" w:after="60"/>
              <w:rPr>
                <w:rFonts w:ascii="Trebuchet MS" w:hAnsi="Trebuchet MS"/>
                <w:b/>
                <w:sz w:val="18"/>
              </w:rPr>
            </w:pPr>
            <w:r w:rsidRPr="00BF74BC">
              <w:rPr>
                <w:rFonts w:ascii="Trebuchet MS" w:hAnsi="Trebuchet MS"/>
                <w:sz w:val="18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BF74BC">
              <w:rPr>
                <w:rFonts w:ascii="Trebuchet MS" w:hAnsi="Trebuchet MS"/>
                <w:sz w:val="18"/>
              </w:rPr>
              <w:instrText xml:space="preserve"> FORMTEXT </w:instrText>
            </w:r>
            <w:r w:rsidRPr="00BF74BC">
              <w:rPr>
                <w:rFonts w:ascii="Trebuchet MS" w:hAnsi="Trebuchet MS"/>
                <w:sz w:val="18"/>
              </w:rPr>
            </w:r>
            <w:r w:rsidRPr="00BF74BC">
              <w:rPr>
                <w:rFonts w:ascii="Trebuchet MS" w:hAnsi="Trebuchet MS"/>
                <w:sz w:val="18"/>
              </w:rPr>
              <w:fldChar w:fldCharType="separate"/>
            </w:r>
            <w:r w:rsidRPr="00BF74BC">
              <w:rPr>
                <w:rFonts w:ascii="Trebuchet MS" w:hAnsi="Trebuchet MS"/>
                <w:noProof/>
                <w:sz w:val="18"/>
              </w:rPr>
              <w:t> </w:t>
            </w:r>
            <w:r w:rsidRPr="00BF74BC">
              <w:rPr>
                <w:rFonts w:ascii="Trebuchet MS" w:hAnsi="Trebuchet MS"/>
                <w:noProof/>
                <w:sz w:val="18"/>
              </w:rPr>
              <w:t> </w:t>
            </w:r>
            <w:r w:rsidRPr="00BF74BC">
              <w:rPr>
                <w:rFonts w:ascii="Trebuchet MS" w:hAnsi="Trebuchet MS"/>
                <w:noProof/>
                <w:sz w:val="18"/>
              </w:rPr>
              <w:t> </w:t>
            </w:r>
            <w:r w:rsidRPr="00BF74BC">
              <w:rPr>
                <w:rFonts w:ascii="Trebuchet MS" w:hAnsi="Trebuchet MS"/>
                <w:noProof/>
                <w:sz w:val="18"/>
              </w:rPr>
              <w:t> </w:t>
            </w:r>
            <w:r w:rsidRPr="00BF74BC">
              <w:rPr>
                <w:rFonts w:ascii="Trebuchet MS" w:hAnsi="Trebuchet MS"/>
                <w:noProof/>
                <w:sz w:val="18"/>
              </w:rPr>
              <w:t> </w:t>
            </w:r>
            <w:r w:rsidRPr="00BF74BC">
              <w:rPr>
                <w:rFonts w:ascii="Trebuchet MS" w:hAnsi="Trebuchet MS"/>
                <w:sz w:val="18"/>
              </w:rPr>
              <w:fldChar w:fldCharType="end"/>
            </w:r>
          </w:p>
        </w:tc>
      </w:tr>
      <w:tr w:rsidR="00BF74BC" w:rsidRPr="00BF74BC" w14:paraId="4B0ABDD8" w14:textId="77777777" w:rsidTr="005D4884">
        <w:tc>
          <w:tcPr>
            <w:tcW w:w="1662" w:type="dxa"/>
          </w:tcPr>
          <w:p w14:paraId="0C98E0D6" w14:textId="77777777" w:rsidR="0053707B" w:rsidRPr="00BF74BC" w:rsidRDefault="009565E2" w:rsidP="00963203">
            <w:pPr>
              <w:spacing w:before="60" w:after="60"/>
              <w:jc w:val="right"/>
              <w:rPr>
                <w:rFonts w:ascii="Trebuchet MS" w:hAnsi="Trebuchet MS"/>
                <w:sz w:val="18"/>
              </w:rPr>
            </w:pPr>
            <w:r w:rsidRPr="00BF74BC">
              <w:rPr>
                <w:rFonts w:ascii="Trebuchet MS" w:hAnsi="Trebuchet MS"/>
                <w:sz w:val="18"/>
              </w:rPr>
              <w:t>Imię pierwsze</w:t>
            </w:r>
          </w:p>
        </w:tc>
        <w:tc>
          <w:tcPr>
            <w:tcW w:w="3231" w:type="dxa"/>
            <w:tcBorders>
              <w:top w:val="dashed" w:sz="4" w:space="0" w:color="auto"/>
              <w:bottom w:val="dashed" w:sz="4" w:space="0" w:color="auto"/>
            </w:tcBorders>
          </w:tcPr>
          <w:p w14:paraId="5FF61C60" w14:textId="77777777" w:rsidR="0053707B" w:rsidRPr="00BF74BC" w:rsidRDefault="00B17E85" w:rsidP="00963203">
            <w:pPr>
              <w:spacing w:before="60" w:after="60"/>
              <w:rPr>
                <w:rFonts w:ascii="Trebuchet MS" w:hAnsi="Trebuchet MS"/>
                <w:sz w:val="18"/>
              </w:rPr>
            </w:pPr>
            <w:r w:rsidRPr="00BF74BC">
              <w:rPr>
                <w:rFonts w:ascii="Trebuchet MS" w:hAnsi="Trebuchet MS"/>
                <w:sz w:val="18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BF74BC">
              <w:rPr>
                <w:rFonts w:ascii="Trebuchet MS" w:hAnsi="Trebuchet MS"/>
                <w:sz w:val="18"/>
              </w:rPr>
              <w:instrText xml:space="preserve"> FORMTEXT </w:instrText>
            </w:r>
            <w:r w:rsidRPr="00BF74BC">
              <w:rPr>
                <w:rFonts w:ascii="Trebuchet MS" w:hAnsi="Trebuchet MS"/>
                <w:sz w:val="18"/>
              </w:rPr>
            </w:r>
            <w:r w:rsidRPr="00BF74BC">
              <w:rPr>
                <w:rFonts w:ascii="Trebuchet MS" w:hAnsi="Trebuchet MS"/>
                <w:sz w:val="18"/>
              </w:rPr>
              <w:fldChar w:fldCharType="separate"/>
            </w:r>
            <w:r w:rsidRPr="00BF74BC">
              <w:rPr>
                <w:rFonts w:ascii="Trebuchet MS" w:hAnsi="Trebuchet MS"/>
                <w:noProof/>
                <w:sz w:val="18"/>
              </w:rPr>
              <w:t> </w:t>
            </w:r>
            <w:r w:rsidRPr="00BF74BC">
              <w:rPr>
                <w:rFonts w:ascii="Trebuchet MS" w:hAnsi="Trebuchet MS"/>
                <w:noProof/>
                <w:sz w:val="18"/>
              </w:rPr>
              <w:t> </w:t>
            </w:r>
            <w:r w:rsidRPr="00BF74BC">
              <w:rPr>
                <w:rFonts w:ascii="Trebuchet MS" w:hAnsi="Trebuchet MS"/>
                <w:noProof/>
                <w:sz w:val="18"/>
              </w:rPr>
              <w:t> </w:t>
            </w:r>
            <w:r w:rsidRPr="00BF74BC">
              <w:rPr>
                <w:rFonts w:ascii="Trebuchet MS" w:hAnsi="Trebuchet MS"/>
                <w:noProof/>
                <w:sz w:val="18"/>
              </w:rPr>
              <w:t> </w:t>
            </w:r>
            <w:r w:rsidRPr="00BF74BC">
              <w:rPr>
                <w:rFonts w:ascii="Trebuchet MS" w:hAnsi="Trebuchet MS"/>
                <w:noProof/>
                <w:sz w:val="18"/>
              </w:rPr>
              <w:t> </w:t>
            </w:r>
            <w:r w:rsidRPr="00BF74BC">
              <w:rPr>
                <w:rFonts w:ascii="Trebuchet MS" w:hAnsi="Trebuchet MS"/>
                <w:sz w:val="18"/>
              </w:rPr>
              <w:fldChar w:fldCharType="end"/>
            </w:r>
          </w:p>
        </w:tc>
        <w:tc>
          <w:tcPr>
            <w:tcW w:w="1948" w:type="dxa"/>
          </w:tcPr>
          <w:p w14:paraId="7FAB7646" w14:textId="77777777" w:rsidR="0053707B" w:rsidRPr="00BF74BC" w:rsidRDefault="00CC18C7" w:rsidP="00963203">
            <w:pPr>
              <w:spacing w:before="60" w:after="60"/>
              <w:jc w:val="right"/>
              <w:rPr>
                <w:rFonts w:ascii="Trebuchet MS" w:hAnsi="Trebuchet MS"/>
                <w:sz w:val="18"/>
              </w:rPr>
            </w:pPr>
            <w:r w:rsidRPr="00BF74BC">
              <w:rPr>
                <w:rFonts w:ascii="Trebuchet MS" w:hAnsi="Trebuchet MS"/>
                <w:sz w:val="18"/>
              </w:rPr>
              <w:t>Pełnomocn</w:t>
            </w:r>
            <w:r w:rsidR="00C21133" w:rsidRPr="00BF74BC">
              <w:rPr>
                <w:rFonts w:ascii="Trebuchet MS" w:hAnsi="Trebuchet MS"/>
                <w:sz w:val="18"/>
              </w:rPr>
              <w:t>ik:</w:t>
            </w:r>
            <w:r w:rsidRPr="00BF74BC">
              <w:rPr>
                <w:rFonts w:ascii="Trebuchet MS" w:hAnsi="Trebuchet MS"/>
                <w:sz w:val="18"/>
              </w:rPr>
              <w:t xml:space="preserve"> </w:t>
            </w:r>
          </w:p>
        </w:tc>
        <w:tc>
          <w:tcPr>
            <w:tcW w:w="3502" w:type="dxa"/>
            <w:tcBorders>
              <w:top w:val="dashed" w:sz="4" w:space="0" w:color="auto"/>
              <w:bottom w:val="dashed" w:sz="4" w:space="0" w:color="auto"/>
            </w:tcBorders>
          </w:tcPr>
          <w:p w14:paraId="6FE54EBE" w14:textId="77777777" w:rsidR="0053707B" w:rsidRPr="00BF74BC" w:rsidRDefault="00B17E85" w:rsidP="00963203">
            <w:pPr>
              <w:spacing w:before="60" w:after="60"/>
              <w:rPr>
                <w:rFonts w:ascii="Trebuchet MS" w:hAnsi="Trebuchet MS"/>
                <w:sz w:val="18"/>
              </w:rPr>
            </w:pPr>
            <w:r w:rsidRPr="00BF74BC">
              <w:rPr>
                <w:rFonts w:ascii="Trebuchet MS" w:hAnsi="Trebuchet MS"/>
                <w:sz w:val="18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BF74BC">
              <w:rPr>
                <w:rFonts w:ascii="Trebuchet MS" w:hAnsi="Trebuchet MS"/>
                <w:sz w:val="18"/>
              </w:rPr>
              <w:instrText xml:space="preserve"> FORMTEXT </w:instrText>
            </w:r>
            <w:r w:rsidRPr="00BF74BC">
              <w:rPr>
                <w:rFonts w:ascii="Trebuchet MS" w:hAnsi="Trebuchet MS"/>
                <w:sz w:val="18"/>
              </w:rPr>
            </w:r>
            <w:r w:rsidRPr="00BF74BC">
              <w:rPr>
                <w:rFonts w:ascii="Trebuchet MS" w:hAnsi="Trebuchet MS"/>
                <w:sz w:val="18"/>
              </w:rPr>
              <w:fldChar w:fldCharType="separate"/>
            </w:r>
            <w:r w:rsidRPr="00BF74BC">
              <w:rPr>
                <w:rFonts w:ascii="Trebuchet MS" w:hAnsi="Trebuchet MS"/>
                <w:noProof/>
                <w:sz w:val="18"/>
              </w:rPr>
              <w:t> </w:t>
            </w:r>
            <w:r w:rsidRPr="00BF74BC">
              <w:rPr>
                <w:rFonts w:ascii="Trebuchet MS" w:hAnsi="Trebuchet MS"/>
                <w:noProof/>
                <w:sz w:val="18"/>
              </w:rPr>
              <w:t> </w:t>
            </w:r>
            <w:r w:rsidRPr="00BF74BC">
              <w:rPr>
                <w:rFonts w:ascii="Trebuchet MS" w:hAnsi="Trebuchet MS"/>
                <w:noProof/>
                <w:sz w:val="18"/>
              </w:rPr>
              <w:t> </w:t>
            </w:r>
            <w:r w:rsidRPr="00BF74BC">
              <w:rPr>
                <w:rFonts w:ascii="Trebuchet MS" w:hAnsi="Trebuchet MS"/>
                <w:noProof/>
                <w:sz w:val="18"/>
              </w:rPr>
              <w:t> </w:t>
            </w:r>
            <w:r w:rsidRPr="00BF74BC">
              <w:rPr>
                <w:rFonts w:ascii="Trebuchet MS" w:hAnsi="Trebuchet MS"/>
                <w:noProof/>
                <w:sz w:val="18"/>
              </w:rPr>
              <w:t> </w:t>
            </w:r>
            <w:r w:rsidRPr="00BF74BC">
              <w:rPr>
                <w:rFonts w:ascii="Trebuchet MS" w:hAnsi="Trebuchet MS"/>
                <w:sz w:val="18"/>
              </w:rPr>
              <w:fldChar w:fldCharType="end"/>
            </w:r>
          </w:p>
        </w:tc>
      </w:tr>
      <w:tr w:rsidR="00B62CC4" w:rsidRPr="00BF74BC" w14:paraId="20796E8F" w14:textId="77777777" w:rsidTr="005D4884">
        <w:tc>
          <w:tcPr>
            <w:tcW w:w="1662" w:type="dxa"/>
          </w:tcPr>
          <w:p w14:paraId="7621D3D1" w14:textId="77777777" w:rsidR="00B62CC4" w:rsidRPr="00BF74BC" w:rsidRDefault="009565E2" w:rsidP="00963203">
            <w:pPr>
              <w:spacing w:before="60" w:after="60"/>
              <w:jc w:val="right"/>
              <w:rPr>
                <w:rFonts w:ascii="Trebuchet MS" w:hAnsi="Trebuchet MS"/>
                <w:b/>
                <w:sz w:val="18"/>
              </w:rPr>
            </w:pPr>
            <w:r w:rsidRPr="00BF74BC">
              <w:rPr>
                <w:rFonts w:ascii="Trebuchet MS" w:hAnsi="Trebuchet MS"/>
                <w:sz w:val="18"/>
              </w:rPr>
              <w:t>Imię drugie</w:t>
            </w:r>
          </w:p>
        </w:tc>
        <w:tc>
          <w:tcPr>
            <w:tcW w:w="3231" w:type="dxa"/>
            <w:tcBorders>
              <w:top w:val="dashed" w:sz="4" w:space="0" w:color="auto"/>
            </w:tcBorders>
          </w:tcPr>
          <w:p w14:paraId="0AC7FCA7" w14:textId="77777777" w:rsidR="00B62CC4" w:rsidRPr="00BF74BC" w:rsidRDefault="00B62CC4" w:rsidP="00963203">
            <w:pPr>
              <w:spacing w:before="60" w:after="60"/>
              <w:rPr>
                <w:rFonts w:ascii="Trebuchet MS" w:hAnsi="Trebuchet MS"/>
                <w:b/>
                <w:sz w:val="18"/>
              </w:rPr>
            </w:pPr>
            <w:r w:rsidRPr="00BF74BC">
              <w:rPr>
                <w:rFonts w:ascii="Trebuchet MS" w:hAnsi="Trebuchet MS"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bookmarkStart w:id="0" w:name="Tekst3"/>
            <w:r w:rsidRPr="00BF74BC">
              <w:rPr>
                <w:rFonts w:ascii="Trebuchet MS" w:hAnsi="Trebuchet MS"/>
                <w:sz w:val="18"/>
              </w:rPr>
              <w:instrText xml:space="preserve"> FORMTEXT </w:instrText>
            </w:r>
            <w:r w:rsidRPr="00BF74BC">
              <w:rPr>
                <w:rFonts w:ascii="Trebuchet MS" w:hAnsi="Trebuchet MS"/>
                <w:sz w:val="18"/>
              </w:rPr>
            </w:r>
            <w:r w:rsidRPr="00BF74BC">
              <w:rPr>
                <w:rFonts w:ascii="Trebuchet MS" w:hAnsi="Trebuchet MS"/>
                <w:sz w:val="18"/>
              </w:rPr>
              <w:fldChar w:fldCharType="separate"/>
            </w:r>
            <w:r w:rsidRPr="00BF74BC">
              <w:rPr>
                <w:rFonts w:ascii="Trebuchet MS" w:hAnsi="Trebuchet MS"/>
                <w:noProof/>
                <w:sz w:val="18"/>
              </w:rPr>
              <w:t> </w:t>
            </w:r>
            <w:r w:rsidRPr="00BF74BC">
              <w:rPr>
                <w:rFonts w:ascii="Trebuchet MS" w:hAnsi="Trebuchet MS"/>
                <w:noProof/>
                <w:sz w:val="18"/>
              </w:rPr>
              <w:t> </w:t>
            </w:r>
            <w:r w:rsidRPr="00BF74BC">
              <w:rPr>
                <w:rFonts w:ascii="Trebuchet MS" w:hAnsi="Trebuchet MS"/>
                <w:noProof/>
                <w:sz w:val="18"/>
              </w:rPr>
              <w:t> </w:t>
            </w:r>
            <w:r w:rsidRPr="00BF74BC">
              <w:rPr>
                <w:rFonts w:ascii="Trebuchet MS" w:hAnsi="Trebuchet MS"/>
                <w:noProof/>
                <w:sz w:val="18"/>
              </w:rPr>
              <w:t> </w:t>
            </w:r>
            <w:r w:rsidRPr="00BF74BC">
              <w:rPr>
                <w:rFonts w:ascii="Trebuchet MS" w:hAnsi="Trebuchet MS"/>
                <w:noProof/>
                <w:sz w:val="18"/>
              </w:rPr>
              <w:t> </w:t>
            </w:r>
            <w:r w:rsidRPr="00BF74BC">
              <w:rPr>
                <w:rFonts w:ascii="Trebuchet MS" w:hAnsi="Trebuchet MS"/>
                <w:sz w:val="18"/>
              </w:rPr>
              <w:fldChar w:fldCharType="end"/>
            </w:r>
            <w:bookmarkEnd w:id="0"/>
          </w:p>
        </w:tc>
        <w:tc>
          <w:tcPr>
            <w:tcW w:w="1948" w:type="dxa"/>
          </w:tcPr>
          <w:p w14:paraId="353452BC" w14:textId="77777777" w:rsidR="00B62CC4" w:rsidRPr="00BF74BC" w:rsidRDefault="00C21133" w:rsidP="00963203">
            <w:pPr>
              <w:spacing w:before="60" w:after="60"/>
              <w:jc w:val="right"/>
              <w:rPr>
                <w:rFonts w:ascii="Trebuchet MS" w:hAnsi="Trebuchet MS"/>
                <w:b/>
                <w:sz w:val="18"/>
              </w:rPr>
            </w:pPr>
            <w:r w:rsidRPr="00BF74BC">
              <w:rPr>
                <w:rFonts w:ascii="Trebuchet MS" w:hAnsi="Trebuchet MS"/>
                <w:sz w:val="18"/>
              </w:rPr>
              <w:t>Tel./</w:t>
            </w:r>
            <w:r w:rsidR="00B62CC4" w:rsidRPr="00BF74BC">
              <w:rPr>
                <w:rFonts w:ascii="Trebuchet MS" w:hAnsi="Trebuchet MS"/>
                <w:sz w:val="18"/>
              </w:rPr>
              <w:t>e-mail</w:t>
            </w:r>
          </w:p>
        </w:tc>
        <w:tc>
          <w:tcPr>
            <w:tcW w:w="3502" w:type="dxa"/>
            <w:tcBorders>
              <w:top w:val="dashed" w:sz="4" w:space="0" w:color="auto"/>
            </w:tcBorders>
          </w:tcPr>
          <w:p w14:paraId="3356B563" w14:textId="77777777" w:rsidR="00B62CC4" w:rsidRPr="00BF74BC" w:rsidRDefault="00B62CC4" w:rsidP="00963203">
            <w:pPr>
              <w:spacing w:before="60" w:after="60"/>
              <w:rPr>
                <w:rFonts w:ascii="Trebuchet MS" w:hAnsi="Trebuchet MS"/>
                <w:b/>
                <w:sz w:val="18"/>
              </w:rPr>
            </w:pPr>
            <w:r w:rsidRPr="00BF74BC">
              <w:rPr>
                <w:rFonts w:ascii="Trebuchet MS" w:hAnsi="Trebuchet MS"/>
                <w:sz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F74BC">
              <w:rPr>
                <w:rFonts w:ascii="Trebuchet MS" w:hAnsi="Trebuchet MS"/>
                <w:sz w:val="18"/>
              </w:rPr>
              <w:instrText xml:space="preserve"> FORMTEXT </w:instrText>
            </w:r>
            <w:r w:rsidRPr="00BF74BC">
              <w:rPr>
                <w:rFonts w:ascii="Trebuchet MS" w:hAnsi="Trebuchet MS"/>
                <w:sz w:val="18"/>
              </w:rPr>
            </w:r>
            <w:r w:rsidRPr="00BF74BC">
              <w:rPr>
                <w:rFonts w:ascii="Trebuchet MS" w:hAnsi="Trebuchet MS"/>
                <w:sz w:val="18"/>
              </w:rPr>
              <w:fldChar w:fldCharType="separate"/>
            </w:r>
            <w:r w:rsidRPr="00BF74BC">
              <w:rPr>
                <w:rFonts w:ascii="Trebuchet MS" w:hAnsi="Trebuchet MS"/>
                <w:noProof/>
                <w:sz w:val="18"/>
              </w:rPr>
              <w:t> </w:t>
            </w:r>
            <w:r w:rsidRPr="00BF74BC">
              <w:rPr>
                <w:rFonts w:ascii="Trebuchet MS" w:hAnsi="Trebuchet MS"/>
                <w:noProof/>
                <w:sz w:val="18"/>
              </w:rPr>
              <w:t> </w:t>
            </w:r>
            <w:r w:rsidRPr="00BF74BC">
              <w:rPr>
                <w:rFonts w:ascii="Trebuchet MS" w:hAnsi="Trebuchet MS"/>
                <w:noProof/>
                <w:sz w:val="18"/>
              </w:rPr>
              <w:t> </w:t>
            </w:r>
            <w:r w:rsidRPr="00BF74BC">
              <w:rPr>
                <w:rFonts w:ascii="Trebuchet MS" w:hAnsi="Trebuchet MS"/>
                <w:noProof/>
                <w:sz w:val="18"/>
              </w:rPr>
              <w:t> </w:t>
            </w:r>
            <w:r w:rsidRPr="00BF74BC">
              <w:rPr>
                <w:rFonts w:ascii="Trebuchet MS" w:hAnsi="Trebuchet MS"/>
                <w:noProof/>
                <w:sz w:val="18"/>
              </w:rPr>
              <w:t> </w:t>
            </w:r>
            <w:r w:rsidRPr="00BF74BC">
              <w:rPr>
                <w:rFonts w:ascii="Trebuchet MS" w:hAnsi="Trebuchet MS"/>
                <w:sz w:val="18"/>
              </w:rPr>
              <w:fldChar w:fldCharType="end"/>
            </w:r>
          </w:p>
        </w:tc>
      </w:tr>
    </w:tbl>
    <w:p w14:paraId="6D932463" w14:textId="0D68718D" w:rsidR="00C77134" w:rsidRPr="00BF74BC" w:rsidRDefault="00C77134">
      <w:pPr>
        <w:rPr>
          <w:sz w:val="10"/>
          <w:szCs w:val="16"/>
        </w:rPr>
      </w:pPr>
    </w:p>
    <w:p w14:paraId="7AD8E105" w14:textId="77777777" w:rsidR="00402903" w:rsidRPr="00BF74BC" w:rsidRDefault="00402903">
      <w:pPr>
        <w:rPr>
          <w:sz w:val="10"/>
          <w:szCs w:val="16"/>
        </w:rPr>
      </w:pPr>
    </w:p>
    <w:tbl>
      <w:tblPr>
        <w:tblW w:w="10468" w:type="dxa"/>
        <w:tblInd w:w="-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2388"/>
        <w:gridCol w:w="851"/>
        <w:gridCol w:w="709"/>
        <w:gridCol w:w="708"/>
        <w:gridCol w:w="2127"/>
        <w:gridCol w:w="1134"/>
        <w:gridCol w:w="850"/>
        <w:gridCol w:w="850"/>
        <w:gridCol w:w="851"/>
      </w:tblGrid>
      <w:tr w:rsidR="00BF74BC" w:rsidRPr="00BF74BC" w14:paraId="2D14A1E9" w14:textId="77777777" w:rsidTr="006616EF">
        <w:trPr>
          <w:trHeight w:val="381"/>
        </w:trPr>
        <w:tc>
          <w:tcPr>
            <w:tcW w:w="10468" w:type="dxa"/>
            <w:gridSpan w:val="9"/>
            <w:shd w:val="clear" w:color="auto" w:fill="E6E6E6"/>
            <w:vAlign w:val="center"/>
          </w:tcPr>
          <w:p w14:paraId="3F7CAC8B" w14:textId="54B96E66" w:rsidR="00402903" w:rsidRPr="00BF74BC" w:rsidRDefault="00402903" w:rsidP="006616EF">
            <w:pPr>
              <w:pStyle w:val="Nagwek8"/>
              <w:rPr>
                <w:rFonts w:ascii="Calibri Light" w:hAnsi="Calibri Light" w:cs="Calibri Light"/>
                <w:sz w:val="22"/>
                <w:szCs w:val="22"/>
              </w:rPr>
            </w:pPr>
            <w:r w:rsidRPr="00BF74BC">
              <w:rPr>
                <w:rFonts w:ascii="Calibri Light" w:hAnsi="Calibri Light" w:cs="Calibri Light"/>
                <w:sz w:val="22"/>
                <w:szCs w:val="22"/>
              </w:rPr>
              <w:t>HARMONOGRAM PRODUKCJI ZWIERZĘCEJ NA ROK 202</w:t>
            </w:r>
            <w:r w:rsidR="00CC2C4C" w:rsidRPr="00BF74BC">
              <w:rPr>
                <w:rFonts w:ascii="Calibri Light" w:hAnsi="Calibri Light" w:cs="Calibri Light"/>
                <w:sz w:val="22"/>
                <w:szCs w:val="22"/>
              </w:rPr>
              <w:t>5</w:t>
            </w:r>
          </w:p>
          <w:p w14:paraId="2CF423F8" w14:textId="77777777" w:rsidR="00402903" w:rsidRPr="00BF74BC" w:rsidRDefault="00402903" w:rsidP="006616EF">
            <w:pPr>
              <w:jc w:val="center"/>
              <w:rPr>
                <w:rFonts w:ascii="Calibri Light" w:hAnsi="Calibri Light" w:cs="Calibri Light"/>
              </w:rPr>
            </w:pPr>
            <w:r w:rsidRPr="00BF74BC">
              <w:rPr>
                <w:rFonts w:ascii="Calibri Light" w:hAnsi="Calibri Light" w:cs="Calibri Light"/>
                <w:sz w:val="16"/>
                <w:szCs w:val="16"/>
              </w:rPr>
              <w:t>Kategoria: zwierzęta gospodarskie i nieprzetworzone produkty zwierzęce</w:t>
            </w:r>
          </w:p>
        </w:tc>
      </w:tr>
      <w:tr w:rsidR="00BF74BC" w:rsidRPr="00BF74BC" w14:paraId="29FBBC97" w14:textId="77777777" w:rsidTr="006616EF">
        <w:trPr>
          <w:trHeight w:val="203"/>
        </w:trPr>
        <w:tc>
          <w:tcPr>
            <w:tcW w:w="2388" w:type="dxa"/>
            <w:vMerge w:val="restart"/>
            <w:shd w:val="clear" w:color="auto" w:fill="E6E6E6"/>
            <w:vAlign w:val="center"/>
          </w:tcPr>
          <w:p w14:paraId="0B941FB2" w14:textId="77777777" w:rsidR="00402903" w:rsidRPr="00BF74BC" w:rsidRDefault="00402903" w:rsidP="006616EF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t>Gatunek</w:t>
            </w:r>
          </w:p>
        </w:tc>
        <w:tc>
          <w:tcPr>
            <w:tcW w:w="851" w:type="dxa"/>
            <w:vMerge w:val="restart"/>
            <w:shd w:val="clear" w:color="auto" w:fill="E6E6E6"/>
            <w:vAlign w:val="center"/>
          </w:tcPr>
          <w:p w14:paraId="4C909E0B" w14:textId="77777777" w:rsidR="00402903" w:rsidRPr="00BF74BC" w:rsidRDefault="00402903" w:rsidP="006616EF">
            <w:pPr>
              <w:jc w:val="center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t>Ilość</w:t>
            </w:r>
          </w:p>
          <w:p w14:paraId="630BF68B" w14:textId="77777777" w:rsidR="00402903" w:rsidRPr="00BF74BC" w:rsidRDefault="00402903" w:rsidP="006616EF">
            <w:pPr>
              <w:jc w:val="center"/>
              <w:rPr>
                <w:rFonts w:ascii="Calibri Light" w:hAnsi="Calibri Light" w:cs="Calibri Light"/>
                <w:b/>
                <w:sz w:val="16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t>[szt.]</w:t>
            </w:r>
          </w:p>
        </w:tc>
        <w:tc>
          <w:tcPr>
            <w:tcW w:w="1417" w:type="dxa"/>
            <w:gridSpan w:val="2"/>
            <w:shd w:val="clear" w:color="auto" w:fill="E6E6E6"/>
            <w:vAlign w:val="center"/>
          </w:tcPr>
          <w:p w14:paraId="5CFE1793" w14:textId="77777777" w:rsidR="00402903" w:rsidRPr="00BF74BC" w:rsidRDefault="00402903" w:rsidP="006616EF">
            <w:pPr>
              <w:jc w:val="center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t>Pochodzenie</w:t>
            </w:r>
          </w:p>
        </w:tc>
        <w:tc>
          <w:tcPr>
            <w:tcW w:w="2127" w:type="dxa"/>
            <w:vMerge w:val="restart"/>
            <w:shd w:val="clear" w:color="auto" w:fill="E6E6E6"/>
            <w:vAlign w:val="center"/>
          </w:tcPr>
          <w:p w14:paraId="1ADB3D85" w14:textId="77777777" w:rsidR="00402903" w:rsidRPr="00BF74BC" w:rsidRDefault="00402903" w:rsidP="006616EF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t>Wytwarzane produkty</w:t>
            </w:r>
          </w:p>
        </w:tc>
        <w:tc>
          <w:tcPr>
            <w:tcW w:w="1134" w:type="dxa"/>
            <w:vMerge w:val="restart"/>
            <w:shd w:val="clear" w:color="auto" w:fill="E6E6E6"/>
            <w:vAlign w:val="center"/>
          </w:tcPr>
          <w:p w14:paraId="67D3C5FF" w14:textId="77777777" w:rsidR="00402903" w:rsidRPr="00BF74BC" w:rsidRDefault="00402903" w:rsidP="006616EF">
            <w:pPr>
              <w:jc w:val="center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t>Ilość</w:t>
            </w:r>
          </w:p>
          <w:p w14:paraId="425FA7B2" w14:textId="77777777" w:rsidR="00402903" w:rsidRPr="00BF74BC" w:rsidRDefault="00402903" w:rsidP="006616EF">
            <w:pPr>
              <w:jc w:val="center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t>[szt., litr, tona]</w:t>
            </w:r>
          </w:p>
        </w:tc>
        <w:tc>
          <w:tcPr>
            <w:tcW w:w="2551" w:type="dxa"/>
            <w:gridSpan w:val="3"/>
            <w:shd w:val="clear" w:color="auto" w:fill="E6E6E6"/>
          </w:tcPr>
          <w:p w14:paraId="6AB12C41" w14:textId="77777777" w:rsidR="00402903" w:rsidRPr="00BF74BC" w:rsidRDefault="00402903" w:rsidP="006616EF">
            <w:pPr>
              <w:jc w:val="center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t xml:space="preserve">Rodzaj produkcji </w:t>
            </w:r>
          </w:p>
        </w:tc>
      </w:tr>
      <w:tr w:rsidR="00BF74BC" w:rsidRPr="00BF74BC" w14:paraId="10F42CB7" w14:textId="77777777" w:rsidTr="006616EF">
        <w:trPr>
          <w:trHeight w:val="421"/>
        </w:trPr>
        <w:tc>
          <w:tcPr>
            <w:tcW w:w="2388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97EB3D0" w14:textId="77777777" w:rsidR="00402903" w:rsidRPr="00BF74BC" w:rsidRDefault="00402903" w:rsidP="006616EF">
            <w:pPr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4CC50CED" w14:textId="77777777" w:rsidR="00402903" w:rsidRPr="00BF74BC" w:rsidRDefault="00402903" w:rsidP="006616EF">
            <w:pPr>
              <w:jc w:val="center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709" w:type="dxa"/>
            <w:shd w:val="clear" w:color="auto" w:fill="E6E6E6"/>
            <w:vAlign w:val="center"/>
          </w:tcPr>
          <w:p w14:paraId="3E8DBC2F" w14:textId="77777777" w:rsidR="00402903" w:rsidRPr="00BF74BC" w:rsidRDefault="00402903" w:rsidP="006616EF">
            <w:pPr>
              <w:spacing w:before="60" w:after="60"/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BF74BC">
              <w:rPr>
                <w:rFonts w:ascii="Calibri Light" w:hAnsi="Calibri Light" w:cs="Calibri Light"/>
                <w:sz w:val="16"/>
                <w:szCs w:val="16"/>
              </w:rPr>
              <w:t>Własne</w:t>
            </w:r>
          </w:p>
        </w:tc>
        <w:tc>
          <w:tcPr>
            <w:tcW w:w="708" w:type="dxa"/>
            <w:shd w:val="clear" w:color="auto" w:fill="E6E6E6"/>
            <w:vAlign w:val="center"/>
          </w:tcPr>
          <w:p w14:paraId="5E7939FA" w14:textId="77777777" w:rsidR="00402903" w:rsidRPr="00BF74BC" w:rsidRDefault="00402903" w:rsidP="006616EF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BF74BC">
              <w:rPr>
                <w:rFonts w:ascii="Calibri Light" w:hAnsi="Calibri Light" w:cs="Calibri Light"/>
                <w:sz w:val="16"/>
                <w:szCs w:val="16"/>
              </w:rPr>
              <w:t>Zakup</w:t>
            </w:r>
          </w:p>
          <w:p w14:paraId="6BB22307" w14:textId="04B3F2B2" w:rsidR="00402903" w:rsidRPr="00BF74BC" w:rsidRDefault="00402903" w:rsidP="006616EF">
            <w:pPr>
              <w:jc w:val="center"/>
              <w:rPr>
                <w:rFonts w:ascii="Calibri Light" w:hAnsi="Calibri Light" w:cs="Calibri Light"/>
                <w:sz w:val="12"/>
                <w:szCs w:val="12"/>
              </w:rPr>
            </w:pPr>
            <w:r w:rsidRPr="00BF74BC">
              <w:rPr>
                <w:rFonts w:ascii="Calibri Light" w:hAnsi="Calibri Light" w:cs="Calibri Light"/>
                <w:sz w:val="12"/>
                <w:szCs w:val="12"/>
              </w:rPr>
              <w:t>Rok 202</w:t>
            </w:r>
            <w:r w:rsidR="00CC2C4C" w:rsidRPr="00BF74BC">
              <w:rPr>
                <w:rFonts w:ascii="Calibri Light" w:hAnsi="Calibri Light" w:cs="Calibri Light"/>
                <w:sz w:val="12"/>
                <w:szCs w:val="12"/>
              </w:rPr>
              <w:t>4</w:t>
            </w:r>
            <w:r w:rsidRPr="00BF74BC">
              <w:rPr>
                <w:rFonts w:ascii="Calibri Light" w:hAnsi="Calibri Light" w:cs="Calibri Light"/>
                <w:sz w:val="12"/>
                <w:szCs w:val="12"/>
              </w:rPr>
              <w:t xml:space="preserve"> lub 202</w:t>
            </w:r>
            <w:r w:rsidR="00CC2C4C" w:rsidRPr="00BF74BC">
              <w:rPr>
                <w:rFonts w:ascii="Calibri Light" w:hAnsi="Calibri Light" w:cs="Calibri Light"/>
                <w:sz w:val="12"/>
                <w:szCs w:val="12"/>
              </w:rPr>
              <w:t>5</w:t>
            </w:r>
          </w:p>
        </w:tc>
        <w:tc>
          <w:tcPr>
            <w:tcW w:w="2127" w:type="dxa"/>
            <w:vMerge/>
            <w:shd w:val="clear" w:color="auto" w:fill="E6E6E6"/>
          </w:tcPr>
          <w:p w14:paraId="2BF6C35F" w14:textId="77777777" w:rsidR="00402903" w:rsidRPr="00BF74BC" w:rsidRDefault="00402903" w:rsidP="006616EF">
            <w:pPr>
              <w:spacing w:before="60" w:after="60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1134" w:type="dxa"/>
            <w:vMerge/>
            <w:shd w:val="clear" w:color="auto" w:fill="E6E6E6"/>
          </w:tcPr>
          <w:p w14:paraId="34B1E8DB" w14:textId="77777777" w:rsidR="00402903" w:rsidRPr="00BF74BC" w:rsidRDefault="00402903" w:rsidP="006616EF">
            <w:pPr>
              <w:spacing w:before="60" w:after="60"/>
              <w:jc w:val="left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850" w:type="dxa"/>
            <w:shd w:val="clear" w:color="auto" w:fill="E6E6E6"/>
          </w:tcPr>
          <w:p w14:paraId="283EEF21" w14:textId="77777777" w:rsidR="00402903" w:rsidRPr="00BF74BC" w:rsidRDefault="00402903" w:rsidP="006616EF">
            <w:pPr>
              <w:jc w:val="center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t>Ekolo-</w:t>
            </w:r>
          </w:p>
          <w:p w14:paraId="1168891A" w14:textId="77777777" w:rsidR="00402903" w:rsidRPr="00BF74BC" w:rsidRDefault="00402903" w:rsidP="006616EF">
            <w:pPr>
              <w:jc w:val="center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t>giczna</w:t>
            </w:r>
          </w:p>
        </w:tc>
        <w:tc>
          <w:tcPr>
            <w:tcW w:w="850" w:type="dxa"/>
            <w:shd w:val="clear" w:color="auto" w:fill="E6E6E6"/>
          </w:tcPr>
          <w:p w14:paraId="72606230" w14:textId="77777777" w:rsidR="00402903" w:rsidRPr="00BF74BC" w:rsidRDefault="00402903" w:rsidP="006616EF">
            <w:pPr>
              <w:jc w:val="center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t>W kon-wersji</w:t>
            </w:r>
          </w:p>
        </w:tc>
        <w:tc>
          <w:tcPr>
            <w:tcW w:w="851" w:type="dxa"/>
            <w:shd w:val="clear" w:color="auto" w:fill="E6E6E6"/>
          </w:tcPr>
          <w:p w14:paraId="76A3D108" w14:textId="77777777" w:rsidR="00402903" w:rsidRPr="00BF74BC" w:rsidRDefault="00402903" w:rsidP="006616EF">
            <w:pPr>
              <w:jc w:val="center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t>Konwen-</w:t>
            </w:r>
          </w:p>
          <w:p w14:paraId="05971B04" w14:textId="77777777" w:rsidR="00402903" w:rsidRPr="00BF74BC" w:rsidRDefault="00402903" w:rsidP="006616EF">
            <w:pPr>
              <w:jc w:val="center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t>cjonalna</w:t>
            </w:r>
          </w:p>
        </w:tc>
      </w:tr>
      <w:tr w:rsidR="00BF74BC" w:rsidRPr="00BF74BC" w14:paraId="3ADC5F0C" w14:textId="77777777" w:rsidTr="006616EF">
        <w:trPr>
          <w:trHeight w:val="151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A58F" w14:textId="77777777" w:rsidR="00402903" w:rsidRPr="00BF74BC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D44C7" w14:textId="77777777" w:rsidR="00402903" w:rsidRPr="00BF74BC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45A5E" w14:textId="77777777" w:rsidR="00402903" w:rsidRPr="00BF74BC" w:rsidRDefault="00000000" w:rsidP="006616EF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0888892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BF74BC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B73FA" w14:textId="77777777" w:rsidR="00402903" w:rsidRPr="00BF74BC" w:rsidRDefault="00000000" w:rsidP="006616EF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20633949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BF74BC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D47FE" w14:textId="77777777" w:rsidR="00402903" w:rsidRPr="00BF74BC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F8CA6" w14:textId="77777777" w:rsidR="00402903" w:rsidRPr="00BF74BC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3B10B" w14:textId="77777777" w:rsidR="00402903" w:rsidRPr="00BF74BC" w:rsidRDefault="00000000" w:rsidP="006616EF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9162175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BF74BC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BCCD5" w14:textId="77777777" w:rsidR="00402903" w:rsidRPr="00BF74BC" w:rsidRDefault="00000000" w:rsidP="006616EF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8217054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BF74BC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DFF6B" w14:textId="77777777" w:rsidR="00402903" w:rsidRPr="00BF74BC" w:rsidRDefault="00000000" w:rsidP="006616EF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382327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BF74BC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tr w:rsidR="00BF74BC" w:rsidRPr="00BF74BC" w14:paraId="555425C3" w14:textId="77777777" w:rsidTr="006616EF">
        <w:trPr>
          <w:trHeight w:val="151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72B86" w14:textId="77777777" w:rsidR="00402903" w:rsidRPr="00BF74BC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7730" w14:textId="77777777" w:rsidR="00402903" w:rsidRPr="00BF74BC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25F87" w14:textId="77777777" w:rsidR="00402903" w:rsidRPr="00BF74BC" w:rsidRDefault="00000000" w:rsidP="006616EF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892407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BF74BC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797E2" w14:textId="77777777" w:rsidR="00402903" w:rsidRPr="00BF74BC" w:rsidRDefault="00000000" w:rsidP="006616EF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18766117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BF74BC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A8AC5" w14:textId="77777777" w:rsidR="00402903" w:rsidRPr="00BF74BC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AA753" w14:textId="77777777" w:rsidR="00402903" w:rsidRPr="00BF74BC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1C316" w14:textId="77777777" w:rsidR="00402903" w:rsidRPr="00BF74BC" w:rsidRDefault="00000000" w:rsidP="006616EF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4633893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BF74BC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61C13" w14:textId="77777777" w:rsidR="00402903" w:rsidRPr="00BF74BC" w:rsidRDefault="00000000" w:rsidP="006616EF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1832881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BF74BC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00A34" w14:textId="77777777" w:rsidR="00402903" w:rsidRPr="00BF74BC" w:rsidRDefault="00000000" w:rsidP="006616EF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8174412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BF74BC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tr w:rsidR="00BF74BC" w:rsidRPr="00BF74BC" w14:paraId="4823DD54" w14:textId="77777777" w:rsidTr="00402903">
        <w:trPr>
          <w:trHeight w:val="151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1C2D1" w14:textId="77777777" w:rsidR="00402903" w:rsidRPr="00BF74BC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BA71D" w14:textId="77777777" w:rsidR="00402903" w:rsidRPr="00BF74BC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6DF8D" w14:textId="77777777" w:rsidR="00402903" w:rsidRPr="00BF74BC" w:rsidRDefault="00000000" w:rsidP="006616EF">
            <w:pPr>
              <w:jc w:val="center"/>
              <w:rPr>
                <w:rFonts w:ascii="Calibri Light" w:hAnsi="Calibri Light" w:cs="Calibri Light"/>
                <w:sz w:val="20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639417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BF74BC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AD9CC" w14:textId="77777777" w:rsidR="00402903" w:rsidRPr="00BF74BC" w:rsidRDefault="00000000" w:rsidP="006616EF">
            <w:pPr>
              <w:jc w:val="center"/>
              <w:rPr>
                <w:rFonts w:ascii="Calibri Light" w:hAnsi="Calibri Light" w:cs="Calibri Light"/>
                <w:sz w:val="20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8465207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BF74BC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23C13" w14:textId="77777777" w:rsidR="00402903" w:rsidRPr="00BF74BC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7A45C" w14:textId="77777777" w:rsidR="00402903" w:rsidRPr="00BF74BC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90FD8" w14:textId="77777777" w:rsidR="00402903" w:rsidRPr="00BF74BC" w:rsidRDefault="00000000" w:rsidP="006616EF">
            <w:pPr>
              <w:jc w:val="center"/>
              <w:rPr>
                <w:rFonts w:ascii="Calibri Light" w:hAnsi="Calibri Light" w:cs="Calibri Light"/>
                <w:sz w:val="20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70788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BF74BC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1DB09" w14:textId="77777777" w:rsidR="00402903" w:rsidRPr="00BF74BC" w:rsidRDefault="00000000" w:rsidP="006616EF">
            <w:pPr>
              <w:jc w:val="center"/>
              <w:rPr>
                <w:rFonts w:ascii="Calibri Light" w:hAnsi="Calibri Light" w:cs="Calibri Light"/>
                <w:sz w:val="20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9490357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BF74BC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CD4FE" w14:textId="77777777" w:rsidR="00402903" w:rsidRPr="00BF74BC" w:rsidRDefault="00000000" w:rsidP="006616EF">
            <w:pPr>
              <w:jc w:val="center"/>
              <w:rPr>
                <w:rFonts w:ascii="Calibri Light" w:hAnsi="Calibri Light" w:cs="Calibri Light"/>
                <w:sz w:val="20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2498969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BF74BC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</w:p>
        </w:tc>
      </w:tr>
      <w:tr w:rsidR="00BF74BC" w:rsidRPr="00BF74BC" w14:paraId="5DAF9A5B" w14:textId="77777777" w:rsidTr="00402903">
        <w:trPr>
          <w:trHeight w:val="151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EBD2E" w14:textId="77777777" w:rsidR="00402903" w:rsidRPr="00BF74BC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C4323" w14:textId="77777777" w:rsidR="00402903" w:rsidRPr="00BF74BC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85CC0" w14:textId="77777777" w:rsidR="00402903" w:rsidRPr="00BF74BC" w:rsidRDefault="00000000" w:rsidP="006616EF">
            <w:pPr>
              <w:jc w:val="center"/>
              <w:rPr>
                <w:rFonts w:ascii="Calibri Light" w:hAnsi="Calibri Light" w:cs="Calibri Light"/>
                <w:sz w:val="20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3876158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BF74BC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AECB8" w14:textId="77777777" w:rsidR="00402903" w:rsidRPr="00BF74BC" w:rsidRDefault="00000000" w:rsidP="006616EF">
            <w:pPr>
              <w:jc w:val="center"/>
              <w:rPr>
                <w:rFonts w:ascii="Calibri Light" w:hAnsi="Calibri Light" w:cs="Calibri Light"/>
                <w:sz w:val="20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3521521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BF74BC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826CF" w14:textId="77777777" w:rsidR="00402903" w:rsidRPr="00BF74BC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5B67C" w14:textId="77777777" w:rsidR="00402903" w:rsidRPr="00BF74BC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65A02" w14:textId="77777777" w:rsidR="00402903" w:rsidRPr="00BF74BC" w:rsidRDefault="00000000" w:rsidP="006616EF">
            <w:pPr>
              <w:jc w:val="center"/>
              <w:rPr>
                <w:rFonts w:ascii="Calibri Light" w:hAnsi="Calibri Light" w:cs="Calibri Light"/>
                <w:sz w:val="20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15310258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BF74BC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7E9F4" w14:textId="77777777" w:rsidR="00402903" w:rsidRPr="00BF74BC" w:rsidRDefault="00000000" w:rsidP="006616EF">
            <w:pPr>
              <w:jc w:val="center"/>
              <w:rPr>
                <w:rFonts w:ascii="Calibri Light" w:hAnsi="Calibri Light" w:cs="Calibri Light"/>
                <w:sz w:val="20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35143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BF74BC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6E659" w14:textId="77777777" w:rsidR="00402903" w:rsidRPr="00BF74BC" w:rsidRDefault="00000000" w:rsidP="006616EF">
            <w:pPr>
              <w:jc w:val="center"/>
              <w:rPr>
                <w:rFonts w:ascii="Calibri Light" w:hAnsi="Calibri Light" w:cs="Calibri Light"/>
                <w:sz w:val="20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5342261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BF74BC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</w:p>
        </w:tc>
      </w:tr>
      <w:tr w:rsidR="00BF74BC" w:rsidRPr="00BF74BC" w14:paraId="42026D27" w14:textId="77777777" w:rsidTr="00402903">
        <w:trPr>
          <w:trHeight w:val="151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5DD8B" w14:textId="77777777" w:rsidR="00402903" w:rsidRPr="00BF74BC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120EC" w14:textId="77777777" w:rsidR="00402903" w:rsidRPr="00BF74BC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8C84A" w14:textId="77777777" w:rsidR="00402903" w:rsidRPr="00BF74BC" w:rsidRDefault="00000000" w:rsidP="006616EF">
            <w:pPr>
              <w:jc w:val="center"/>
              <w:rPr>
                <w:rFonts w:ascii="Calibri Light" w:hAnsi="Calibri Light" w:cs="Calibri Light"/>
                <w:sz w:val="20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536935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BF74BC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88E75" w14:textId="77777777" w:rsidR="00402903" w:rsidRPr="00BF74BC" w:rsidRDefault="00000000" w:rsidP="006616EF">
            <w:pPr>
              <w:jc w:val="center"/>
              <w:rPr>
                <w:rFonts w:ascii="Calibri Light" w:hAnsi="Calibri Light" w:cs="Calibri Light"/>
                <w:sz w:val="20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4524351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BF74BC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DF499" w14:textId="77777777" w:rsidR="00402903" w:rsidRPr="00BF74BC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D601B" w14:textId="77777777" w:rsidR="00402903" w:rsidRPr="00BF74BC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CD36F" w14:textId="77777777" w:rsidR="00402903" w:rsidRPr="00BF74BC" w:rsidRDefault="00000000" w:rsidP="006616EF">
            <w:pPr>
              <w:jc w:val="center"/>
              <w:rPr>
                <w:rFonts w:ascii="Calibri Light" w:hAnsi="Calibri Light" w:cs="Calibri Light"/>
                <w:sz w:val="20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969553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BF74BC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82B2F" w14:textId="77777777" w:rsidR="00402903" w:rsidRPr="00BF74BC" w:rsidRDefault="00000000" w:rsidP="006616EF">
            <w:pPr>
              <w:jc w:val="center"/>
              <w:rPr>
                <w:rFonts w:ascii="Calibri Light" w:hAnsi="Calibri Light" w:cs="Calibri Light"/>
                <w:sz w:val="20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21119271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BF74BC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D6618" w14:textId="77777777" w:rsidR="00402903" w:rsidRPr="00BF74BC" w:rsidRDefault="00000000" w:rsidP="006616EF">
            <w:pPr>
              <w:jc w:val="center"/>
              <w:rPr>
                <w:rFonts w:ascii="Calibri Light" w:hAnsi="Calibri Light" w:cs="Calibri Light"/>
                <w:sz w:val="20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15018784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BF74BC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</w:p>
        </w:tc>
      </w:tr>
      <w:tr w:rsidR="00BF74BC" w:rsidRPr="00BF74BC" w14:paraId="4AC60FD2" w14:textId="77777777" w:rsidTr="00402903">
        <w:trPr>
          <w:trHeight w:val="151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2411D" w14:textId="77777777" w:rsidR="00402903" w:rsidRPr="00BF74BC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8EE79" w14:textId="77777777" w:rsidR="00402903" w:rsidRPr="00BF74BC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15206" w14:textId="77777777" w:rsidR="00402903" w:rsidRPr="00BF74BC" w:rsidRDefault="00000000" w:rsidP="006616EF">
            <w:pPr>
              <w:jc w:val="center"/>
              <w:rPr>
                <w:rFonts w:ascii="Calibri Light" w:hAnsi="Calibri Light" w:cs="Calibri Light"/>
                <w:sz w:val="20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5141121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BF74BC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4A79E" w14:textId="77777777" w:rsidR="00402903" w:rsidRPr="00BF74BC" w:rsidRDefault="00000000" w:rsidP="006616EF">
            <w:pPr>
              <w:jc w:val="center"/>
              <w:rPr>
                <w:rFonts w:ascii="Calibri Light" w:hAnsi="Calibri Light" w:cs="Calibri Light"/>
                <w:sz w:val="20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8913871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BF74BC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F2068" w14:textId="77777777" w:rsidR="00402903" w:rsidRPr="00BF74BC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AFE9C" w14:textId="77777777" w:rsidR="00402903" w:rsidRPr="00BF74BC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695CA" w14:textId="77777777" w:rsidR="00402903" w:rsidRPr="00BF74BC" w:rsidRDefault="00000000" w:rsidP="006616EF">
            <w:pPr>
              <w:jc w:val="center"/>
              <w:rPr>
                <w:rFonts w:ascii="Calibri Light" w:hAnsi="Calibri Light" w:cs="Calibri Light"/>
                <w:sz w:val="20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2028381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BF74BC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D4E88" w14:textId="77777777" w:rsidR="00402903" w:rsidRPr="00BF74BC" w:rsidRDefault="00000000" w:rsidP="006616EF">
            <w:pPr>
              <w:jc w:val="center"/>
              <w:rPr>
                <w:rFonts w:ascii="Calibri Light" w:hAnsi="Calibri Light" w:cs="Calibri Light"/>
                <w:sz w:val="20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1447009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BF74BC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AA3AD" w14:textId="77777777" w:rsidR="00402903" w:rsidRPr="00BF74BC" w:rsidRDefault="00000000" w:rsidP="006616EF">
            <w:pPr>
              <w:jc w:val="center"/>
              <w:rPr>
                <w:rFonts w:ascii="Calibri Light" w:hAnsi="Calibri Light" w:cs="Calibri Light"/>
                <w:sz w:val="20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1054235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BF74BC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</w:p>
        </w:tc>
      </w:tr>
    </w:tbl>
    <w:p w14:paraId="34739EA0" w14:textId="52992056" w:rsidR="00402903" w:rsidRPr="00BF74BC" w:rsidRDefault="00402903" w:rsidP="007639B5">
      <w:pPr>
        <w:rPr>
          <w:rFonts w:ascii="Trebuchet MS" w:hAnsi="Trebuchet MS"/>
          <w:sz w:val="12"/>
        </w:rPr>
      </w:pPr>
    </w:p>
    <w:p w14:paraId="577A76A1" w14:textId="1025F434" w:rsidR="00402903" w:rsidRPr="00BF74BC" w:rsidRDefault="00402903" w:rsidP="007639B5">
      <w:pPr>
        <w:rPr>
          <w:rFonts w:ascii="Trebuchet MS" w:hAnsi="Trebuchet MS"/>
          <w:sz w:val="12"/>
        </w:rPr>
      </w:pPr>
    </w:p>
    <w:tbl>
      <w:tblPr>
        <w:tblW w:w="10468" w:type="dxa"/>
        <w:tblInd w:w="-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627"/>
        <w:gridCol w:w="627"/>
        <w:gridCol w:w="1276"/>
        <w:gridCol w:w="1559"/>
        <w:gridCol w:w="1276"/>
        <w:gridCol w:w="779"/>
        <w:gridCol w:w="780"/>
        <w:gridCol w:w="1134"/>
        <w:gridCol w:w="709"/>
        <w:gridCol w:w="851"/>
        <w:gridCol w:w="850"/>
      </w:tblGrid>
      <w:tr w:rsidR="00BF74BC" w:rsidRPr="00BF74BC" w14:paraId="2AB47AAA" w14:textId="77777777" w:rsidTr="006616EF">
        <w:trPr>
          <w:trHeight w:val="459"/>
        </w:trPr>
        <w:tc>
          <w:tcPr>
            <w:tcW w:w="10468" w:type="dxa"/>
            <w:gridSpan w:val="11"/>
            <w:shd w:val="clear" w:color="auto" w:fill="E6E6E6"/>
            <w:vAlign w:val="center"/>
          </w:tcPr>
          <w:p w14:paraId="52CA2F6F" w14:textId="67CCED2E" w:rsidR="00402903" w:rsidRPr="00BF74BC" w:rsidRDefault="00402903" w:rsidP="006616EF">
            <w:pPr>
              <w:pStyle w:val="Nagwek8"/>
              <w:rPr>
                <w:rFonts w:ascii="Calibri Light" w:hAnsi="Calibri Light" w:cs="Calibri Light"/>
                <w:sz w:val="22"/>
                <w:szCs w:val="22"/>
              </w:rPr>
            </w:pPr>
            <w:r w:rsidRPr="00BF74BC">
              <w:rPr>
                <w:rFonts w:ascii="Calibri Light" w:hAnsi="Calibri Light" w:cs="Calibri Light"/>
                <w:sz w:val="22"/>
                <w:szCs w:val="22"/>
              </w:rPr>
              <w:t>HARMONOGRAM PRODUKCJI ROŚLINNEJ NA ROK 202</w:t>
            </w:r>
            <w:r w:rsidR="00CC2C4C" w:rsidRPr="00BF74BC">
              <w:rPr>
                <w:rFonts w:ascii="Calibri Light" w:hAnsi="Calibri Light" w:cs="Calibri Light"/>
                <w:sz w:val="22"/>
                <w:szCs w:val="22"/>
              </w:rPr>
              <w:t>5</w:t>
            </w:r>
          </w:p>
          <w:p w14:paraId="318A88F2" w14:textId="77777777" w:rsidR="00402903" w:rsidRPr="00BF74BC" w:rsidRDefault="00402903" w:rsidP="006616EF">
            <w:pPr>
              <w:jc w:val="center"/>
              <w:rPr>
                <w:rFonts w:ascii="Calibri Light" w:hAnsi="Calibri Light" w:cs="Calibri Light"/>
              </w:rPr>
            </w:pPr>
            <w:r w:rsidRPr="00BF74BC">
              <w:rPr>
                <w:rFonts w:ascii="Calibri Light" w:hAnsi="Calibri Light" w:cs="Calibri Light"/>
                <w:sz w:val="16"/>
                <w:szCs w:val="16"/>
              </w:rPr>
              <w:t>Kategoria: nieprzetworzone rośliny i produkty roślinne, w tym nasiona i inny materiał rozmnożeniowy roślin</w:t>
            </w:r>
          </w:p>
        </w:tc>
      </w:tr>
      <w:tr w:rsidR="00BF74BC" w:rsidRPr="00BF74BC" w14:paraId="7E5057FD" w14:textId="77777777" w:rsidTr="006616EF">
        <w:trPr>
          <w:trHeight w:val="285"/>
        </w:trPr>
        <w:tc>
          <w:tcPr>
            <w:tcW w:w="627" w:type="dxa"/>
            <w:vMerge w:val="restart"/>
            <w:shd w:val="clear" w:color="auto" w:fill="E6E6E6"/>
            <w:vAlign w:val="center"/>
          </w:tcPr>
          <w:p w14:paraId="68D2A1EC" w14:textId="77777777" w:rsidR="00402903" w:rsidRPr="00BF74BC" w:rsidRDefault="00402903" w:rsidP="006616EF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t xml:space="preserve">Nr </w:t>
            </w:r>
            <w:r w:rsidRPr="00BF74BC">
              <w:rPr>
                <w:rFonts w:ascii="Calibri Light" w:hAnsi="Calibri Light" w:cs="Calibri Light"/>
                <w:sz w:val="16"/>
                <w:szCs w:val="18"/>
              </w:rPr>
              <w:t xml:space="preserve">działki </w:t>
            </w:r>
          </w:p>
        </w:tc>
        <w:tc>
          <w:tcPr>
            <w:tcW w:w="627" w:type="dxa"/>
            <w:vMerge w:val="restart"/>
            <w:shd w:val="clear" w:color="auto" w:fill="E6E6E6"/>
            <w:vAlign w:val="center"/>
          </w:tcPr>
          <w:p w14:paraId="739AD697" w14:textId="77777777" w:rsidR="00402903" w:rsidRPr="00BF74BC" w:rsidRDefault="00402903" w:rsidP="006616EF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6"/>
                <w:szCs w:val="18"/>
              </w:rPr>
              <w:t>Ozna-czenie działki</w:t>
            </w:r>
          </w:p>
        </w:tc>
        <w:tc>
          <w:tcPr>
            <w:tcW w:w="1276" w:type="dxa"/>
            <w:vMerge w:val="restart"/>
            <w:shd w:val="clear" w:color="auto" w:fill="E6E6E6"/>
            <w:vAlign w:val="center"/>
          </w:tcPr>
          <w:p w14:paraId="1627425D" w14:textId="77777777" w:rsidR="00402903" w:rsidRPr="00BF74BC" w:rsidRDefault="00402903" w:rsidP="006616EF">
            <w:pPr>
              <w:jc w:val="center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t xml:space="preserve">Powierzchnia uprawy </w:t>
            </w:r>
            <w:r w:rsidRPr="00BF74BC">
              <w:rPr>
                <w:rFonts w:ascii="Calibri Light" w:hAnsi="Calibri Light" w:cs="Calibri Light"/>
                <w:sz w:val="18"/>
                <w:vertAlign w:val="superscript"/>
              </w:rPr>
              <w:t>1)</w:t>
            </w:r>
          </w:p>
          <w:p w14:paraId="7B29A5A6" w14:textId="77777777" w:rsidR="00402903" w:rsidRPr="00BF74BC" w:rsidRDefault="00402903" w:rsidP="006616EF">
            <w:pPr>
              <w:jc w:val="center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t>[ha]</w:t>
            </w:r>
          </w:p>
        </w:tc>
        <w:tc>
          <w:tcPr>
            <w:tcW w:w="2835" w:type="dxa"/>
            <w:gridSpan w:val="2"/>
            <w:shd w:val="clear" w:color="auto" w:fill="E6E6E6"/>
            <w:vAlign w:val="center"/>
          </w:tcPr>
          <w:p w14:paraId="07C4D688" w14:textId="77777777" w:rsidR="00402903" w:rsidRPr="00BF74BC" w:rsidRDefault="00402903" w:rsidP="006616EF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t>Uprawa</w:t>
            </w:r>
            <w:r w:rsidRPr="00BF74BC">
              <w:rPr>
                <w:rFonts w:ascii="Calibri Light" w:hAnsi="Calibri Light" w:cs="Calibri Light"/>
                <w:sz w:val="18"/>
                <w:vertAlign w:val="superscript"/>
              </w:rPr>
              <w:t>2, 3)</w:t>
            </w:r>
          </w:p>
        </w:tc>
        <w:tc>
          <w:tcPr>
            <w:tcW w:w="1559" w:type="dxa"/>
            <w:gridSpan w:val="2"/>
            <w:shd w:val="clear" w:color="auto" w:fill="E6E6E6"/>
            <w:vAlign w:val="center"/>
          </w:tcPr>
          <w:p w14:paraId="2566D163" w14:textId="77777777" w:rsidR="00402903" w:rsidRPr="00BF74BC" w:rsidRDefault="00402903" w:rsidP="006616EF">
            <w:pPr>
              <w:jc w:val="center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t>Planowany zbiór</w:t>
            </w:r>
          </w:p>
          <w:p w14:paraId="747B7C5B" w14:textId="77777777" w:rsidR="00402903" w:rsidRPr="00BF74BC" w:rsidRDefault="00402903" w:rsidP="006616EF">
            <w:pPr>
              <w:jc w:val="center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t>[tona, kg]</w:t>
            </w:r>
          </w:p>
        </w:tc>
        <w:tc>
          <w:tcPr>
            <w:tcW w:w="1134" w:type="dxa"/>
            <w:vMerge w:val="restart"/>
            <w:shd w:val="clear" w:color="auto" w:fill="E6E6E6"/>
            <w:vAlign w:val="center"/>
          </w:tcPr>
          <w:p w14:paraId="405EB482" w14:textId="77777777" w:rsidR="00402903" w:rsidRPr="00BF74BC" w:rsidRDefault="00402903" w:rsidP="006616EF">
            <w:pPr>
              <w:jc w:val="center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t>Nawożenie</w:t>
            </w:r>
          </w:p>
          <w:p w14:paraId="0C3FA60A" w14:textId="77777777" w:rsidR="00402903" w:rsidRPr="00BF74BC" w:rsidRDefault="00402903" w:rsidP="006616EF">
            <w:pPr>
              <w:jc w:val="center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t>[tona, litr]</w:t>
            </w:r>
          </w:p>
        </w:tc>
        <w:tc>
          <w:tcPr>
            <w:tcW w:w="2410" w:type="dxa"/>
            <w:gridSpan w:val="3"/>
            <w:shd w:val="clear" w:color="auto" w:fill="E6E6E6"/>
            <w:vAlign w:val="center"/>
          </w:tcPr>
          <w:p w14:paraId="00D173B3" w14:textId="77777777" w:rsidR="00402903" w:rsidRPr="00BF74BC" w:rsidRDefault="00402903" w:rsidP="006616EF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t>Rodzaj produkcji</w:t>
            </w:r>
          </w:p>
        </w:tc>
      </w:tr>
      <w:tr w:rsidR="00BF74BC" w:rsidRPr="00BF74BC" w14:paraId="691913EA" w14:textId="77777777" w:rsidTr="006616EF">
        <w:trPr>
          <w:trHeight w:val="285"/>
        </w:trPr>
        <w:tc>
          <w:tcPr>
            <w:tcW w:w="627" w:type="dxa"/>
            <w:vMerge/>
            <w:shd w:val="clear" w:color="auto" w:fill="E6E6E6"/>
          </w:tcPr>
          <w:p w14:paraId="6B4C8D6E" w14:textId="77777777" w:rsidR="00402903" w:rsidRPr="00BF74BC" w:rsidRDefault="00402903" w:rsidP="006616EF">
            <w:pPr>
              <w:spacing w:before="60" w:after="60"/>
              <w:jc w:val="left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627" w:type="dxa"/>
            <w:vMerge/>
            <w:shd w:val="clear" w:color="auto" w:fill="E6E6E6"/>
          </w:tcPr>
          <w:p w14:paraId="72DA9863" w14:textId="77777777" w:rsidR="00402903" w:rsidRPr="00BF74BC" w:rsidRDefault="00402903" w:rsidP="006616EF">
            <w:pPr>
              <w:spacing w:before="60" w:after="60"/>
              <w:jc w:val="left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1276" w:type="dxa"/>
            <w:vMerge/>
            <w:shd w:val="clear" w:color="auto" w:fill="E6E6E6"/>
          </w:tcPr>
          <w:p w14:paraId="47150FAA" w14:textId="77777777" w:rsidR="00402903" w:rsidRPr="00BF74BC" w:rsidRDefault="00402903" w:rsidP="006616EF">
            <w:pPr>
              <w:spacing w:before="60" w:after="60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14:paraId="0E06D6C9" w14:textId="77777777" w:rsidR="00402903" w:rsidRPr="00BF74BC" w:rsidRDefault="00402903" w:rsidP="006616EF">
            <w:pPr>
              <w:jc w:val="center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t>Plon główny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14:paraId="376A9152" w14:textId="77777777" w:rsidR="00402903" w:rsidRPr="00BF74BC" w:rsidRDefault="00402903" w:rsidP="006616EF">
            <w:pPr>
              <w:jc w:val="center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t>Współrzędna/ międzyplon</w:t>
            </w:r>
          </w:p>
        </w:tc>
        <w:tc>
          <w:tcPr>
            <w:tcW w:w="779" w:type="dxa"/>
            <w:tcBorders>
              <w:bottom w:val="single" w:sz="4" w:space="0" w:color="auto"/>
            </w:tcBorders>
            <w:shd w:val="clear" w:color="auto" w:fill="E6E6E6"/>
          </w:tcPr>
          <w:p w14:paraId="0E55C864" w14:textId="77777777" w:rsidR="00402903" w:rsidRPr="00BF74BC" w:rsidRDefault="00402903" w:rsidP="006616EF">
            <w:pPr>
              <w:jc w:val="center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t>Plon główny</w:t>
            </w:r>
          </w:p>
        </w:tc>
        <w:tc>
          <w:tcPr>
            <w:tcW w:w="780" w:type="dxa"/>
            <w:tcBorders>
              <w:bottom w:val="single" w:sz="4" w:space="0" w:color="auto"/>
            </w:tcBorders>
            <w:shd w:val="clear" w:color="auto" w:fill="E6E6E6"/>
          </w:tcPr>
          <w:p w14:paraId="0BF55064" w14:textId="77777777" w:rsidR="00402903" w:rsidRPr="00BF74BC" w:rsidRDefault="00402903" w:rsidP="006616EF">
            <w:pPr>
              <w:jc w:val="center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t>Współ-rzędna</w:t>
            </w:r>
          </w:p>
        </w:tc>
        <w:tc>
          <w:tcPr>
            <w:tcW w:w="1134" w:type="dxa"/>
            <w:vMerge/>
            <w:shd w:val="clear" w:color="auto" w:fill="E6E6E6"/>
          </w:tcPr>
          <w:p w14:paraId="5D19B84F" w14:textId="77777777" w:rsidR="00402903" w:rsidRPr="00BF74BC" w:rsidRDefault="00402903" w:rsidP="006616EF">
            <w:pPr>
              <w:spacing w:before="60" w:after="60"/>
              <w:jc w:val="left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709" w:type="dxa"/>
            <w:shd w:val="clear" w:color="auto" w:fill="E6E6E6"/>
          </w:tcPr>
          <w:p w14:paraId="3EC0A071" w14:textId="77777777" w:rsidR="00402903" w:rsidRPr="00BF74BC" w:rsidRDefault="00402903" w:rsidP="006616EF">
            <w:pPr>
              <w:jc w:val="center"/>
              <w:rPr>
                <w:rFonts w:ascii="Calibri Light" w:hAnsi="Calibri Light" w:cs="Calibri Light"/>
                <w:sz w:val="16"/>
              </w:rPr>
            </w:pPr>
            <w:r w:rsidRPr="00BF74BC">
              <w:rPr>
                <w:rFonts w:ascii="Calibri Light" w:hAnsi="Calibri Light" w:cs="Calibri Light"/>
                <w:sz w:val="16"/>
              </w:rPr>
              <w:t>Ekolo-</w:t>
            </w:r>
          </w:p>
          <w:p w14:paraId="7ED7DE8C" w14:textId="77777777" w:rsidR="00402903" w:rsidRPr="00BF74BC" w:rsidRDefault="00402903" w:rsidP="006616EF">
            <w:pPr>
              <w:jc w:val="center"/>
              <w:rPr>
                <w:rFonts w:ascii="Calibri Light" w:hAnsi="Calibri Light" w:cs="Calibri Light"/>
                <w:sz w:val="16"/>
              </w:rPr>
            </w:pPr>
            <w:r w:rsidRPr="00BF74BC">
              <w:rPr>
                <w:rFonts w:ascii="Calibri Light" w:hAnsi="Calibri Light" w:cs="Calibri Light"/>
                <w:sz w:val="16"/>
              </w:rPr>
              <w:t>giczna</w:t>
            </w:r>
          </w:p>
        </w:tc>
        <w:tc>
          <w:tcPr>
            <w:tcW w:w="851" w:type="dxa"/>
            <w:shd w:val="clear" w:color="auto" w:fill="E6E6E6"/>
          </w:tcPr>
          <w:p w14:paraId="3A819659" w14:textId="77777777" w:rsidR="00402903" w:rsidRPr="00BF74BC" w:rsidRDefault="00402903" w:rsidP="006616EF">
            <w:pPr>
              <w:jc w:val="center"/>
              <w:rPr>
                <w:rFonts w:ascii="Calibri Light" w:hAnsi="Calibri Light" w:cs="Calibri Light"/>
                <w:sz w:val="16"/>
              </w:rPr>
            </w:pPr>
            <w:r w:rsidRPr="00BF74BC">
              <w:rPr>
                <w:rFonts w:ascii="Calibri Light" w:hAnsi="Calibri Light" w:cs="Calibri Light"/>
                <w:sz w:val="16"/>
                <w:szCs w:val="18"/>
              </w:rPr>
              <w:t>W kon-wersji</w:t>
            </w:r>
          </w:p>
        </w:tc>
        <w:tc>
          <w:tcPr>
            <w:tcW w:w="850" w:type="dxa"/>
            <w:shd w:val="clear" w:color="auto" w:fill="E6E6E6"/>
          </w:tcPr>
          <w:p w14:paraId="1871A6FB" w14:textId="77777777" w:rsidR="00402903" w:rsidRPr="00BF74BC" w:rsidRDefault="00402903" w:rsidP="006616EF">
            <w:pPr>
              <w:jc w:val="center"/>
              <w:rPr>
                <w:rFonts w:ascii="Calibri Light" w:hAnsi="Calibri Light" w:cs="Calibri Light"/>
                <w:sz w:val="16"/>
              </w:rPr>
            </w:pPr>
            <w:r w:rsidRPr="00BF74BC">
              <w:rPr>
                <w:rFonts w:ascii="Calibri Light" w:hAnsi="Calibri Light" w:cs="Calibri Light"/>
                <w:sz w:val="16"/>
              </w:rPr>
              <w:t>Konwen-</w:t>
            </w:r>
          </w:p>
          <w:p w14:paraId="5B1FAC12" w14:textId="77777777" w:rsidR="00402903" w:rsidRPr="00BF74BC" w:rsidRDefault="00402903" w:rsidP="006616EF">
            <w:pPr>
              <w:jc w:val="center"/>
              <w:rPr>
                <w:rFonts w:ascii="Calibri Light" w:hAnsi="Calibri Light" w:cs="Calibri Light"/>
                <w:sz w:val="16"/>
              </w:rPr>
            </w:pPr>
            <w:r w:rsidRPr="00BF74BC">
              <w:rPr>
                <w:rFonts w:ascii="Calibri Light" w:hAnsi="Calibri Light" w:cs="Calibri Light"/>
                <w:sz w:val="16"/>
              </w:rPr>
              <w:t>cjonalna</w:t>
            </w:r>
          </w:p>
        </w:tc>
      </w:tr>
      <w:tr w:rsidR="00BF74BC" w:rsidRPr="00BF74BC" w14:paraId="6B039CE0" w14:textId="77777777" w:rsidTr="006616EF">
        <w:trPr>
          <w:trHeight w:val="570"/>
        </w:trPr>
        <w:tc>
          <w:tcPr>
            <w:tcW w:w="627" w:type="dxa"/>
            <w:vAlign w:val="center"/>
          </w:tcPr>
          <w:p w14:paraId="021DEEFF" w14:textId="77777777" w:rsidR="00402903" w:rsidRPr="00BF74BC" w:rsidRDefault="00402903" w:rsidP="006616EF">
            <w:pPr>
              <w:jc w:val="left"/>
              <w:rPr>
                <w:rFonts w:ascii="Calibri Light" w:hAnsi="Calibri Light" w:cs="Calibri Light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627" w:type="dxa"/>
            <w:vAlign w:val="center"/>
          </w:tcPr>
          <w:p w14:paraId="51667132" w14:textId="77777777" w:rsidR="00402903" w:rsidRPr="00BF74BC" w:rsidRDefault="00402903" w:rsidP="006616EF">
            <w:pPr>
              <w:jc w:val="left"/>
              <w:rPr>
                <w:rFonts w:ascii="Calibri Light" w:hAnsi="Calibri Light" w:cs="Calibri Light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62116CB9" w14:textId="77777777" w:rsidR="00402903" w:rsidRPr="00BF74BC" w:rsidRDefault="00402903" w:rsidP="006616EF">
            <w:pPr>
              <w:jc w:val="left"/>
              <w:rPr>
                <w:rFonts w:ascii="Calibri Light" w:hAnsi="Calibri Light" w:cs="Calibri Light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184D2B7" w14:textId="77777777" w:rsidR="00402903" w:rsidRPr="00BF74BC" w:rsidRDefault="00402903" w:rsidP="006616EF">
            <w:pPr>
              <w:jc w:val="left"/>
              <w:rPr>
                <w:rFonts w:ascii="Calibri Light" w:hAnsi="Calibri Light" w:cs="Calibri Light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94AAB1" w14:textId="77777777" w:rsidR="00402903" w:rsidRPr="00BF74BC" w:rsidRDefault="00402903" w:rsidP="006616EF">
            <w:pPr>
              <w:jc w:val="left"/>
              <w:rPr>
                <w:rFonts w:ascii="Calibri Light" w:hAnsi="Calibri Light" w:cs="Calibri Light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79" w:type="dxa"/>
            <w:shd w:val="clear" w:color="auto" w:fill="auto"/>
            <w:vAlign w:val="center"/>
          </w:tcPr>
          <w:p w14:paraId="35653DF0" w14:textId="77777777" w:rsidR="00402903" w:rsidRPr="00BF74BC" w:rsidRDefault="00402903" w:rsidP="006616EF">
            <w:pPr>
              <w:tabs>
                <w:tab w:val="left" w:pos="8655"/>
              </w:tabs>
              <w:jc w:val="left"/>
              <w:rPr>
                <w:rFonts w:ascii="Calibri Light" w:hAnsi="Calibri Light" w:cs="Calibri Light"/>
                <w:szCs w:val="24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080600EC" w14:textId="77777777" w:rsidR="00402903" w:rsidRPr="00BF74BC" w:rsidRDefault="00402903" w:rsidP="006616EF">
            <w:pPr>
              <w:jc w:val="left"/>
              <w:rPr>
                <w:rFonts w:ascii="Calibri Light" w:hAnsi="Calibri Light" w:cs="Calibri Light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695E2451" w14:textId="77777777" w:rsidR="00402903" w:rsidRPr="00BF74BC" w:rsidRDefault="00402903" w:rsidP="006616EF">
            <w:pPr>
              <w:jc w:val="left"/>
              <w:rPr>
                <w:rFonts w:ascii="Calibri Light" w:hAnsi="Calibri Light" w:cs="Calibri Light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09" w:type="dxa"/>
            <w:vAlign w:val="center"/>
          </w:tcPr>
          <w:p w14:paraId="5BA4154F" w14:textId="77777777" w:rsidR="00402903" w:rsidRPr="00BF74BC" w:rsidRDefault="00000000" w:rsidP="006616EF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4649258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BF74BC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1" w:type="dxa"/>
            <w:vAlign w:val="center"/>
          </w:tcPr>
          <w:p w14:paraId="40D26864" w14:textId="77777777" w:rsidR="00402903" w:rsidRPr="00BF74BC" w:rsidRDefault="00000000" w:rsidP="006616EF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4728034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BF74BC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0" w:type="dxa"/>
            <w:vAlign w:val="center"/>
          </w:tcPr>
          <w:p w14:paraId="62FBA55C" w14:textId="77777777" w:rsidR="00402903" w:rsidRPr="00BF74BC" w:rsidRDefault="00000000" w:rsidP="006616EF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6696489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BF74BC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tr w:rsidR="00BF74BC" w:rsidRPr="00BF74BC" w14:paraId="56AC73F3" w14:textId="77777777" w:rsidTr="006616EF">
        <w:trPr>
          <w:trHeight w:val="570"/>
        </w:trPr>
        <w:tc>
          <w:tcPr>
            <w:tcW w:w="627" w:type="dxa"/>
            <w:vAlign w:val="center"/>
          </w:tcPr>
          <w:p w14:paraId="04A63125" w14:textId="77777777" w:rsidR="00402903" w:rsidRPr="00BF74BC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627" w:type="dxa"/>
            <w:vAlign w:val="center"/>
          </w:tcPr>
          <w:p w14:paraId="76B7FDFA" w14:textId="77777777" w:rsidR="00402903" w:rsidRPr="00BF74BC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0B97601A" w14:textId="77777777" w:rsidR="00402903" w:rsidRPr="00BF74BC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94E77B9" w14:textId="77777777" w:rsidR="00402903" w:rsidRPr="00BF74BC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53C979" w14:textId="77777777" w:rsidR="00402903" w:rsidRPr="00BF74BC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79" w:type="dxa"/>
            <w:shd w:val="clear" w:color="auto" w:fill="auto"/>
            <w:vAlign w:val="center"/>
          </w:tcPr>
          <w:p w14:paraId="43651BEC" w14:textId="77777777" w:rsidR="00402903" w:rsidRPr="00BF74BC" w:rsidRDefault="00402903" w:rsidP="006616EF">
            <w:pPr>
              <w:tabs>
                <w:tab w:val="left" w:pos="8655"/>
              </w:tabs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18ECF4F8" w14:textId="77777777" w:rsidR="00402903" w:rsidRPr="00BF74BC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557E8577" w14:textId="77777777" w:rsidR="00402903" w:rsidRPr="00BF74BC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09" w:type="dxa"/>
            <w:vAlign w:val="center"/>
          </w:tcPr>
          <w:p w14:paraId="71D308FC" w14:textId="77777777" w:rsidR="00402903" w:rsidRPr="00BF74BC" w:rsidRDefault="00000000" w:rsidP="006616EF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8031615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BF74BC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1" w:type="dxa"/>
            <w:vAlign w:val="center"/>
          </w:tcPr>
          <w:p w14:paraId="480C94D2" w14:textId="2A36DEC2" w:rsidR="00402903" w:rsidRPr="00BF74BC" w:rsidRDefault="00000000" w:rsidP="006616EF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5316999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BF74BC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0" w:type="dxa"/>
            <w:vAlign w:val="center"/>
          </w:tcPr>
          <w:p w14:paraId="25B61E13" w14:textId="77777777" w:rsidR="00402903" w:rsidRPr="00BF74BC" w:rsidRDefault="00000000" w:rsidP="006616EF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8113686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BF74BC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tr w:rsidR="00BF74BC" w:rsidRPr="00BF74BC" w14:paraId="37E506B9" w14:textId="77777777" w:rsidTr="006616EF">
        <w:trPr>
          <w:trHeight w:val="570"/>
        </w:trPr>
        <w:tc>
          <w:tcPr>
            <w:tcW w:w="627" w:type="dxa"/>
            <w:vAlign w:val="center"/>
          </w:tcPr>
          <w:p w14:paraId="30E92232" w14:textId="77777777" w:rsidR="00402903" w:rsidRPr="00BF74BC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627" w:type="dxa"/>
            <w:vAlign w:val="center"/>
          </w:tcPr>
          <w:p w14:paraId="7AD1A7BC" w14:textId="77777777" w:rsidR="00402903" w:rsidRPr="00BF74BC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581CD3C0" w14:textId="77777777" w:rsidR="00402903" w:rsidRPr="00BF74BC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4F461B6" w14:textId="77777777" w:rsidR="00402903" w:rsidRPr="00BF74BC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5571B7" w14:textId="77777777" w:rsidR="00402903" w:rsidRPr="00BF74BC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79" w:type="dxa"/>
            <w:shd w:val="clear" w:color="auto" w:fill="auto"/>
            <w:vAlign w:val="center"/>
          </w:tcPr>
          <w:p w14:paraId="7EF830D9" w14:textId="77777777" w:rsidR="00402903" w:rsidRPr="00BF74BC" w:rsidRDefault="00402903" w:rsidP="006616EF">
            <w:pPr>
              <w:tabs>
                <w:tab w:val="left" w:pos="8655"/>
              </w:tabs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1276FDF4" w14:textId="77777777" w:rsidR="00402903" w:rsidRPr="00BF74BC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79F93CB3" w14:textId="77777777" w:rsidR="00402903" w:rsidRPr="00BF74BC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09" w:type="dxa"/>
            <w:vAlign w:val="center"/>
          </w:tcPr>
          <w:p w14:paraId="699A8EAB" w14:textId="77777777" w:rsidR="00402903" w:rsidRPr="00BF74BC" w:rsidRDefault="00000000" w:rsidP="006616EF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2419152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BF74BC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1" w:type="dxa"/>
            <w:vAlign w:val="center"/>
          </w:tcPr>
          <w:p w14:paraId="696028D6" w14:textId="77777777" w:rsidR="00402903" w:rsidRPr="00BF74BC" w:rsidRDefault="00000000" w:rsidP="006616EF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1779194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BF74BC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0" w:type="dxa"/>
            <w:vAlign w:val="center"/>
          </w:tcPr>
          <w:p w14:paraId="290B771B" w14:textId="77777777" w:rsidR="00402903" w:rsidRPr="00BF74BC" w:rsidRDefault="00000000" w:rsidP="006616EF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8317249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BF74BC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tr w:rsidR="00BF74BC" w:rsidRPr="00BF74BC" w14:paraId="3A5E7107" w14:textId="77777777" w:rsidTr="006616EF">
        <w:trPr>
          <w:trHeight w:val="570"/>
        </w:trPr>
        <w:tc>
          <w:tcPr>
            <w:tcW w:w="627" w:type="dxa"/>
            <w:vAlign w:val="center"/>
          </w:tcPr>
          <w:p w14:paraId="683FBEB9" w14:textId="77777777" w:rsidR="00402903" w:rsidRPr="00BF74BC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627" w:type="dxa"/>
            <w:vAlign w:val="center"/>
          </w:tcPr>
          <w:p w14:paraId="70849F0A" w14:textId="77777777" w:rsidR="00402903" w:rsidRPr="00BF74BC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2AD628B0" w14:textId="77777777" w:rsidR="00402903" w:rsidRPr="00BF74BC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4E3AAB2" w14:textId="77777777" w:rsidR="00402903" w:rsidRPr="00BF74BC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1868CC" w14:textId="77777777" w:rsidR="00402903" w:rsidRPr="00BF74BC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79" w:type="dxa"/>
            <w:shd w:val="clear" w:color="auto" w:fill="auto"/>
            <w:vAlign w:val="center"/>
          </w:tcPr>
          <w:p w14:paraId="0C7936F3" w14:textId="77777777" w:rsidR="00402903" w:rsidRPr="00BF74BC" w:rsidRDefault="00402903" w:rsidP="006616EF">
            <w:pPr>
              <w:tabs>
                <w:tab w:val="left" w:pos="8655"/>
              </w:tabs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213DBDC7" w14:textId="77777777" w:rsidR="00402903" w:rsidRPr="00BF74BC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58A6494B" w14:textId="77777777" w:rsidR="00402903" w:rsidRPr="00BF74BC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09" w:type="dxa"/>
            <w:vAlign w:val="center"/>
          </w:tcPr>
          <w:p w14:paraId="7E569F74" w14:textId="77777777" w:rsidR="00402903" w:rsidRPr="00BF74BC" w:rsidRDefault="00000000" w:rsidP="006616EF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293357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BF74BC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1" w:type="dxa"/>
            <w:vAlign w:val="center"/>
          </w:tcPr>
          <w:p w14:paraId="5C3023D8" w14:textId="77777777" w:rsidR="00402903" w:rsidRPr="00BF74BC" w:rsidRDefault="00000000" w:rsidP="006616EF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11283838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BF74BC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0" w:type="dxa"/>
            <w:vAlign w:val="center"/>
          </w:tcPr>
          <w:p w14:paraId="3DDBF54D" w14:textId="77777777" w:rsidR="00402903" w:rsidRPr="00BF74BC" w:rsidRDefault="00000000" w:rsidP="006616EF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5299085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BF74BC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tr w:rsidR="00BF74BC" w:rsidRPr="00BF74BC" w14:paraId="3AD9C23F" w14:textId="77777777" w:rsidTr="006616EF">
        <w:trPr>
          <w:trHeight w:val="570"/>
        </w:trPr>
        <w:tc>
          <w:tcPr>
            <w:tcW w:w="627" w:type="dxa"/>
            <w:vAlign w:val="center"/>
          </w:tcPr>
          <w:p w14:paraId="5422DC27" w14:textId="77777777" w:rsidR="00402903" w:rsidRPr="00BF74BC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627" w:type="dxa"/>
            <w:vAlign w:val="center"/>
          </w:tcPr>
          <w:p w14:paraId="5864B05D" w14:textId="77777777" w:rsidR="00402903" w:rsidRPr="00BF74BC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29CEC4B7" w14:textId="77777777" w:rsidR="00402903" w:rsidRPr="00BF74BC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C5D6DA7" w14:textId="77777777" w:rsidR="00402903" w:rsidRPr="00BF74BC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44A352" w14:textId="77777777" w:rsidR="00402903" w:rsidRPr="00BF74BC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79" w:type="dxa"/>
            <w:shd w:val="clear" w:color="auto" w:fill="auto"/>
            <w:vAlign w:val="center"/>
          </w:tcPr>
          <w:p w14:paraId="0F3A39D0" w14:textId="77777777" w:rsidR="00402903" w:rsidRPr="00BF74BC" w:rsidRDefault="00402903" w:rsidP="006616EF">
            <w:pPr>
              <w:tabs>
                <w:tab w:val="left" w:pos="8655"/>
              </w:tabs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47C89CCE" w14:textId="77777777" w:rsidR="00402903" w:rsidRPr="00BF74BC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7634662C" w14:textId="77777777" w:rsidR="00402903" w:rsidRPr="00BF74BC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09" w:type="dxa"/>
            <w:vAlign w:val="center"/>
          </w:tcPr>
          <w:p w14:paraId="53408FEF" w14:textId="77777777" w:rsidR="00402903" w:rsidRPr="00BF74BC" w:rsidRDefault="00000000" w:rsidP="006616EF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1795473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BF74BC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1" w:type="dxa"/>
            <w:vAlign w:val="center"/>
          </w:tcPr>
          <w:p w14:paraId="6EDE97AB" w14:textId="77777777" w:rsidR="00402903" w:rsidRPr="00BF74BC" w:rsidRDefault="00000000" w:rsidP="006616EF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5214398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BF74BC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0" w:type="dxa"/>
            <w:vAlign w:val="center"/>
          </w:tcPr>
          <w:p w14:paraId="6C6D5EC6" w14:textId="77777777" w:rsidR="00402903" w:rsidRPr="00BF74BC" w:rsidRDefault="00000000" w:rsidP="006616EF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6453139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BF74BC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tr w:rsidR="00BF74BC" w:rsidRPr="00BF74BC" w14:paraId="2B0AC275" w14:textId="77777777" w:rsidTr="006616EF">
        <w:trPr>
          <w:trHeight w:val="570"/>
        </w:trPr>
        <w:tc>
          <w:tcPr>
            <w:tcW w:w="627" w:type="dxa"/>
            <w:vAlign w:val="center"/>
          </w:tcPr>
          <w:p w14:paraId="4EFDCF84" w14:textId="77777777" w:rsidR="00402903" w:rsidRPr="00BF74BC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627" w:type="dxa"/>
            <w:vAlign w:val="center"/>
          </w:tcPr>
          <w:p w14:paraId="7A0ED29E" w14:textId="77777777" w:rsidR="00402903" w:rsidRPr="00BF74BC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25B2E52C" w14:textId="77777777" w:rsidR="00402903" w:rsidRPr="00BF74BC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B0E8081" w14:textId="77777777" w:rsidR="00402903" w:rsidRPr="00BF74BC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64C58E" w14:textId="77777777" w:rsidR="00402903" w:rsidRPr="00BF74BC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79" w:type="dxa"/>
            <w:shd w:val="clear" w:color="auto" w:fill="auto"/>
            <w:vAlign w:val="center"/>
          </w:tcPr>
          <w:p w14:paraId="72FBB99E" w14:textId="77777777" w:rsidR="00402903" w:rsidRPr="00BF74BC" w:rsidRDefault="00402903" w:rsidP="006616EF">
            <w:pPr>
              <w:tabs>
                <w:tab w:val="left" w:pos="8655"/>
              </w:tabs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3E0CC4DB" w14:textId="77777777" w:rsidR="00402903" w:rsidRPr="00BF74BC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0AE8D31D" w14:textId="77777777" w:rsidR="00402903" w:rsidRPr="00BF74BC" w:rsidRDefault="00402903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noProof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09" w:type="dxa"/>
            <w:vAlign w:val="center"/>
          </w:tcPr>
          <w:p w14:paraId="20F7B2F0" w14:textId="77777777" w:rsidR="00402903" w:rsidRPr="00BF74BC" w:rsidRDefault="00000000" w:rsidP="006616EF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11517131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BF74BC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1" w:type="dxa"/>
            <w:vAlign w:val="center"/>
          </w:tcPr>
          <w:p w14:paraId="59986BE4" w14:textId="77777777" w:rsidR="00402903" w:rsidRPr="00BF74BC" w:rsidRDefault="00000000" w:rsidP="006616EF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5912063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BF74BC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850" w:type="dxa"/>
            <w:vAlign w:val="center"/>
          </w:tcPr>
          <w:p w14:paraId="476FE757" w14:textId="77777777" w:rsidR="00402903" w:rsidRPr="00BF74BC" w:rsidRDefault="00000000" w:rsidP="006616EF">
            <w:pPr>
              <w:spacing w:before="60" w:after="60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-8875675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2903" w:rsidRPr="00BF74BC">
                  <w:rPr>
                    <w:rFonts w:ascii="MS Gothic" w:eastAsia="MS Gothic" w:hAnsi="MS Gothic" w:cs="Calibri Light" w:hint="eastAsia"/>
                    <w:sz w:val="20"/>
                  </w:rPr>
                  <w:t>☐</w:t>
                </w:r>
              </w:sdtContent>
            </w:sdt>
          </w:p>
        </w:tc>
      </w:tr>
      <w:tr w:rsidR="00BF74BC" w:rsidRPr="00BF74BC" w14:paraId="7260EC30" w14:textId="77777777" w:rsidTr="00D13C51">
        <w:trPr>
          <w:trHeight w:val="570"/>
        </w:trPr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564A9" w14:textId="77777777" w:rsidR="00D13C51" w:rsidRPr="00BF74BC" w:rsidRDefault="00D13C51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37B17" w14:textId="77777777" w:rsidR="00D13C51" w:rsidRPr="00BF74BC" w:rsidRDefault="00D13C51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5F713" w14:textId="77777777" w:rsidR="00D13C51" w:rsidRPr="00BF74BC" w:rsidRDefault="00D13C51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465F3" w14:textId="77777777" w:rsidR="00D13C51" w:rsidRPr="00BF74BC" w:rsidRDefault="00D13C51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7F125" w14:textId="77777777" w:rsidR="00D13C51" w:rsidRPr="00BF74BC" w:rsidRDefault="00D13C51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AF86E" w14:textId="77777777" w:rsidR="00D13C51" w:rsidRPr="00BF74BC" w:rsidRDefault="00D13C51" w:rsidP="006616EF">
            <w:pPr>
              <w:tabs>
                <w:tab w:val="left" w:pos="8655"/>
              </w:tabs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93B3A" w14:textId="77777777" w:rsidR="00D13C51" w:rsidRPr="00BF74BC" w:rsidRDefault="00D13C51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1DA71" w14:textId="77777777" w:rsidR="00D13C51" w:rsidRPr="00BF74BC" w:rsidRDefault="00D13C51" w:rsidP="006616EF">
            <w:pPr>
              <w:jc w:val="left"/>
              <w:rPr>
                <w:rFonts w:ascii="Calibri Light" w:hAnsi="Calibri Light" w:cs="Calibri Light"/>
                <w:sz w:val="18"/>
              </w:rPr>
            </w:pPr>
            <w:r w:rsidRPr="00BF74BC">
              <w:rPr>
                <w:rFonts w:ascii="Calibri Light" w:hAnsi="Calibri Light" w:cs="Calibri Light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F74BC">
              <w:rPr>
                <w:rFonts w:ascii="Calibri Light" w:hAnsi="Calibri Light" w:cs="Calibri Light"/>
                <w:sz w:val="18"/>
              </w:rPr>
              <w:instrText xml:space="preserve"> FORMTEXT </w:instrText>
            </w:r>
            <w:r w:rsidRPr="00BF74BC">
              <w:rPr>
                <w:rFonts w:ascii="Calibri Light" w:hAnsi="Calibri Light" w:cs="Calibri Light"/>
                <w:sz w:val="18"/>
              </w:rPr>
            </w:r>
            <w:r w:rsidRPr="00BF74BC">
              <w:rPr>
                <w:rFonts w:ascii="Calibri Light" w:hAnsi="Calibri Light" w:cs="Calibri Light"/>
                <w:sz w:val="18"/>
              </w:rPr>
              <w:fldChar w:fldCharType="separate"/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t> </w:t>
            </w:r>
            <w:r w:rsidRPr="00BF74BC">
              <w:rPr>
                <w:rFonts w:ascii="Calibri Light" w:hAnsi="Calibri Light" w:cs="Calibri Light"/>
                <w:sz w:val="18"/>
              </w:rP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5FEA4" w14:textId="77777777" w:rsidR="00D13C51" w:rsidRPr="00BF74BC" w:rsidRDefault="00000000" w:rsidP="006616EF">
            <w:pPr>
              <w:spacing w:before="60" w:after="60"/>
              <w:jc w:val="center"/>
              <w:rPr>
                <w:rFonts w:ascii="Calibri Light" w:hAnsi="Calibri Light" w:cs="Calibri Light"/>
                <w:sz w:val="20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5403977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13C51" w:rsidRPr="00BF74BC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68808" w14:textId="77777777" w:rsidR="00D13C51" w:rsidRPr="00BF74BC" w:rsidRDefault="00000000" w:rsidP="006616EF">
            <w:pPr>
              <w:spacing w:before="60" w:after="60"/>
              <w:jc w:val="center"/>
              <w:rPr>
                <w:rFonts w:ascii="Calibri Light" w:hAnsi="Calibri Light" w:cs="Calibri Light"/>
                <w:sz w:val="20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854257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13C51" w:rsidRPr="00BF74BC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D8C6B" w14:textId="77777777" w:rsidR="00D13C51" w:rsidRPr="00BF74BC" w:rsidRDefault="00000000" w:rsidP="006616EF">
            <w:pPr>
              <w:spacing w:before="60" w:after="60"/>
              <w:jc w:val="center"/>
              <w:rPr>
                <w:rFonts w:ascii="Calibri Light" w:hAnsi="Calibri Light" w:cs="Calibri Light"/>
                <w:sz w:val="20"/>
              </w:rPr>
            </w:pPr>
            <w:sdt>
              <w:sdtPr>
                <w:rPr>
                  <w:rFonts w:ascii="Calibri Light" w:hAnsi="Calibri Light" w:cs="Calibri Light"/>
                  <w:sz w:val="20"/>
                </w:rPr>
                <w:id w:val="3796742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13C51" w:rsidRPr="00BF74BC">
                  <w:rPr>
                    <w:rFonts w:ascii="Segoe UI Symbol" w:hAnsi="Segoe UI Symbol" w:cs="Segoe UI Symbol"/>
                    <w:sz w:val="20"/>
                  </w:rPr>
                  <w:t>☐</w:t>
                </w:r>
              </w:sdtContent>
            </w:sdt>
          </w:p>
        </w:tc>
      </w:tr>
    </w:tbl>
    <w:p w14:paraId="1298E197" w14:textId="0E132929" w:rsidR="00402903" w:rsidRPr="00BF74BC" w:rsidRDefault="00402903" w:rsidP="007639B5">
      <w:pPr>
        <w:rPr>
          <w:rFonts w:ascii="Trebuchet MS" w:hAnsi="Trebuchet MS"/>
          <w:sz w:val="12"/>
        </w:rPr>
      </w:pPr>
    </w:p>
    <w:p w14:paraId="5FF19ABD" w14:textId="77777777" w:rsidR="00402903" w:rsidRPr="00BF74BC" w:rsidRDefault="00402903" w:rsidP="007639B5">
      <w:pPr>
        <w:rPr>
          <w:rFonts w:ascii="Trebuchet MS" w:hAnsi="Trebuchet MS"/>
          <w:sz w:val="12"/>
        </w:rPr>
      </w:pPr>
    </w:p>
    <w:p w14:paraId="25027A63" w14:textId="77777777" w:rsidR="004E2B69" w:rsidRPr="00BF74BC" w:rsidRDefault="004E2B69" w:rsidP="00605AB2">
      <w:pPr>
        <w:spacing w:before="60"/>
        <w:rPr>
          <w:rFonts w:ascii="Trebuchet MS" w:hAnsi="Trebuchet MS"/>
          <w:sz w:val="6"/>
          <w:szCs w:val="16"/>
        </w:rPr>
      </w:pPr>
    </w:p>
    <w:p w14:paraId="6B1DDB37" w14:textId="77777777" w:rsidR="007639B5" w:rsidRPr="00BF74BC" w:rsidRDefault="008648E7" w:rsidP="007639B5">
      <w:pPr>
        <w:rPr>
          <w:rFonts w:ascii="Trebuchet MS" w:hAnsi="Trebuchet MS"/>
          <w:b/>
        </w:rPr>
      </w:pPr>
      <w:r w:rsidRPr="00BF74BC">
        <w:rPr>
          <w:rFonts w:ascii="Trebuchet MS" w:hAnsi="Trebuchet MS"/>
          <w:b/>
        </w:rPr>
        <w:t>DATA:</w:t>
      </w:r>
      <w:r w:rsidR="007639B5" w:rsidRPr="00BF74BC">
        <w:rPr>
          <w:rFonts w:ascii="Trebuchet MS" w:hAnsi="Trebuchet MS"/>
          <w:b/>
        </w:rPr>
        <w:t xml:space="preserve"> </w:t>
      </w:r>
      <w:r w:rsidR="00DA738A" w:rsidRPr="00BF74BC">
        <w:rPr>
          <w:rFonts w:ascii="Trebuchet MS" w:hAnsi="Trebuchet MS"/>
          <w:b/>
        </w:rPr>
        <w:t xml:space="preserve">   </w:t>
      </w:r>
      <w:r w:rsidR="007639B5" w:rsidRPr="00BF74BC">
        <w:rPr>
          <w:rFonts w:ascii="Trebuchet MS" w:hAnsi="Trebuchet MS"/>
          <w:b/>
        </w:rPr>
        <w:tab/>
      </w:r>
      <w:r w:rsidR="007639B5" w:rsidRPr="00BF74BC">
        <w:rPr>
          <w:rFonts w:ascii="Trebuchet MS" w:hAnsi="Trebuchet MS"/>
          <w:b/>
        </w:rPr>
        <w:tab/>
      </w:r>
      <w:r w:rsidR="000B56AE" w:rsidRPr="00BF74BC">
        <w:rPr>
          <w:rFonts w:ascii="Trebuchet MS" w:hAnsi="Trebuchet MS"/>
          <w:b/>
        </w:rPr>
        <w:tab/>
      </w:r>
      <w:r w:rsidR="00552B62" w:rsidRPr="00BF74BC">
        <w:rPr>
          <w:rFonts w:ascii="Trebuchet MS" w:hAnsi="Trebuchet MS"/>
          <w:b/>
        </w:rPr>
        <w:t xml:space="preserve">      </w:t>
      </w:r>
      <w:r w:rsidR="00DA738A" w:rsidRPr="00BF74BC">
        <w:rPr>
          <w:rFonts w:ascii="Trebuchet MS" w:hAnsi="Trebuchet MS"/>
          <w:b/>
        </w:rPr>
        <w:t xml:space="preserve">                     </w:t>
      </w:r>
      <w:r w:rsidRPr="00BF74BC">
        <w:rPr>
          <w:rFonts w:ascii="Trebuchet MS" w:hAnsi="Trebuchet MS"/>
          <w:b/>
        </w:rPr>
        <w:t xml:space="preserve"> PODPIS</w:t>
      </w:r>
      <w:r w:rsidR="00DD24B8" w:rsidRPr="00BF74BC">
        <w:rPr>
          <w:rFonts w:ascii="Trebuchet MS" w:hAnsi="Trebuchet MS"/>
          <w:b/>
        </w:rPr>
        <w:t xml:space="preserve"> </w:t>
      </w:r>
      <w:r w:rsidR="00552B62" w:rsidRPr="00BF74BC">
        <w:rPr>
          <w:rFonts w:ascii="Trebuchet MS" w:hAnsi="Trebuchet MS"/>
          <w:b/>
        </w:rPr>
        <w:t>PRODUCENTA</w:t>
      </w:r>
      <w:r w:rsidRPr="00BF74BC">
        <w:rPr>
          <w:rFonts w:ascii="Trebuchet MS" w:hAnsi="Trebuchet MS"/>
          <w:b/>
        </w:rPr>
        <w:t>:</w:t>
      </w:r>
      <w:r w:rsidR="007639B5" w:rsidRPr="00BF74BC">
        <w:rPr>
          <w:rFonts w:ascii="Trebuchet MS" w:hAnsi="Trebuchet MS"/>
          <w:b/>
        </w:rPr>
        <w:t xml:space="preserve"> .</w:t>
      </w:r>
      <w:r w:rsidRPr="00BF74BC">
        <w:rPr>
          <w:rFonts w:ascii="Trebuchet MS" w:hAnsi="Trebuchet MS"/>
          <w:b/>
        </w:rPr>
        <w:t>..............................</w:t>
      </w:r>
    </w:p>
    <w:p w14:paraId="736FB01C" w14:textId="77777777" w:rsidR="004E2B69" w:rsidRPr="00BF74BC" w:rsidRDefault="004E2B69" w:rsidP="004E2B69">
      <w:pPr>
        <w:rPr>
          <w:rFonts w:ascii="Trebuchet MS" w:hAnsi="Trebuchet MS"/>
          <w:sz w:val="6"/>
          <w:szCs w:val="24"/>
        </w:rPr>
      </w:pPr>
    </w:p>
    <w:p w14:paraId="1EC40800" w14:textId="77777777" w:rsidR="007639B5" w:rsidRPr="00BF74BC" w:rsidRDefault="00DA738A" w:rsidP="007639B5">
      <w:pPr>
        <w:pStyle w:val="Nagwek5"/>
        <w:jc w:val="center"/>
        <w:rPr>
          <w:rFonts w:ascii="Trebuchet MS" w:hAnsi="Trebuchet MS"/>
          <w:sz w:val="22"/>
          <w:szCs w:val="22"/>
        </w:rPr>
      </w:pPr>
      <w:r w:rsidRPr="00BF74BC">
        <w:rPr>
          <w:rFonts w:ascii="Trebuchet MS" w:hAnsi="Trebuchet MS"/>
          <w:noProof/>
          <w:sz w:val="18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231916F7" wp14:editId="1492BBE1">
                <wp:simplePos x="0" y="0"/>
                <wp:positionH relativeFrom="column">
                  <wp:posOffset>-64770</wp:posOffset>
                </wp:positionH>
                <wp:positionV relativeFrom="paragraph">
                  <wp:posOffset>113030</wp:posOffset>
                </wp:positionV>
                <wp:extent cx="6657975" cy="798830"/>
                <wp:effectExtent l="0" t="0" r="0" b="0"/>
                <wp:wrapNone/>
                <wp:docPr id="2" name="Rectang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57975" cy="798830"/>
                        </a:xfrm>
                        <a:prstGeom prst="rect">
                          <a:avLst/>
                        </a:prstGeom>
                        <a:solidFill>
                          <a:srgbClr val="C0C0C0">
                            <a:alpha val="5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6DE6B03E" id="Rectangle 42" o:spid="_x0000_s1026" style="position:absolute;margin-left:-5.1pt;margin-top:8.9pt;width:524.25pt;height:62.9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" fillcolor="silver">
                <v:fill opacity="32896f"/>
              </v:rect>
            </w:pict>
          </mc:Fallback>
        </mc:AlternateContent>
      </w:r>
    </w:p>
    <w:p w14:paraId="6173BC25" w14:textId="77777777" w:rsidR="0083663F" w:rsidRPr="00BF74BC" w:rsidRDefault="00DA738A" w:rsidP="0083663F">
      <w:pPr>
        <w:ind w:firstLine="708"/>
        <w:rPr>
          <w:rFonts w:ascii="Trebuchet MS" w:hAnsi="Trebuchet MS"/>
          <w:sz w:val="8"/>
          <w:szCs w:val="14"/>
        </w:rPr>
      </w:pPr>
      <w:r w:rsidRPr="00BF74BC">
        <w:rPr>
          <w:rFonts w:ascii="Trebuchet MS" w:hAnsi="Trebuchet MS"/>
          <w:sz w:val="22"/>
          <w:szCs w:val="22"/>
        </w:rPr>
        <w:t xml:space="preserve">                            PRZEGLĄD</w:t>
      </w:r>
      <w:r w:rsidR="000B25F9" w:rsidRPr="00BF74BC">
        <w:rPr>
          <w:rFonts w:ascii="Trebuchet MS" w:hAnsi="Trebuchet MS"/>
          <w:sz w:val="22"/>
          <w:szCs w:val="22"/>
        </w:rPr>
        <w:t xml:space="preserve"> KOREKTY</w:t>
      </w:r>
      <w:r w:rsidRPr="00BF74BC">
        <w:rPr>
          <w:rFonts w:ascii="Trebuchet MS" w:hAnsi="Trebuchet MS"/>
          <w:sz w:val="22"/>
          <w:szCs w:val="22"/>
        </w:rPr>
        <w:t xml:space="preserve"> WNIOSKU ( WYPEŁNIA BC COBICO)</w:t>
      </w:r>
    </w:p>
    <w:p w14:paraId="3005B09B" w14:textId="77777777" w:rsidR="0083663F" w:rsidRPr="00BF74BC" w:rsidRDefault="00DA738A" w:rsidP="00DA738A">
      <w:pPr>
        <w:rPr>
          <w:rFonts w:ascii="Trebuchet MS" w:hAnsi="Trebuchet MS"/>
          <w:sz w:val="14"/>
          <w:szCs w:val="14"/>
        </w:rPr>
      </w:pPr>
      <w:r w:rsidRPr="00BF74BC">
        <w:rPr>
          <w:rFonts w:ascii="Trebuchet MS" w:hAnsi="Trebuchet MS"/>
          <w:sz w:val="14"/>
          <w:szCs w:val="14"/>
        </w:rPr>
        <w:t xml:space="preserve">               </w:t>
      </w:r>
      <w:r w:rsidR="0083663F" w:rsidRPr="00BF74BC">
        <w:rPr>
          <w:rFonts w:ascii="Trebuchet MS" w:hAnsi="Trebuchet MS"/>
          <w:sz w:val="14"/>
          <w:szCs w:val="14"/>
        </w:rPr>
        <w:t>Data: ………………….    Podpis:…………………………..</w:t>
      </w:r>
      <w:r w:rsidR="0083663F" w:rsidRPr="00BF74BC">
        <w:rPr>
          <w:rFonts w:ascii="Trebuchet MS" w:hAnsi="Trebuchet MS"/>
          <w:sz w:val="14"/>
          <w:szCs w:val="14"/>
        </w:rPr>
        <w:tab/>
      </w:r>
      <w:r w:rsidR="0083663F" w:rsidRPr="00BF74BC">
        <w:rPr>
          <w:rFonts w:ascii="Trebuchet MS" w:hAnsi="Trebuchet MS"/>
          <w:sz w:val="14"/>
          <w:szCs w:val="14"/>
        </w:rPr>
        <w:tab/>
      </w:r>
      <w:r w:rsidR="0083663F" w:rsidRPr="00BF74BC">
        <w:rPr>
          <w:rFonts w:ascii="Trebuchet MS" w:hAnsi="Trebuchet MS"/>
          <w:sz w:val="14"/>
          <w:szCs w:val="14"/>
        </w:rPr>
        <w:tab/>
      </w:r>
      <w:r w:rsidRPr="00BF74BC">
        <w:rPr>
          <w:rFonts w:ascii="Trebuchet MS" w:hAnsi="Trebuchet MS"/>
          <w:sz w:val="14"/>
          <w:szCs w:val="14"/>
        </w:rPr>
        <w:t xml:space="preserve">                    </w:t>
      </w:r>
      <w:r w:rsidR="0083663F" w:rsidRPr="00BF74BC">
        <w:rPr>
          <w:rFonts w:ascii="Trebuchet MS" w:hAnsi="Trebuchet MS"/>
          <w:sz w:val="14"/>
          <w:szCs w:val="14"/>
        </w:rPr>
        <w:t>Uwagi</w:t>
      </w:r>
      <w:r w:rsidR="0083663F" w:rsidRPr="00BF74BC">
        <w:rPr>
          <w:rFonts w:ascii="Trebuchet MS" w:hAnsi="Trebuchet MS"/>
          <w:sz w:val="14"/>
          <w:szCs w:val="14"/>
        </w:rPr>
        <w:tab/>
      </w:r>
      <w:r w:rsidR="0083663F" w:rsidRPr="00BF74BC">
        <w:rPr>
          <w:rFonts w:ascii="Trebuchet MS" w:hAnsi="Trebuchet MS"/>
          <w:sz w:val="14"/>
          <w:szCs w:val="14"/>
        </w:rPr>
        <w:tab/>
        <w:t>......................................</w:t>
      </w:r>
    </w:p>
    <w:p w14:paraId="655509FD" w14:textId="77777777" w:rsidR="00DA738A" w:rsidRPr="00BF74BC" w:rsidRDefault="00DA738A" w:rsidP="0083663F">
      <w:pPr>
        <w:ind w:firstLine="708"/>
        <w:rPr>
          <w:rFonts w:ascii="Trebuchet MS" w:hAnsi="Trebuchet MS"/>
          <w:sz w:val="14"/>
          <w:szCs w:val="14"/>
        </w:rPr>
      </w:pPr>
    </w:p>
    <w:p w14:paraId="0A6D2D65" w14:textId="77777777" w:rsidR="00DA738A" w:rsidRPr="00BF74BC" w:rsidRDefault="00DA738A" w:rsidP="0083663F">
      <w:pPr>
        <w:ind w:firstLine="708"/>
        <w:rPr>
          <w:rFonts w:ascii="Trebuchet MS" w:hAnsi="Trebuchet MS"/>
          <w:sz w:val="14"/>
          <w:szCs w:val="14"/>
        </w:rPr>
      </w:pPr>
    </w:p>
    <w:p w14:paraId="1973202F" w14:textId="77777777" w:rsidR="0083663F" w:rsidRPr="00BF74BC" w:rsidRDefault="00DA738A" w:rsidP="00DA738A">
      <w:pPr>
        <w:rPr>
          <w:rFonts w:ascii="Trebuchet MS" w:hAnsi="Trebuchet MS"/>
          <w:sz w:val="14"/>
          <w:szCs w:val="14"/>
        </w:rPr>
      </w:pPr>
      <w:r w:rsidRPr="00BF74BC">
        <w:rPr>
          <w:rFonts w:ascii="Trebuchet MS" w:hAnsi="Trebuchet MS"/>
          <w:sz w:val="14"/>
          <w:szCs w:val="14"/>
        </w:rPr>
        <w:t xml:space="preserve">              </w:t>
      </w:r>
      <w:r w:rsidR="0083663F" w:rsidRPr="00BF74BC">
        <w:rPr>
          <w:rFonts w:ascii="Trebuchet MS" w:hAnsi="Trebuchet MS"/>
          <w:sz w:val="14"/>
          <w:szCs w:val="14"/>
        </w:rPr>
        <w:t>Numer rejestracyjny</w:t>
      </w:r>
      <w:r w:rsidRPr="00BF74BC">
        <w:rPr>
          <w:rFonts w:ascii="Trebuchet MS" w:hAnsi="Trebuchet MS"/>
          <w:sz w:val="14"/>
          <w:szCs w:val="14"/>
        </w:rPr>
        <w:t xml:space="preserve"> wniosku</w:t>
      </w:r>
      <w:r w:rsidR="0083663F" w:rsidRPr="00BF74BC">
        <w:rPr>
          <w:rFonts w:ascii="Trebuchet MS" w:hAnsi="Trebuchet MS"/>
          <w:sz w:val="14"/>
          <w:szCs w:val="14"/>
        </w:rPr>
        <w:tab/>
        <w:t>......................................</w:t>
      </w:r>
      <w:r w:rsidR="0083663F" w:rsidRPr="00BF74BC">
        <w:rPr>
          <w:rFonts w:ascii="Trebuchet MS" w:hAnsi="Trebuchet MS"/>
          <w:sz w:val="14"/>
          <w:szCs w:val="14"/>
        </w:rPr>
        <w:tab/>
      </w:r>
      <w:r w:rsidR="0083663F" w:rsidRPr="00BF74BC">
        <w:rPr>
          <w:rFonts w:ascii="Trebuchet MS" w:hAnsi="Trebuchet MS"/>
          <w:sz w:val="14"/>
          <w:szCs w:val="14"/>
        </w:rPr>
        <w:tab/>
      </w:r>
      <w:r w:rsidR="0083663F" w:rsidRPr="00BF74BC">
        <w:rPr>
          <w:rFonts w:ascii="Trebuchet MS" w:hAnsi="Trebuchet MS"/>
          <w:sz w:val="14"/>
          <w:szCs w:val="14"/>
        </w:rPr>
        <w:tab/>
      </w:r>
    </w:p>
    <w:p w14:paraId="70A67028" w14:textId="77777777" w:rsidR="0083663F" w:rsidRPr="00BF74BC" w:rsidRDefault="0083663F" w:rsidP="0083663F">
      <w:pPr>
        <w:rPr>
          <w:rFonts w:ascii="Trebuchet MS" w:hAnsi="Trebuchet MS"/>
          <w:sz w:val="14"/>
          <w:szCs w:val="14"/>
        </w:rPr>
      </w:pPr>
    </w:p>
    <w:p w14:paraId="3C299A81" w14:textId="77777777" w:rsidR="006D5AC1" w:rsidRPr="00BF74BC" w:rsidRDefault="006D5AC1" w:rsidP="0083663F">
      <w:pPr>
        <w:ind w:firstLine="708"/>
        <w:rPr>
          <w:rFonts w:ascii="Trebuchet MS" w:hAnsi="Trebuchet MS"/>
          <w:sz w:val="14"/>
          <w:szCs w:val="14"/>
        </w:rPr>
      </w:pPr>
    </w:p>
    <w:sectPr w:rsidR="006D5AC1" w:rsidRPr="00BF74BC" w:rsidSect="00747166">
      <w:headerReference w:type="default" r:id="rId12"/>
      <w:footerReference w:type="default" r:id="rId13"/>
      <w:pgSz w:w="11906" w:h="16838" w:code="9"/>
      <w:pgMar w:top="284" w:right="851" w:bottom="851" w:left="85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C1EDAC" w14:textId="77777777" w:rsidR="00145E82" w:rsidRDefault="00145E82">
      <w:r>
        <w:separator/>
      </w:r>
    </w:p>
  </w:endnote>
  <w:endnote w:type="continuationSeparator" w:id="0">
    <w:p w14:paraId="6A3243F5" w14:textId="77777777" w:rsidR="00145E82" w:rsidRDefault="00145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6F62D" w14:textId="2F46A306" w:rsidR="00F3774D" w:rsidRPr="00861DFB" w:rsidRDefault="00DA738A" w:rsidP="00A1261C">
    <w:pPr>
      <w:pStyle w:val="Nagwek"/>
      <w:jc w:val="center"/>
      <w:rPr>
        <w:rFonts w:ascii="Calibri Light" w:hAnsi="Calibri Light" w:cs="Calibri Light"/>
        <w:sz w:val="16"/>
      </w:rPr>
    </w:pPr>
    <w:r w:rsidRPr="00861DFB">
      <w:rPr>
        <w:rFonts w:ascii="Calibri Light" w:hAnsi="Calibri Light" w:cs="Calibri Light"/>
        <w:noProof/>
        <w:sz w:val="16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367BD9E9" wp14:editId="48639FA1">
              <wp:simplePos x="0" y="0"/>
              <wp:positionH relativeFrom="column">
                <wp:posOffset>-26670</wp:posOffset>
              </wp:positionH>
              <wp:positionV relativeFrom="paragraph">
                <wp:posOffset>-21590</wp:posOffset>
              </wp:positionV>
              <wp:extent cx="6506210" cy="0"/>
              <wp:effectExtent l="0" t="0" r="0" b="0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650621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0958E7C1" id="Line 3" o:spid="_x0000_s1026" style="position:absolute;flip:x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1pt,-1.7pt" to="510.2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" o:allowincell="f"/>
          </w:pict>
        </mc:Fallback>
      </mc:AlternateContent>
    </w:r>
    <w:r w:rsidR="00F3774D" w:rsidRPr="00861DFB">
      <w:rPr>
        <w:rFonts w:ascii="Calibri Light" w:hAnsi="Calibri Light" w:cs="Calibri Light"/>
        <w:sz w:val="16"/>
      </w:rPr>
      <w:t xml:space="preserve">Załącznik do Procedury P-15                            </w:t>
    </w:r>
    <w:r w:rsidR="00A1261C" w:rsidRPr="00861DFB">
      <w:rPr>
        <w:rFonts w:ascii="Calibri Light" w:hAnsi="Calibri Light" w:cs="Calibri Light"/>
        <w:sz w:val="16"/>
      </w:rPr>
      <w:t xml:space="preserve">  </w:t>
    </w:r>
    <w:r w:rsidR="00F3774D" w:rsidRPr="00861DFB">
      <w:rPr>
        <w:rFonts w:ascii="Calibri Light" w:hAnsi="Calibri Light" w:cs="Calibri Light"/>
        <w:sz w:val="16"/>
      </w:rPr>
      <w:t xml:space="preserve">                   </w:t>
    </w:r>
    <w:r w:rsidR="00A1261C" w:rsidRPr="00861DFB">
      <w:rPr>
        <w:rFonts w:ascii="Calibri Light" w:hAnsi="Calibri Light" w:cs="Calibri Light"/>
        <w:sz w:val="16"/>
      </w:rPr>
      <w:t xml:space="preserve">                   </w:t>
    </w:r>
    <w:r w:rsidR="00F3774D" w:rsidRPr="00861DFB">
      <w:rPr>
        <w:rFonts w:ascii="Calibri Light" w:hAnsi="Calibri Light" w:cs="Calibri Light"/>
        <w:sz w:val="16"/>
      </w:rPr>
      <w:t xml:space="preserve">Ważne od </w:t>
    </w:r>
    <w:r w:rsidR="00DD2AE9">
      <w:rPr>
        <w:rFonts w:ascii="Calibri Light" w:hAnsi="Calibri Light" w:cs="Calibri Light"/>
        <w:sz w:val="16"/>
      </w:rPr>
      <w:t>24</w:t>
    </w:r>
    <w:r w:rsidRPr="00861DFB">
      <w:rPr>
        <w:rFonts w:ascii="Calibri Light" w:hAnsi="Calibri Light" w:cs="Calibri Light"/>
        <w:sz w:val="16"/>
      </w:rPr>
      <w:t>.</w:t>
    </w:r>
    <w:r w:rsidR="00F3774D" w:rsidRPr="00861DFB">
      <w:rPr>
        <w:rFonts w:ascii="Calibri Light" w:hAnsi="Calibri Light" w:cs="Calibri Light"/>
        <w:sz w:val="16"/>
      </w:rPr>
      <w:t>0</w:t>
    </w:r>
    <w:r w:rsidR="00DD2AE9">
      <w:rPr>
        <w:rFonts w:ascii="Calibri Light" w:hAnsi="Calibri Light" w:cs="Calibri Light"/>
        <w:sz w:val="16"/>
      </w:rPr>
      <w:t>6</w:t>
    </w:r>
    <w:r w:rsidR="00F3774D" w:rsidRPr="00861DFB">
      <w:rPr>
        <w:rFonts w:ascii="Calibri Light" w:hAnsi="Calibri Light" w:cs="Calibri Light"/>
        <w:sz w:val="16"/>
      </w:rPr>
      <w:t>.20</w:t>
    </w:r>
    <w:r w:rsidR="003F4F87" w:rsidRPr="00861DFB">
      <w:rPr>
        <w:rFonts w:ascii="Calibri Light" w:hAnsi="Calibri Light" w:cs="Calibri Light"/>
        <w:sz w:val="16"/>
      </w:rPr>
      <w:t>2</w:t>
    </w:r>
    <w:r w:rsidR="00CC2C4C">
      <w:rPr>
        <w:rFonts w:ascii="Calibri Light" w:hAnsi="Calibri Light" w:cs="Calibri Light"/>
        <w:sz w:val="16"/>
      </w:rPr>
      <w:t>5</w:t>
    </w:r>
    <w:r w:rsidR="00F3774D" w:rsidRPr="00861DFB">
      <w:rPr>
        <w:rFonts w:ascii="Calibri Light" w:hAnsi="Calibri Light" w:cs="Calibri Light"/>
        <w:sz w:val="16"/>
      </w:rPr>
      <w:t xml:space="preserve"> r.                                   </w:t>
    </w:r>
    <w:r w:rsidR="00A1261C" w:rsidRPr="00861DFB">
      <w:rPr>
        <w:rFonts w:ascii="Calibri Light" w:hAnsi="Calibri Light" w:cs="Calibri Light"/>
        <w:sz w:val="16"/>
      </w:rPr>
      <w:t xml:space="preserve">      </w:t>
    </w:r>
    <w:r w:rsidR="00F3774D" w:rsidRPr="00861DFB">
      <w:rPr>
        <w:rFonts w:ascii="Calibri Light" w:hAnsi="Calibri Light" w:cs="Calibri Light"/>
        <w:sz w:val="16"/>
      </w:rPr>
      <w:t xml:space="preserve">                  </w:t>
    </w:r>
    <w:r w:rsidR="00A1261C" w:rsidRPr="00861DFB">
      <w:rPr>
        <w:rFonts w:ascii="Calibri Light" w:hAnsi="Calibri Light" w:cs="Calibri Light"/>
        <w:sz w:val="16"/>
      </w:rPr>
      <w:t xml:space="preserve">                       </w:t>
    </w:r>
    <w:r w:rsidR="00F3774D" w:rsidRPr="00861DFB">
      <w:rPr>
        <w:rFonts w:ascii="Calibri Light" w:hAnsi="Calibri Light" w:cs="Calibri Light"/>
        <w:sz w:val="16"/>
      </w:rPr>
      <w:t xml:space="preserve">               Strona </w:t>
    </w:r>
    <w:r w:rsidR="00F3774D" w:rsidRPr="00861DFB">
      <w:rPr>
        <w:rFonts w:ascii="Calibri Light" w:hAnsi="Calibri Light" w:cs="Calibri Light"/>
        <w:sz w:val="16"/>
      </w:rPr>
      <w:fldChar w:fldCharType="begin"/>
    </w:r>
    <w:r w:rsidR="00F3774D" w:rsidRPr="00861DFB">
      <w:rPr>
        <w:rFonts w:ascii="Calibri Light" w:hAnsi="Calibri Light" w:cs="Calibri Light"/>
        <w:sz w:val="16"/>
      </w:rPr>
      <w:instrText xml:space="preserve"> PAGE </w:instrText>
    </w:r>
    <w:r w:rsidR="00F3774D" w:rsidRPr="00861DFB">
      <w:rPr>
        <w:rFonts w:ascii="Calibri Light" w:hAnsi="Calibri Light" w:cs="Calibri Light"/>
        <w:sz w:val="16"/>
      </w:rPr>
      <w:fldChar w:fldCharType="separate"/>
    </w:r>
    <w:r w:rsidR="00F6488F" w:rsidRPr="00861DFB">
      <w:rPr>
        <w:rFonts w:ascii="Calibri Light" w:hAnsi="Calibri Light" w:cs="Calibri Light"/>
        <w:sz w:val="16"/>
      </w:rPr>
      <w:t>2</w:t>
    </w:r>
    <w:r w:rsidR="00F3774D" w:rsidRPr="00861DFB">
      <w:rPr>
        <w:rFonts w:ascii="Calibri Light" w:hAnsi="Calibri Light" w:cs="Calibri Light"/>
        <w:sz w:val="16"/>
      </w:rPr>
      <w:fldChar w:fldCharType="end"/>
    </w:r>
    <w:r w:rsidR="00F3774D" w:rsidRPr="00861DFB">
      <w:rPr>
        <w:rFonts w:ascii="Calibri Light" w:hAnsi="Calibri Light" w:cs="Calibri Light"/>
        <w:sz w:val="16"/>
      </w:rPr>
      <w:t xml:space="preserve"> z </w:t>
    </w:r>
    <w:r w:rsidR="00F3774D" w:rsidRPr="00861DFB">
      <w:rPr>
        <w:rFonts w:ascii="Calibri Light" w:hAnsi="Calibri Light" w:cs="Calibri Light"/>
        <w:sz w:val="16"/>
      </w:rPr>
      <w:fldChar w:fldCharType="begin"/>
    </w:r>
    <w:r w:rsidR="00F3774D" w:rsidRPr="00861DFB">
      <w:rPr>
        <w:rFonts w:ascii="Calibri Light" w:hAnsi="Calibri Light" w:cs="Calibri Light"/>
        <w:sz w:val="16"/>
      </w:rPr>
      <w:instrText xml:space="preserve"> NUMPAGES </w:instrText>
    </w:r>
    <w:r w:rsidR="00F3774D" w:rsidRPr="00861DFB">
      <w:rPr>
        <w:rFonts w:ascii="Calibri Light" w:hAnsi="Calibri Light" w:cs="Calibri Light"/>
        <w:sz w:val="16"/>
      </w:rPr>
      <w:fldChar w:fldCharType="separate"/>
    </w:r>
    <w:r w:rsidR="00F6488F" w:rsidRPr="00861DFB">
      <w:rPr>
        <w:rFonts w:ascii="Calibri Light" w:hAnsi="Calibri Light" w:cs="Calibri Light"/>
        <w:sz w:val="16"/>
      </w:rPr>
      <w:t>4</w:t>
    </w:r>
    <w:r w:rsidR="00F3774D" w:rsidRPr="00861DFB">
      <w:rPr>
        <w:rFonts w:ascii="Calibri Light" w:hAnsi="Calibri Light" w:cs="Calibri Light"/>
        <w:sz w:val="16"/>
      </w:rPr>
      <w:fldChar w:fldCharType="end"/>
    </w:r>
  </w:p>
  <w:p w14:paraId="375EF00B" w14:textId="77777777" w:rsidR="00F3774D" w:rsidRPr="00861DFB" w:rsidRDefault="00F3774D" w:rsidP="00A1261C">
    <w:pPr>
      <w:pStyle w:val="Nagwek"/>
      <w:jc w:val="center"/>
      <w:rPr>
        <w:rFonts w:ascii="Calibri Light" w:hAnsi="Calibri Light" w:cs="Calibri Light"/>
        <w:sz w:val="16"/>
      </w:rPr>
    </w:pPr>
    <w:r w:rsidRPr="00861DFB">
      <w:rPr>
        <w:rFonts w:ascii="Calibri Light" w:hAnsi="Calibri Light" w:cs="Calibri Light"/>
        <w:sz w:val="16"/>
      </w:rPr>
      <w:t>PO WYPEŁNIENIU POUFNE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B635B7" w14:textId="77777777" w:rsidR="00145E82" w:rsidRDefault="00145E82">
      <w:r>
        <w:separator/>
      </w:r>
    </w:p>
  </w:footnote>
  <w:footnote w:type="continuationSeparator" w:id="0">
    <w:p w14:paraId="3FB59CD2" w14:textId="77777777" w:rsidR="00145E82" w:rsidRDefault="00145E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C181C" w14:textId="1357F852" w:rsidR="00F3774D" w:rsidRPr="008600BD" w:rsidRDefault="00F3774D" w:rsidP="00DD2AE9">
    <w:pPr>
      <w:pStyle w:val="Nagwek"/>
      <w:jc w:val="right"/>
      <w:rPr>
        <w:rFonts w:ascii="Calibri" w:hAnsi="Calibri" w:cs="Calibri"/>
        <w:sz w:val="16"/>
      </w:rPr>
    </w:pPr>
    <w:r w:rsidRPr="008600BD">
      <w:rPr>
        <w:rFonts w:ascii="Calibri" w:hAnsi="Calibri" w:cs="Calibri"/>
        <w:sz w:val="16"/>
      </w:rPr>
      <w:t>Formularz nr P-15/1</w:t>
    </w:r>
    <w:r w:rsidR="00DA738A">
      <w:rPr>
        <w:rFonts w:ascii="Calibri" w:hAnsi="Calibri" w:cs="Calibri"/>
        <w:sz w:val="16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6D785D"/>
    <w:multiLevelType w:val="multilevel"/>
    <w:tmpl w:val="3CB66A0A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C603BF1"/>
    <w:multiLevelType w:val="multilevel"/>
    <w:tmpl w:val="6316C1E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Times New Roman" w:hAnsi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Times New Roman" w:hAnsi="Times New Roman" w:hint="default"/>
      </w:rPr>
    </w:lvl>
  </w:abstractNum>
  <w:abstractNum w:abstractNumId="2" w15:restartNumberingAfterBreak="0">
    <w:nsid w:val="29A562B3"/>
    <w:multiLevelType w:val="singleLevel"/>
    <w:tmpl w:val="97E84F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33244C9"/>
    <w:multiLevelType w:val="singleLevel"/>
    <w:tmpl w:val="4080D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" w15:restartNumberingAfterBreak="0">
    <w:nsid w:val="38C17FEE"/>
    <w:multiLevelType w:val="multilevel"/>
    <w:tmpl w:val="21DC7952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38D87D36"/>
    <w:multiLevelType w:val="singleLevel"/>
    <w:tmpl w:val="9656FE60"/>
    <w:lvl w:ilvl="0">
      <w:start w:val="2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hint="default"/>
      </w:rPr>
    </w:lvl>
  </w:abstractNum>
  <w:abstractNum w:abstractNumId="6" w15:restartNumberingAfterBreak="0">
    <w:nsid w:val="402A3A89"/>
    <w:multiLevelType w:val="singleLevel"/>
    <w:tmpl w:val="CABC0B7E"/>
    <w:lvl w:ilvl="0">
      <w:start w:val="3"/>
      <w:numFmt w:val="upperRoman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4"/>
        <w:u w:val="none"/>
      </w:rPr>
    </w:lvl>
  </w:abstractNum>
  <w:abstractNum w:abstractNumId="7" w15:restartNumberingAfterBreak="0">
    <w:nsid w:val="43C11280"/>
    <w:multiLevelType w:val="multilevel"/>
    <w:tmpl w:val="6D6A15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9C70DD9"/>
    <w:multiLevelType w:val="singleLevel"/>
    <w:tmpl w:val="97E84F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4E310133"/>
    <w:multiLevelType w:val="multilevel"/>
    <w:tmpl w:val="880817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Times New Roman" w:hAnsi="Times New Roman" w:hint="default"/>
      </w:rPr>
    </w:lvl>
  </w:abstractNum>
  <w:abstractNum w:abstractNumId="10" w15:restartNumberingAfterBreak="0">
    <w:nsid w:val="4FFD68A8"/>
    <w:multiLevelType w:val="singleLevel"/>
    <w:tmpl w:val="97E84F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53BF1633"/>
    <w:multiLevelType w:val="singleLevel"/>
    <w:tmpl w:val="A888D514"/>
    <w:lvl w:ilvl="0"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53C74ABC"/>
    <w:multiLevelType w:val="singleLevel"/>
    <w:tmpl w:val="9C40C66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 w15:restartNumberingAfterBreak="0">
    <w:nsid w:val="58F03717"/>
    <w:multiLevelType w:val="multilevel"/>
    <w:tmpl w:val="4308F7F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4" w15:restartNumberingAfterBreak="0">
    <w:nsid w:val="602243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603644F7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605F709B"/>
    <w:multiLevelType w:val="singleLevel"/>
    <w:tmpl w:val="86BC6F66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7" w15:restartNumberingAfterBreak="0">
    <w:nsid w:val="73C80B18"/>
    <w:multiLevelType w:val="hybridMultilevel"/>
    <w:tmpl w:val="099E5930"/>
    <w:lvl w:ilvl="0" w:tplc="938AB75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B0B6D5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Garamond" w:hint="default"/>
      </w:rPr>
    </w:lvl>
    <w:lvl w:ilvl="2" w:tplc="FD20483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7207BC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26C351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Garamond" w:hint="default"/>
      </w:rPr>
    </w:lvl>
    <w:lvl w:ilvl="5" w:tplc="D17E817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5C209C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3CC0C5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Garamond" w:hint="default"/>
      </w:rPr>
    </w:lvl>
    <w:lvl w:ilvl="8" w:tplc="D57237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2B1EC9"/>
    <w:multiLevelType w:val="multilevel"/>
    <w:tmpl w:val="6316C1E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Times New Roman" w:hAnsi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Times New Roman" w:hAnsi="Times New Roman" w:hint="default"/>
      </w:rPr>
    </w:lvl>
  </w:abstractNum>
  <w:abstractNum w:abstractNumId="19" w15:restartNumberingAfterBreak="0">
    <w:nsid w:val="7876268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2067989536">
    <w:abstractNumId w:val="5"/>
  </w:num>
  <w:num w:numId="2" w16cid:durableId="1281916898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22843497">
    <w:abstractNumId w:val="17"/>
  </w:num>
  <w:num w:numId="4" w16cid:durableId="863519191">
    <w:abstractNumId w:val="0"/>
  </w:num>
  <w:num w:numId="5" w16cid:durableId="2141026529">
    <w:abstractNumId w:val="7"/>
  </w:num>
  <w:num w:numId="6" w16cid:durableId="268316767">
    <w:abstractNumId w:val="11"/>
  </w:num>
  <w:num w:numId="7" w16cid:durableId="1314602402">
    <w:abstractNumId w:val="15"/>
  </w:num>
  <w:num w:numId="8" w16cid:durableId="1161501977">
    <w:abstractNumId w:val="6"/>
  </w:num>
  <w:num w:numId="9" w16cid:durableId="789670302">
    <w:abstractNumId w:val="16"/>
  </w:num>
  <w:num w:numId="10" w16cid:durableId="217012645">
    <w:abstractNumId w:val="14"/>
  </w:num>
  <w:num w:numId="11" w16cid:durableId="1907452400">
    <w:abstractNumId w:val="2"/>
  </w:num>
  <w:num w:numId="12" w16cid:durableId="1060130449">
    <w:abstractNumId w:val="10"/>
  </w:num>
  <w:num w:numId="13" w16cid:durableId="841510240">
    <w:abstractNumId w:val="13"/>
  </w:num>
  <w:num w:numId="14" w16cid:durableId="2008628709">
    <w:abstractNumId w:val="8"/>
  </w:num>
  <w:num w:numId="15" w16cid:durableId="1291935491">
    <w:abstractNumId w:val="3"/>
  </w:num>
  <w:num w:numId="16" w16cid:durableId="151995661">
    <w:abstractNumId w:val="9"/>
  </w:num>
  <w:num w:numId="17" w16cid:durableId="1979796566">
    <w:abstractNumId w:val="18"/>
  </w:num>
  <w:num w:numId="18" w16cid:durableId="1218467328">
    <w:abstractNumId w:val="1"/>
  </w:num>
  <w:num w:numId="19" w16cid:durableId="328867433">
    <w:abstractNumId w:val="19"/>
  </w:num>
  <w:num w:numId="20" w16cid:durableId="66220175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ctiveWritingStyle w:appName="MSWord" w:lang="pl-PL" w:vendorID="12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wMTbb0Rxfn0Reu9pDh/QxEedoIl8lKCcO+wxU6qsUnP02DdFuk3sRgmUCo4TsZtsAx0Io07/25MLzzWLHwBkwQ==" w:salt="JQQg3Bw9Os5uPv2o6BDbIQ==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15E"/>
    <w:rsid w:val="00001EF2"/>
    <w:rsid w:val="00002BA1"/>
    <w:rsid w:val="00002E1D"/>
    <w:rsid w:val="0000531D"/>
    <w:rsid w:val="00007708"/>
    <w:rsid w:val="00010176"/>
    <w:rsid w:val="00012118"/>
    <w:rsid w:val="000152B5"/>
    <w:rsid w:val="000172BC"/>
    <w:rsid w:val="00022FCB"/>
    <w:rsid w:val="000322F9"/>
    <w:rsid w:val="0003740D"/>
    <w:rsid w:val="00041BF5"/>
    <w:rsid w:val="000426CE"/>
    <w:rsid w:val="000435A2"/>
    <w:rsid w:val="00057462"/>
    <w:rsid w:val="00063503"/>
    <w:rsid w:val="00067762"/>
    <w:rsid w:val="0006792F"/>
    <w:rsid w:val="000725EC"/>
    <w:rsid w:val="00080B5C"/>
    <w:rsid w:val="000842AD"/>
    <w:rsid w:val="00096343"/>
    <w:rsid w:val="000A0635"/>
    <w:rsid w:val="000B14B7"/>
    <w:rsid w:val="000B25F9"/>
    <w:rsid w:val="000B3FE6"/>
    <w:rsid w:val="000B56AE"/>
    <w:rsid w:val="000B67B0"/>
    <w:rsid w:val="000B7A04"/>
    <w:rsid w:val="000C1C76"/>
    <w:rsid w:val="000D3F72"/>
    <w:rsid w:val="000D4118"/>
    <w:rsid w:val="000D6DA9"/>
    <w:rsid w:val="000E2E0D"/>
    <w:rsid w:val="000E4623"/>
    <w:rsid w:val="000E5C89"/>
    <w:rsid w:val="000F1048"/>
    <w:rsid w:val="000F3CD5"/>
    <w:rsid w:val="000F7AF6"/>
    <w:rsid w:val="000F7C37"/>
    <w:rsid w:val="00116729"/>
    <w:rsid w:val="00121790"/>
    <w:rsid w:val="00123288"/>
    <w:rsid w:val="00123B18"/>
    <w:rsid w:val="00124CD9"/>
    <w:rsid w:val="00126274"/>
    <w:rsid w:val="00131F5F"/>
    <w:rsid w:val="0013785D"/>
    <w:rsid w:val="00140E70"/>
    <w:rsid w:val="00140F44"/>
    <w:rsid w:val="00144EFB"/>
    <w:rsid w:val="00145E82"/>
    <w:rsid w:val="0015113F"/>
    <w:rsid w:val="00153F35"/>
    <w:rsid w:val="00157A17"/>
    <w:rsid w:val="00157D1A"/>
    <w:rsid w:val="00160DA3"/>
    <w:rsid w:val="0016156A"/>
    <w:rsid w:val="00167BA9"/>
    <w:rsid w:val="00171B82"/>
    <w:rsid w:val="001725BE"/>
    <w:rsid w:val="001809DB"/>
    <w:rsid w:val="00183778"/>
    <w:rsid w:val="00183F6F"/>
    <w:rsid w:val="001938C9"/>
    <w:rsid w:val="001A1071"/>
    <w:rsid w:val="001A76F2"/>
    <w:rsid w:val="001B256D"/>
    <w:rsid w:val="001B36B3"/>
    <w:rsid w:val="001B44D4"/>
    <w:rsid w:val="001C6F85"/>
    <w:rsid w:val="001D0EBB"/>
    <w:rsid w:val="001D247A"/>
    <w:rsid w:val="001D2CE1"/>
    <w:rsid w:val="001D42B4"/>
    <w:rsid w:val="001D494B"/>
    <w:rsid w:val="001D7E76"/>
    <w:rsid w:val="001E2EBD"/>
    <w:rsid w:val="001E3C47"/>
    <w:rsid w:val="001E6A83"/>
    <w:rsid w:val="001F2C6D"/>
    <w:rsid w:val="001F30DD"/>
    <w:rsid w:val="001F30F5"/>
    <w:rsid w:val="001F3525"/>
    <w:rsid w:val="001F39D3"/>
    <w:rsid w:val="00201602"/>
    <w:rsid w:val="00207F50"/>
    <w:rsid w:val="00213C18"/>
    <w:rsid w:val="00220188"/>
    <w:rsid w:val="00221F17"/>
    <w:rsid w:val="002263F7"/>
    <w:rsid w:val="00234DC2"/>
    <w:rsid w:val="00242958"/>
    <w:rsid w:val="0024752A"/>
    <w:rsid w:val="00247C03"/>
    <w:rsid w:val="0025748E"/>
    <w:rsid w:val="00264CDD"/>
    <w:rsid w:val="002673DE"/>
    <w:rsid w:val="0027005E"/>
    <w:rsid w:val="00272219"/>
    <w:rsid w:val="0027418A"/>
    <w:rsid w:val="00280AF7"/>
    <w:rsid w:val="00281DB2"/>
    <w:rsid w:val="002841DE"/>
    <w:rsid w:val="00285279"/>
    <w:rsid w:val="0029443B"/>
    <w:rsid w:val="0029590A"/>
    <w:rsid w:val="0029746A"/>
    <w:rsid w:val="002A26C7"/>
    <w:rsid w:val="002A2BE7"/>
    <w:rsid w:val="002A2E58"/>
    <w:rsid w:val="002A4FBA"/>
    <w:rsid w:val="002C151B"/>
    <w:rsid w:val="002C518F"/>
    <w:rsid w:val="002C72AA"/>
    <w:rsid w:val="002E115E"/>
    <w:rsid w:val="002E784A"/>
    <w:rsid w:val="002F1EA8"/>
    <w:rsid w:val="002F234F"/>
    <w:rsid w:val="00301ACE"/>
    <w:rsid w:val="0030200E"/>
    <w:rsid w:val="00302780"/>
    <w:rsid w:val="00306396"/>
    <w:rsid w:val="003103BA"/>
    <w:rsid w:val="00313214"/>
    <w:rsid w:val="003174E3"/>
    <w:rsid w:val="0032362F"/>
    <w:rsid w:val="0032552E"/>
    <w:rsid w:val="003275A5"/>
    <w:rsid w:val="003312B8"/>
    <w:rsid w:val="00333F3F"/>
    <w:rsid w:val="00334BF5"/>
    <w:rsid w:val="00336D43"/>
    <w:rsid w:val="00342F0E"/>
    <w:rsid w:val="00344540"/>
    <w:rsid w:val="00344ECA"/>
    <w:rsid w:val="003514F2"/>
    <w:rsid w:val="00352168"/>
    <w:rsid w:val="0035296B"/>
    <w:rsid w:val="00356918"/>
    <w:rsid w:val="00357DD1"/>
    <w:rsid w:val="0036418E"/>
    <w:rsid w:val="00366F45"/>
    <w:rsid w:val="00367FC8"/>
    <w:rsid w:val="00370363"/>
    <w:rsid w:val="00370AA0"/>
    <w:rsid w:val="00372D6E"/>
    <w:rsid w:val="00374F38"/>
    <w:rsid w:val="003752EC"/>
    <w:rsid w:val="00380C2D"/>
    <w:rsid w:val="00381D7D"/>
    <w:rsid w:val="003845F4"/>
    <w:rsid w:val="00386A08"/>
    <w:rsid w:val="003872B7"/>
    <w:rsid w:val="0038772F"/>
    <w:rsid w:val="003A602E"/>
    <w:rsid w:val="003A7596"/>
    <w:rsid w:val="003B4282"/>
    <w:rsid w:val="003B6467"/>
    <w:rsid w:val="003C2CA6"/>
    <w:rsid w:val="003C710E"/>
    <w:rsid w:val="003D2DBB"/>
    <w:rsid w:val="003D415B"/>
    <w:rsid w:val="003D598B"/>
    <w:rsid w:val="003D6B69"/>
    <w:rsid w:val="003D7074"/>
    <w:rsid w:val="003D70CD"/>
    <w:rsid w:val="003D7B56"/>
    <w:rsid w:val="003D7C50"/>
    <w:rsid w:val="003E1A31"/>
    <w:rsid w:val="003F4F87"/>
    <w:rsid w:val="003F7952"/>
    <w:rsid w:val="00402903"/>
    <w:rsid w:val="00403E6E"/>
    <w:rsid w:val="0040459B"/>
    <w:rsid w:val="0040693B"/>
    <w:rsid w:val="00412130"/>
    <w:rsid w:val="004125C2"/>
    <w:rsid w:val="00417F38"/>
    <w:rsid w:val="00421D27"/>
    <w:rsid w:val="00422AAE"/>
    <w:rsid w:val="00422FDE"/>
    <w:rsid w:val="00425150"/>
    <w:rsid w:val="00425D4F"/>
    <w:rsid w:val="004268B2"/>
    <w:rsid w:val="004314B7"/>
    <w:rsid w:val="00435E10"/>
    <w:rsid w:val="00442928"/>
    <w:rsid w:val="004541BA"/>
    <w:rsid w:val="0045551B"/>
    <w:rsid w:val="00455F52"/>
    <w:rsid w:val="00475521"/>
    <w:rsid w:val="004817C9"/>
    <w:rsid w:val="0048419F"/>
    <w:rsid w:val="00486024"/>
    <w:rsid w:val="00493090"/>
    <w:rsid w:val="00495F4C"/>
    <w:rsid w:val="004A0809"/>
    <w:rsid w:val="004A0D51"/>
    <w:rsid w:val="004A6138"/>
    <w:rsid w:val="004B2E00"/>
    <w:rsid w:val="004C59A4"/>
    <w:rsid w:val="004C75EE"/>
    <w:rsid w:val="004D3189"/>
    <w:rsid w:val="004D31F4"/>
    <w:rsid w:val="004E2B69"/>
    <w:rsid w:val="004E327A"/>
    <w:rsid w:val="004F2DB6"/>
    <w:rsid w:val="004F52A4"/>
    <w:rsid w:val="005014F1"/>
    <w:rsid w:val="0050379C"/>
    <w:rsid w:val="00505116"/>
    <w:rsid w:val="00506703"/>
    <w:rsid w:val="00507382"/>
    <w:rsid w:val="00513494"/>
    <w:rsid w:val="005208C0"/>
    <w:rsid w:val="0052199A"/>
    <w:rsid w:val="005247B4"/>
    <w:rsid w:val="0052491F"/>
    <w:rsid w:val="005258D2"/>
    <w:rsid w:val="005324C0"/>
    <w:rsid w:val="0053707B"/>
    <w:rsid w:val="0054316D"/>
    <w:rsid w:val="00543EC5"/>
    <w:rsid w:val="00544A3C"/>
    <w:rsid w:val="00551629"/>
    <w:rsid w:val="00552B62"/>
    <w:rsid w:val="00552C3A"/>
    <w:rsid w:val="00554D21"/>
    <w:rsid w:val="005554DA"/>
    <w:rsid w:val="0056223F"/>
    <w:rsid w:val="0056358C"/>
    <w:rsid w:val="00571705"/>
    <w:rsid w:val="00572B93"/>
    <w:rsid w:val="00575907"/>
    <w:rsid w:val="005777D3"/>
    <w:rsid w:val="00580006"/>
    <w:rsid w:val="00580B9E"/>
    <w:rsid w:val="00580FB0"/>
    <w:rsid w:val="005813CD"/>
    <w:rsid w:val="00584570"/>
    <w:rsid w:val="00590348"/>
    <w:rsid w:val="0059260E"/>
    <w:rsid w:val="005A5A41"/>
    <w:rsid w:val="005A7729"/>
    <w:rsid w:val="005B2920"/>
    <w:rsid w:val="005B373B"/>
    <w:rsid w:val="005B3875"/>
    <w:rsid w:val="005B39D6"/>
    <w:rsid w:val="005B6057"/>
    <w:rsid w:val="005C3005"/>
    <w:rsid w:val="005C322F"/>
    <w:rsid w:val="005C6ED1"/>
    <w:rsid w:val="005C7C35"/>
    <w:rsid w:val="005D390F"/>
    <w:rsid w:val="005D4884"/>
    <w:rsid w:val="005E20BC"/>
    <w:rsid w:val="005E63A2"/>
    <w:rsid w:val="005E6884"/>
    <w:rsid w:val="005E69A2"/>
    <w:rsid w:val="005E6B19"/>
    <w:rsid w:val="005E752D"/>
    <w:rsid w:val="005F0712"/>
    <w:rsid w:val="005F5A07"/>
    <w:rsid w:val="00605832"/>
    <w:rsid w:val="00605AB2"/>
    <w:rsid w:val="006076EB"/>
    <w:rsid w:val="006100BA"/>
    <w:rsid w:val="00611BD9"/>
    <w:rsid w:val="00613337"/>
    <w:rsid w:val="00620C03"/>
    <w:rsid w:val="00621DFE"/>
    <w:rsid w:val="00627E20"/>
    <w:rsid w:val="0064167B"/>
    <w:rsid w:val="00641785"/>
    <w:rsid w:val="006437B1"/>
    <w:rsid w:val="006469AA"/>
    <w:rsid w:val="006528F3"/>
    <w:rsid w:val="00654417"/>
    <w:rsid w:val="00661FCE"/>
    <w:rsid w:val="0067241B"/>
    <w:rsid w:val="00691AE7"/>
    <w:rsid w:val="0069794C"/>
    <w:rsid w:val="00697AAC"/>
    <w:rsid w:val="006A0DE6"/>
    <w:rsid w:val="006A2DC8"/>
    <w:rsid w:val="006A4556"/>
    <w:rsid w:val="006A4607"/>
    <w:rsid w:val="006B498C"/>
    <w:rsid w:val="006B50CD"/>
    <w:rsid w:val="006B67E3"/>
    <w:rsid w:val="006B7F6B"/>
    <w:rsid w:val="006D0A59"/>
    <w:rsid w:val="006D1F84"/>
    <w:rsid w:val="006D5AC1"/>
    <w:rsid w:val="006D6A5F"/>
    <w:rsid w:val="006F2359"/>
    <w:rsid w:val="006F297D"/>
    <w:rsid w:val="00702B0C"/>
    <w:rsid w:val="00703185"/>
    <w:rsid w:val="007036CB"/>
    <w:rsid w:val="00710632"/>
    <w:rsid w:val="0071071E"/>
    <w:rsid w:val="007152C0"/>
    <w:rsid w:val="00716558"/>
    <w:rsid w:val="00720394"/>
    <w:rsid w:val="00723872"/>
    <w:rsid w:val="00725326"/>
    <w:rsid w:val="007366DF"/>
    <w:rsid w:val="0074055D"/>
    <w:rsid w:val="007423E4"/>
    <w:rsid w:val="00747166"/>
    <w:rsid w:val="00751AD7"/>
    <w:rsid w:val="007538D1"/>
    <w:rsid w:val="0075587D"/>
    <w:rsid w:val="0076359E"/>
    <w:rsid w:val="007639B5"/>
    <w:rsid w:val="00763FBD"/>
    <w:rsid w:val="0076643B"/>
    <w:rsid w:val="00767D6A"/>
    <w:rsid w:val="0078728B"/>
    <w:rsid w:val="0078778E"/>
    <w:rsid w:val="0079090F"/>
    <w:rsid w:val="007952DA"/>
    <w:rsid w:val="007954DD"/>
    <w:rsid w:val="007A022D"/>
    <w:rsid w:val="007A1208"/>
    <w:rsid w:val="007A2814"/>
    <w:rsid w:val="007A49A7"/>
    <w:rsid w:val="007A7FA9"/>
    <w:rsid w:val="007B1483"/>
    <w:rsid w:val="007B1D3A"/>
    <w:rsid w:val="007B2FDF"/>
    <w:rsid w:val="007C0C46"/>
    <w:rsid w:val="007C6EEF"/>
    <w:rsid w:val="007D5F86"/>
    <w:rsid w:val="007D6C4A"/>
    <w:rsid w:val="007D7DE8"/>
    <w:rsid w:val="007E0B01"/>
    <w:rsid w:val="007E5786"/>
    <w:rsid w:val="007E5B69"/>
    <w:rsid w:val="00806FEB"/>
    <w:rsid w:val="0081226C"/>
    <w:rsid w:val="00813701"/>
    <w:rsid w:val="008140E6"/>
    <w:rsid w:val="00817EFB"/>
    <w:rsid w:val="008211D0"/>
    <w:rsid w:val="00821F0E"/>
    <w:rsid w:val="00822C1C"/>
    <w:rsid w:val="0083088A"/>
    <w:rsid w:val="008329CD"/>
    <w:rsid w:val="0083481E"/>
    <w:rsid w:val="008360F5"/>
    <w:rsid w:val="0083663F"/>
    <w:rsid w:val="008600BD"/>
    <w:rsid w:val="00861DFB"/>
    <w:rsid w:val="00864230"/>
    <w:rsid w:val="008648E7"/>
    <w:rsid w:val="00864FD3"/>
    <w:rsid w:val="008658FF"/>
    <w:rsid w:val="00866838"/>
    <w:rsid w:val="008748F6"/>
    <w:rsid w:val="00880B43"/>
    <w:rsid w:val="00881E87"/>
    <w:rsid w:val="00882D82"/>
    <w:rsid w:val="00884E5B"/>
    <w:rsid w:val="008866CF"/>
    <w:rsid w:val="008867F9"/>
    <w:rsid w:val="008932A5"/>
    <w:rsid w:val="00893FAE"/>
    <w:rsid w:val="00895DBB"/>
    <w:rsid w:val="0089635E"/>
    <w:rsid w:val="00897B52"/>
    <w:rsid w:val="008A1233"/>
    <w:rsid w:val="008B05AC"/>
    <w:rsid w:val="008B67BF"/>
    <w:rsid w:val="008B68C7"/>
    <w:rsid w:val="008B7890"/>
    <w:rsid w:val="008C0F44"/>
    <w:rsid w:val="008D0F27"/>
    <w:rsid w:val="008E0E5B"/>
    <w:rsid w:val="008F7B68"/>
    <w:rsid w:val="0090452E"/>
    <w:rsid w:val="00906542"/>
    <w:rsid w:val="00917616"/>
    <w:rsid w:val="00926DF6"/>
    <w:rsid w:val="009321BC"/>
    <w:rsid w:val="009325EF"/>
    <w:rsid w:val="00940555"/>
    <w:rsid w:val="009436A2"/>
    <w:rsid w:val="009458EC"/>
    <w:rsid w:val="00945962"/>
    <w:rsid w:val="00954BC3"/>
    <w:rsid w:val="00955B50"/>
    <w:rsid w:val="009565E2"/>
    <w:rsid w:val="00956DF9"/>
    <w:rsid w:val="00963203"/>
    <w:rsid w:val="00964379"/>
    <w:rsid w:val="00964914"/>
    <w:rsid w:val="00973DE7"/>
    <w:rsid w:val="00974B55"/>
    <w:rsid w:val="00976757"/>
    <w:rsid w:val="009805E9"/>
    <w:rsid w:val="0098124B"/>
    <w:rsid w:val="0098212C"/>
    <w:rsid w:val="0098502B"/>
    <w:rsid w:val="00987A7C"/>
    <w:rsid w:val="009916EB"/>
    <w:rsid w:val="00991DF6"/>
    <w:rsid w:val="00993375"/>
    <w:rsid w:val="009943C8"/>
    <w:rsid w:val="0099532A"/>
    <w:rsid w:val="00996EA1"/>
    <w:rsid w:val="009A08DA"/>
    <w:rsid w:val="009A0D7E"/>
    <w:rsid w:val="009A1900"/>
    <w:rsid w:val="009A2121"/>
    <w:rsid w:val="009A3FBE"/>
    <w:rsid w:val="009A4787"/>
    <w:rsid w:val="009B21AC"/>
    <w:rsid w:val="009B3801"/>
    <w:rsid w:val="009B4E63"/>
    <w:rsid w:val="009C39A8"/>
    <w:rsid w:val="009C680B"/>
    <w:rsid w:val="009C6AC0"/>
    <w:rsid w:val="009C6B33"/>
    <w:rsid w:val="009C728A"/>
    <w:rsid w:val="009D30F8"/>
    <w:rsid w:val="009D591C"/>
    <w:rsid w:val="009D6061"/>
    <w:rsid w:val="009D6DA9"/>
    <w:rsid w:val="009E414A"/>
    <w:rsid w:val="009E4FD9"/>
    <w:rsid w:val="009E73D0"/>
    <w:rsid w:val="009E7665"/>
    <w:rsid w:val="009F10CC"/>
    <w:rsid w:val="009F222E"/>
    <w:rsid w:val="009F51CC"/>
    <w:rsid w:val="009F56A8"/>
    <w:rsid w:val="009F6709"/>
    <w:rsid w:val="009F7B47"/>
    <w:rsid w:val="00A006A9"/>
    <w:rsid w:val="00A01197"/>
    <w:rsid w:val="00A02B88"/>
    <w:rsid w:val="00A0315E"/>
    <w:rsid w:val="00A046D0"/>
    <w:rsid w:val="00A10573"/>
    <w:rsid w:val="00A1261C"/>
    <w:rsid w:val="00A20EB3"/>
    <w:rsid w:val="00A312B0"/>
    <w:rsid w:val="00A31A4C"/>
    <w:rsid w:val="00A31EE8"/>
    <w:rsid w:val="00A33700"/>
    <w:rsid w:val="00A33970"/>
    <w:rsid w:val="00A37B29"/>
    <w:rsid w:val="00A411E6"/>
    <w:rsid w:val="00A412D3"/>
    <w:rsid w:val="00A41944"/>
    <w:rsid w:val="00A46362"/>
    <w:rsid w:val="00A515B2"/>
    <w:rsid w:val="00A515C2"/>
    <w:rsid w:val="00A52EAE"/>
    <w:rsid w:val="00A53D3B"/>
    <w:rsid w:val="00A57D81"/>
    <w:rsid w:val="00A607B5"/>
    <w:rsid w:val="00A60F65"/>
    <w:rsid w:val="00A62F94"/>
    <w:rsid w:val="00A665B8"/>
    <w:rsid w:val="00A706C9"/>
    <w:rsid w:val="00A7324B"/>
    <w:rsid w:val="00A76156"/>
    <w:rsid w:val="00A8264C"/>
    <w:rsid w:val="00A82D25"/>
    <w:rsid w:val="00A8756F"/>
    <w:rsid w:val="00A87D36"/>
    <w:rsid w:val="00A92606"/>
    <w:rsid w:val="00AA2815"/>
    <w:rsid w:val="00AC0A22"/>
    <w:rsid w:val="00AC22A0"/>
    <w:rsid w:val="00AC33FE"/>
    <w:rsid w:val="00AC6F98"/>
    <w:rsid w:val="00AC7B73"/>
    <w:rsid w:val="00AD0B7A"/>
    <w:rsid w:val="00AD0DF7"/>
    <w:rsid w:val="00AF0404"/>
    <w:rsid w:val="00AF20BB"/>
    <w:rsid w:val="00AF2E37"/>
    <w:rsid w:val="00B00144"/>
    <w:rsid w:val="00B020EC"/>
    <w:rsid w:val="00B052F9"/>
    <w:rsid w:val="00B10A6F"/>
    <w:rsid w:val="00B1518C"/>
    <w:rsid w:val="00B17E85"/>
    <w:rsid w:val="00B25A9F"/>
    <w:rsid w:val="00B30425"/>
    <w:rsid w:val="00B34178"/>
    <w:rsid w:val="00B342F1"/>
    <w:rsid w:val="00B37531"/>
    <w:rsid w:val="00B42059"/>
    <w:rsid w:val="00B42A53"/>
    <w:rsid w:val="00B433FA"/>
    <w:rsid w:val="00B452E0"/>
    <w:rsid w:val="00B45555"/>
    <w:rsid w:val="00B51DD9"/>
    <w:rsid w:val="00B55769"/>
    <w:rsid w:val="00B56611"/>
    <w:rsid w:val="00B60217"/>
    <w:rsid w:val="00B625DF"/>
    <w:rsid w:val="00B62615"/>
    <w:rsid w:val="00B62C3C"/>
    <w:rsid w:val="00B62CC4"/>
    <w:rsid w:val="00B6385E"/>
    <w:rsid w:val="00B63DE7"/>
    <w:rsid w:val="00B63ED5"/>
    <w:rsid w:val="00B72647"/>
    <w:rsid w:val="00B74742"/>
    <w:rsid w:val="00B7708B"/>
    <w:rsid w:val="00B7739B"/>
    <w:rsid w:val="00B77614"/>
    <w:rsid w:val="00B861C5"/>
    <w:rsid w:val="00B86E9F"/>
    <w:rsid w:val="00B907C5"/>
    <w:rsid w:val="00B9512A"/>
    <w:rsid w:val="00B97148"/>
    <w:rsid w:val="00BA133E"/>
    <w:rsid w:val="00BA1370"/>
    <w:rsid w:val="00BB1700"/>
    <w:rsid w:val="00BC0836"/>
    <w:rsid w:val="00BC134E"/>
    <w:rsid w:val="00BC1979"/>
    <w:rsid w:val="00BC21DD"/>
    <w:rsid w:val="00BC40BA"/>
    <w:rsid w:val="00BC4C4A"/>
    <w:rsid w:val="00BC6582"/>
    <w:rsid w:val="00BD7C21"/>
    <w:rsid w:val="00BE2CC9"/>
    <w:rsid w:val="00BF31D4"/>
    <w:rsid w:val="00BF5BC7"/>
    <w:rsid w:val="00BF5C5F"/>
    <w:rsid w:val="00BF74BC"/>
    <w:rsid w:val="00C006A5"/>
    <w:rsid w:val="00C01158"/>
    <w:rsid w:val="00C02399"/>
    <w:rsid w:val="00C0314A"/>
    <w:rsid w:val="00C147C0"/>
    <w:rsid w:val="00C14ED6"/>
    <w:rsid w:val="00C21018"/>
    <w:rsid w:val="00C21133"/>
    <w:rsid w:val="00C21463"/>
    <w:rsid w:val="00C2612C"/>
    <w:rsid w:val="00C30469"/>
    <w:rsid w:val="00C30D2A"/>
    <w:rsid w:val="00C310B2"/>
    <w:rsid w:val="00C318C5"/>
    <w:rsid w:val="00C3514C"/>
    <w:rsid w:val="00C357FF"/>
    <w:rsid w:val="00C36590"/>
    <w:rsid w:val="00C4060A"/>
    <w:rsid w:val="00C44B89"/>
    <w:rsid w:val="00C46120"/>
    <w:rsid w:val="00C47625"/>
    <w:rsid w:val="00C50BCA"/>
    <w:rsid w:val="00C53652"/>
    <w:rsid w:val="00C62BAA"/>
    <w:rsid w:val="00C66BBC"/>
    <w:rsid w:val="00C67495"/>
    <w:rsid w:val="00C71641"/>
    <w:rsid w:val="00C729C0"/>
    <w:rsid w:val="00C77134"/>
    <w:rsid w:val="00C86E02"/>
    <w:rsid w:val="00C90E56"/>
    <w:rsid w:val="00C95954"/>
    <w:rsid w:val="00C96FCD"/>
    <w:rsid w:val="00C97751"/>
    <w:rsid w:val="00CA64A4"/>
    <w:rsid w:val="00CA76CF"/>
    <w:rsid w:val="00CB2703"/>
    <w:rsid w:val="00CB375C"/>
    <w:rsid w:val="00CB5E28"/>
    <w:rsid w:val="00CC008B"/>
    <w:rsid w:val="00CC0E17"/>
    <w:rsid w:val="00CC109D"/>
    <w:rsid w:val="00CC18C7"/>
    <w:rsid w:val="00CC2081"/>
    <w:rsid w:val="00CC27BD"/>
    <w:rsid w:val="00CC2C4C"/>
    <w:rsid w:val="00CC3C5F"/>
    <w:rsid w:val="00CC490F"/>
    <w:rsid w:val="00CD06F3"/>
    <w:rsid w:val="00CD10CA"/>
    <w:rsid w:val="00CD239B"/>
    <w:rsid w:val="00CE4A68"/>
    <w:rsid w:val="00CE5B86"/>
    <w:rsid w:val="00D00D17"/>
    <w:rsid w:val="00D01A61"/>
    <w:rsid w:val="00D01C6F"/>
    <w:rsid w:val="00D133C4"/>
    <w:rsid w:val="00D13C51"/>
    <w:rsid w:val="00D16455"/>
    <w:rsid w:val="00D17D8E"/>
    <w:rsid w:val="00D20385"/>
    <w:rsid w:val="00D22E44"/>
    <w:rsid w:val="00D23C41"/>
    <w:rsid w:val="00D277FE"/>
    <w:rsid w:val="00D3088E"/>
    <w:rsid w:val="00D4721B"/>
    <w:rsid w:val="00D50E14"/>
    <w:rsid w:val="00D524A4"/>
    <w:rsid w:val="00D5337E"/>
    <w:rsid w:val="00D53DC2"/>
    <w:rsid w:val="00D53F46"/>
    <w:rsid w:val="00D552CD"/>
    <w:rsid w:val="00D55519"/>
    <w:rsid w:val="00D55B1D"/>
    <w:rsid w:val="00D56157"/>
    <w:rsid w:val="00D620E6"/>
    <w:rsid w:val="00D62B8F"/>
    <w:rsid w:val="00D637D6"/>
    <w:rsid w:val="00D64BCC"/>
    <w:rsid w:val="00D745B6"/>
    <w:rsid w:val="00D84A66"/>
    <w:rsid w:val="00D955D4"/>
    <w:rsid w:val="00D9685E"/>
    <w:rsid w:val="00DA297F"/>
    <w:rsid w:val="00DA44AE"/>
    <w:rsid w:val="00DA4F77"/>
    <w:rsid w:val="00DA738A"/>
    <w:rsid w:val="00DB25B6"/>
    <w:rsid w:val="00DB6A14"/>
    <w:rsid w:val="00DD24B8"/>
    <w:rsid w:val="00DD2AE9"/>
    <w:rsid w:val="00DD718D"/>
    <w:rsid w:val="00DE0063"/>
    <w:rsid w:val="00DE25EB"/>
    <w:rsid w:val="00DE32D8"/>
    <w:rsid w:val="00E1198C"/>
    <w:rsid w:val="00E21DCA"/>
    <w:rsid w:val="00E2334A"/>
    <w:rsid w:val="00E25599"/>
    <w:rsid w:val="00E35BCF"/>
    <w:rsid w:val="00E3685A"/>
    <w:rsid w:val="00E410DA"/>
    <w:rsid w:val="00E4215F"/>
    <w:rsid w:val="00E44A48"/>
    <w:rsid w:val="00E4744B"/>
    <w:rsid w:val="00E52CCC"/>
    <w:rsid w:val="00E553D9"/>
    <w:rsid w:val="00E60CC7"/>
    <w:rsid w:val="00E63BB3"/>
    <w:rsid w:val="00E703A0"/>
    <w:rsid w:val="00E733F0"/>
    <w:rsid w:val="00E74B12"/>
    <w:rsid w:val="00E750ED"/>
    <w:rsid w:val="00E82D72"/>
    <w:rsid w:val="00E83BF2"/>
    <w:rsid w:val="00E845AE"/>
    <w:rsid w:val="00E9220C"/>
    <w:rsid w:val="00E93DE2"/>
    <w:rsid w:val="00E955CF"/>
    <w:rsid w:val="00E96965"/>
    <w:rsid w:val="00E97A25"/>
    <w:rsid w:val="00EA0CBB"/>
    <w:rsid w:val="00EA0F3A"/>
    <w:rsid w:val="00EA3188"/>
    <w:rsid w:val="00EA4AEB"/>
    <w:rsid w:val="00EA51AE"/>
    <w:rsid w:val="00EA6A2D"/>
    <w:rsid w:val="00EC1CC9"/>
    <w:rsid w:val="00EC5CAD"/>
    <w:rsid w:val="00EE1D02"/>
    <w:rsid w:val="00EE6614"/>
    <w:rsid w:val="00EE6B4F"/>
    <w:rsid w:val="00EF5C36"/>
    <w:rsid w:val="00F048F2"/>
    <w:rsid w:val="00F226E4"/>
    <w:rsid w:val="00F2428B"/>
    <w:rsid w:val="00F3180C"/>
    <w:rsid w:val="00F35EEA"/>
    <w:rsid w:val="00F3774D"/>
    <w:rsid w:val="00F43B9C"/>
    <w:rsid w:val="00F46B87"/>
    <w:rsid w:val="00F478D0"/>
    <w:rsid w:val="00F47C5E"/>
    <w:rsid w:val="00F5020C"/>
    <w:rsid w:val="00F502CB"/>
    <w:rsid w:val="00F534C8"/>
    <w:rsid w:val="00F618EA"/>
    <w:rsid w:val="00F6488F"/>
    <w:rsid w:val="00F653BE"/>
    <w:rsid w:val="00F70334"/>
    <w:rsid w:val="00F70EE4"/>
    <w:rsid w:val="00F80606"/>
    <w:rsid w:val="00F83803"/>
    <w:rsid w:val="00F86063"/>
    <w:rsid w:val="00F91892"/>
    <w:rsid w:val="00F97D8E"/>
    <w:rsid w:val="00FA40CC"/>
    <w:rsid w:val="00FA529C"/>
    <w:rsid w:val="00FB0A08"/>
    <w:rsid w:val="00FB439B"/>
    <w:rsid w:val="00FB5D70"/>
    <w:rsid w:val="00FC5CA8"/>
    <w:rsid w:val="00FC7640"/>
    <w:rsid w:val="00FC788A"/>
    <w:rsid w:val="00FC7F35"/>
    <w:rsid w:val="00FD1DFF"/>
    <w:rsid w:val="00FD2A40"/>
    <w:rsid w:val="00FE387A"/>
    <w:rsid w:val="00FE459E"/>
    <w:rsid w:val="00FE5E80"/>
    <w:rsid w:val="00FF036C"/>
    <w:rsid w:val="00FF06B0"/>
    <w:rsid w:val="00FF0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6A864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Arial" w:hAnsi="Arial"/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i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jc w:val="left"/>
      <w:outlineLvl w:val="3"/>
    </w:pPr>
    <w:rPr>
      <w:b/>
      <w:sz w:val="28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b/>
      <w:bCs/>
      <w:sz w:val="32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rFonts w:ascii="Garamond" w:hAnsi="Garamond"/>
      <w:b/>
      <w:sz w:val="20"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Trebuchet MS" w:hAnsi="Trebuchet MS"/>
      <w:b/>
      <w:sz w:val="16"/>
    </w:rPr>
  </w:style>
  <w:style w:type="paragraph" w:styleId="Nagwek9">
    <w:name w:val="heading 9"/>
    <w:basedOn w:val="Normalny"/>
    <w:next w:val="Normalny"/>
    <w:qFormat/>
    <w:pPr>
      <w:keepNext/>
      <w:jc w:val="center"/>
      <w:outlineLvl w:val="8"/>
    </w:pPr>
    <w:rPr>
      <w:rFonts w:ascii="Trebuchet MS" w:hAnsi="Trebuchet MS"/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0"/>
    </w:rPr>
  </w:style>
  <w:style w:type="paragraph" w:styleId="Tekstpodstawowywcity">
    <w:name w:val="Body Text Indent"/>
    <w:basedOn w:val="Normalny"/>
    <w:pPr>
      <w:ind w:left="1065"/>
    </w:pPr>
    <w:rPr>
      <w:i/>
      <w:sz w:val="20"/>
    </w:rPr>
  </w:style>
  <w:style w:type="paragraph" w:styleId="Tekstpodstawowy2">
    <w:name w:val="Body Text 2"/>
    <w:basedOn w:val="Normalny"/>
    <w:rPr>
      <w:i/>
      <w:sz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pPr>
      <w:spacing w:after="120"/>
    </w:pPr>
    <w:rPr>
      <w:sz w:val="16"/>
      <w:szCs w:val="16"/>
    </w:rPr>
  </w:style>
  <w:style w:type="paragraph" w:styleId="Tekstpodstawowywcity2">
    <w:name w:val="Body Text Indent 2"/>
    <w:basedOn w:val="Normalny"/>
    <w:pPr>
      <w:tabs>
        <w:tab w:val="num" w:pos="993"/>
      </w:tabs>
      <w:spacing w:line="360" w:lineRule="auto"/>
      <w:ind w:left="993" w:hanging="426"/>
    </w:pPr>
    <w:rPr>
      <w:i/>
    </w:rPr>
  </w:style>
  <w:style w:type="paragraph" w:styleId="Tekstpodstawowywcity3">
    <w:name w:val="Body Text Indent 3"/>
    <w:basedOn w:val="Normalny"/>
    <w:pPr>
      <w:spacing w:line="360" w:lineRule="auto"/>
      <w:ind w:firstLine="993"/>
      <w:jc w:val="left"/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semiHidden/>
    <w:rsid w:val="00974B55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8C0F44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semiHidden/>
    <w:rsid w:val="001F2C6D"/>
    <w:rPr>
      <w:sz w:val="16"/>
      <w:szCs w:val="16"/>
    </w:rPr>
  </w:style>
  <w:style w:type="paragraph" w:styleId="Tekstkomentarza">
    <w:name w:val="annotation text"/>
    <w:basedOn w:val="Normalny"/>
    <w:semiHidden/>
    <w:rsid w:val="001F2C6D"/>
    <w:rPr>
      <w:sz w:val="20"/>
    </w:rPr>
  </w:style>
  <w:style w:type="paragraph" w:styleId="Tematkomentarza">
    <w:name w:val="annotation subject"/>
    <w:basedOn w:val="Tekstkomentarza"/>
    <w:next w:val="Tekstkomentarza"/>
    <w:semiHidden/>
    <w:rsid w:val="001F2C6D"/>
    <w:rPr>
      <w:b/>
      <w:bCs/>
    </w:rPr>
  </w:style>
  <w:style w:type="character" w:styleId="Hipercze">
    <w:name w:val="Hyperlink"/>
    <w:rsid w:val="000F7C37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EC5CAD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102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4972c8dd-a0ce-4fa5-927e-24ccf7959148">PM442E65MZSC-734172849-11402</_dlc_DocId>
    <_dlc_DocIdUrl xmlns="4972c8dd-a0ce-4fa5-927e-24ccf7959148">
      <Url>https://kiwacompany.sharepoint.com/sites/ds_poland_cobico/_layouts/15/DocIdRedir.aspx?ID=PM442E65MZSC-734172849-11402</Url>
      <Description>PM442E65MZSC-734172849-11402</Description>
    </_dlc_DocIdUrl>
    <TaxCatchAll xmlns="4972c8dd-a0ce-4fa5-927e-24ccf7959148" xsi:nil="true"/>
    <lcf76f155ced4ddcb4097134ff3c332f xmlns="44fc416a-b5fb-49dd-8472-bdc84ac4b80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53A682B46851409AF7F17F663A89F5" ma:contentTypeVersion="11" ma:contentTypeDescription="Utwórz nowy dokument." ma:contentTypeScope="" ma:versionID="ff7812ca1fbcecccc95e57e97289337f">
  <xsd:schema xmlns:xsd="http://www.w3.org/2001/XMLSchema" xmlns:xs="http://www.w3.org/2001/XMLSchema" xmlns:p="http://schemas.microsoft.com/office/2006/metadata/properties" xmlns:ns2="4972c8dd-a0ce-4fa5-927e-24ccf7959148" xmlns:ns3="44fc416a-b5fb-49dd-8472-bdc84ac4b800" targetNamespace="http://schemas.microsoft.com/office/2006/metadata/properties" ma:root="true" ma:fieldsID="231df84bf078e7eb5944ee5ea1b382e2" ns2:_="" ns3:_="">
    <xsd:import namespace="4972c8dd-a0ce-4fa5-927e-24ccf7959148"/>
    <xsd:import namespace="44fc416a-b5fb-49dd-8472-bdc84ac4b800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c8dd-a0ce-4fa5-927e-24ccf795914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rtość identyfikatora dokumentu" ma:description="Wartość identyfikatora dokumentu przypisanego do tego elementu." ma:indexed="true" ma:internalName="_dlc_DocId" ma:readOnly="true">
      <xsd:simpleType>
        <xsd:restriction base="dms:Text"/>
      </xsd:simpleType>
    </xsd:element>
    <xsd:element name="_dlc_DocIdUrl" ma:index="9" nillable="true" ma:displayName="Identyfikator dokumentu" ma:description="Łącze stałe do tego dokumentu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485814dd-166a-4a1d-bd4f-4e59828fef3d}" ma:internalName="TaxCatchAll" ma:showField="CatchAllData" ma:web="4972c8dd-a0ce-4fa5-927e-24ccf79591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c416a-b5fb-49dd-8472-bdc84ac4b8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43736f5e-5e5e-44d2-b14d-8b57af3db0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8B8F44-66A1-49A7-BCC6-76259BEAA769}">
  <ds:schemaRefs>
    <ds:schemaRef ds:uri="http://schemas.microsoft.com/office/2006/metadata/properties"/>
    <ds:schemaRef ds:uri="http://schemas.microsoft.com/office/infopath/2007/PartnerControls"/>
    <ds:schemaRef ds:uri="4972c8dd-a0ce-4fa5-927e-24ccf7959148"/>
    <ds:schemaRef ds:uri="44fc416a-b5fb-49dd-8472-bdc84ac4b800"/>
  </ds:schemaRefs>
</ds:datastoreItem>
</file>

<file path=customXml/itemProps2.xml><?xml version="1.0" encoding="utf-8"?>
<ds:datastoreItem xmlns:ds="http://schemas.openxmlformats.org/officeDocument/2006/customXml" ds:itemID="{BCE0464F-4BC6-486B-95D2-7DB49F9A74B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4E3AFA-FE22-43D1-9ACE-0D774AD051BC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D507B66-F526-4890-B52C-4C5E3FB662B4}"/>
</file>

<file path=customXml/itemProps5.xml><?xml version="1.0" encoding="utf-8"?>
<ds:datastoreItem xmlns:ds="http://schemas.openxmlformats.org/officeDocument/2006/customXml" ds:itemID="{2E5A3F45-8A9C-443A-BE53-419F5662E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Formularz P-15-11 od 20250624 korekta do wniosku</Template>
  <TotalTime>17</TotalTime>
  <Pages>1</Pages>
  <Words>520</Words>
  <Characters>3123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jednostki i roczny plan produkcji</vt:lpstr>
    </vt:vector>
  </TitlesOfParts>
  <Company>Adax-land</Company>
  <LinksUpToDate>false</LinksUpToDate>
  <CharactersWithSpaces>3636</CharactersWithSpaces>
  <SharedDoc>false</SharedDoc>
  <HLinks>
    <vt:vector size="6" baseType="variant">
      <vt:variant>
        <vt:i4>720969</vt:i4>
      </vt:variant>
      <vt:variant>
        <vt:i4>1035</vt:i4>
      </vt:variant>
      <vt:variant>
        <vt:i4>0</vt:i4>
      </vt:variant>
      <vt:variant>
        <vt:i4>5</vt:i4>
      </vt:variant>
      <vt:variant>
        <vt:lpwstr>http://www.cobico.pl/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jednostki i roczny plan produkcji</dc:title>
  <dc:subject>Formularz P-15/2 w9d</dc:subject>
  <dc:creator>Mariola Kurzępa</dc:creator>
  <cp:keywords/>
  <cp:lastModifiedBy>Piotr Kafel</cp:lastModifiedBy>
  <cp:revision>17</cp:revision>
  <cp:lastPrinted>2025-06-24T12:04:00Z</cp:lastPrinted>
  <dcterms:created xsi:type="dcterms:W3CDTF">2019-04-26T06:31:00Z</dcterms:created>
  <dcterms:modified xsi:type="dcterms:W3CDTF">2025-06-24T12:04:00Z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5e46f04-1151-4928-a464-2b4d83efefbb_Enabled">
    <vt:lpwstr>true</vt:lpwstr>
  </property>
  <property fmtid="{D5CDD505-2E9C-101B-9397-08002B2CF9AE}" pid="3" name="MSIP_Label_55e46f04-1151-4928-a464-2b4d83efefbb_SetDate">
    <vt:lpwstr>2024-01-26T13:51:13Z</vt:lpwstr>
  </property>
  <property fmtid="{D5CDD505-2E9C-101B-9397-08002B2CF9AE}" pid="4" name="MSIP_Label_55e46f04-1151-4928-a464-2b4d83efefbb_Method">
    <vt:lpwstr>Standard</vt:lpwstr>
  </property>
  <property fmtid="{D5CDD505-2E9C-101B-9397-08002B2CF9AE}" pid="5" name="MSIP_Label_55e46f04-1151-4928-a464-2b4d83efefbb_Name">
    <vt:lpwstr>General Information</vt:lpwstr>
  </property>
  <property fmtid="{D5CDD505-2E9C-101B-9397-08002B2CF9AE}" pid="6" name="MSIP_Label_55e46f04-1151-4928-a464-2b4d83efefbb_SiteId">
    <vt:lpwstr>52d58be5-69b4-421b-836e-b92dbe0b067d</vt:lpwstr>
  </property>
  <property fmtid="{D5CDD505-2E9C-101B-9397-08002B2CF9AE}" pid="7" name="MSIP_Label_55e46f04-1151-4928-a464-2b4d83efefbb_ActionId">
    <vt:lpwstr>4ee3b456-995b-478e-9023-eeded949395a</vt:lpwstr>
  </property>
  <property fmtid="{D5CDD505-2E9C-101B-9397-08002B2CF9AE}" pid="8" name="MSIP_Label_55e46f04-1151-4928-a464-2b4d83efefbb_ContentBits">
    <vt:lpwstr>0</vt:lpwstr>
  </property>
  <property fmtid="{D5CDD505-2E9C-101B-9397-08002B2CF9AE}" pid="9" name="ContentTypeId">
    <vt:lpwstr>0x0101004B53A682B46851409AF7F17F663A89F5</vt:lpwstr>
  </property>
  <property fmtid="{D5CDD505-2E9C-101B-9397-08002B2CF9AE}" pid="10" name="_dlc_DocIdItemGuid">
    <vt:lpwstr>7a85da95-0958-4e31-b65b-179a66f0ed34</vt:lpwstr>
  </property>
  <property fmtid="{D5CDD505-2E9C-101B-9397-08002B2CF9AE}" pid="11" name="MediaServiceImageTags">
    <vt:lpwstr/>
  </property>
</Properties>
</file>