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6811B" w14:textId="77777777" w:rsidR="00B1563C" w:rsidRPr="00FC56BE" w:rsidRDefault="00B1563C" w:rsidP="00B1563C">
      <w:pPr>
        <w:pStyle w:val="Nagwek1"/>
        <w:tabs>
          <w:tab w:val="left" w:pos="5245"/>
        </w:tabs>
        <w:jc w:val="center"/>
        <w:rPr>
          <w:rFonts w:ascii="Calibri Light" w:hAnsi="Calibri Light" w:cs="Calibri Light"/>
          <w:b/>
          <w:snapToGrid w:val="0"/>
          <w:sz w:val="24"/>
          <w:szCs w:val="24"/>
        </w:rPr>
      </w:pPr>
      <w:r w:rsidRPr="00FC56BE">
        <w:rPr>
          <w:rFonts w:ascii="Calibri Light" w:hAnsi="Calibri Light" w:cs="Calibri Light"/>
          <w:b/>
          <w:snapToGrid w:val="0"/>
          <w:sz w:val="24"/>
          <w:szCs w:val="24"/>
        </w:rPr>
        <w:t>WNIOSEK O CERTYFIKACJĘ PRODUKTÓW ROLNICTWA EKOLOGICZNEGO</w:t>
      </w:r>
    </w:p>
    <w:p w14:paraId="5A138B0D" w14:textId="77777777" w:rsidR="002510F8" w:rsidRPr="00FC56BE" w:rsidRDefault="002510F8" w:rsidP="002510F8">
      <w:pPr>
        <w:jc w:val="center"/>
        <w:rPr>
          <w:rFonts w:ascii="Calibri Light" w:hAnsi="Calibri Light" w:cs="Calibri Light"/>
          <w:b/>
          <w:i/>
          <w:szCs w:val="28"/>
        </w:rPr>
      </w:pPr>
      <w:r w:rsidRPr="00FC56BE">
        <w:rPr>
          <w:rFonts w:ascii="Calibri Light" w:hAnsi="Calibri Light" w:cs="Calibri Light"/>
          <w:b/>
          <w:i/>
          <w:szCs w:val="28"/>
        </w:rPr>
        <w:t>zgodnie z programem certyfikacji – PC</w:t>
      </w:r>
      <w:r w:rsidR="0050617F" w:rsidRPr="00FC56BE">
        <w:rPr>
          <w:rFonts w:ascii="Calibri Light" w:hAnsi="Calibri Light" w:cs="Calibri Light"/>
          <w:b/>
          <w:i/>
          <w:szCs w:val="28"/>
        </w:rPr>
        <w:t>10</w:t>
      </w:r>
    </w:p>
    <w:p w14:paraId="3ACA4BF0" w14:textId="77777777" w:rsidR="006330B6" w:rsidRPr="00FC56BE" w:rsidRDefault="006330B6" w:rsidP="002510F8">
      <w:pPr>
        <w:pStyle w:val="Nagwek1"/>
        <w:tabs>
          <w:tab w:val="left" w:pos="5245"/>
        </w:tabs>
        <w:jc w:val="center"/>
        <w:rPr>
          <w:rFonts w:ascii="Calibri Light" w:hAnsi="Calibri Light" w:cs="Calibri Light"/>
          <w:snapToGrid w:val="0"/>
          <w:sz w:val="8"/>
          <w:szCs w:val="4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233"/>
        <w:gridCol w:w="234"/>
        <w:gridCol w:w="234"/>
        <w:gridCol w:w="246"/>
        <w:gridCol w:w="246"/>
        <w:gridCol w:w="246"/>
        <w:gridCol w:w="256"/>
        <w:gridCol w:w="256"/>
        <w:gridCol w:w="256"/>
        <w:gridCol w:w="256"/>
        <w:gridCol w:w="256"/>
        <w:gridCol w:w="257"/>
        <w:gridCol w:w="5103"/>
      </w:tblGrid>
      <w:tr w:rsidR="006330B6" w:rsidRPr="00FC56BE" w14:paraId="680B1BDE" w14:textId="77777777" w:rsidTr="00DB79D4">
        <w:trPr>
          <w:cantSplit/>
          <w:trHeight w:hRule="exact" w:val="403"/>
        </w:trPr>
        <w:tc>
          <w:tcPr>
            <w:tcW w:w="2127" w:type="dxa"/>
            <w:tcBorders>
              <w:right w:val="single" w:sz="4" w:space="0" w:color="auto"/>
            </w:tcBorders>
            <w:vAlign w:val="center"/>
          </w:tcPr>
          <w:p w14:paraId="7DD00456" w14:textId="77777777" w:rsidR="006330B6" w:rsidRPr="00FC56BE" w:rsidRDefault="006330B6" w:rsidP="00DB79D4">
            <w:pPr>
              <w:pStyle w:val="Nagwek1"/>
              <w:rPr>
                <w:rFonts w:ascii="Calibri Light" w:hAnsi="Calibri Light" w:cs="Calibri Light"/>
                <w:i/>
                <w:sz w:val="20"/>
              </w:rPr>
            </w:pPr>
            <w:r w:rsidRPr="00FC56BE">
              <w:rPr>
                <w:rFonts w:ascii="Calibri Light" w:hAnsi="Calibri Light" w:cs="Calibri Light"/>
                <w:i/>
                <w:sz w:val="20"/>
              </w:rPr>
              <w:t>Numer producenta</w:t>
            </w:r>
          </w:p>
        </w:tc>
        <w:tc>
          <w:tcPr>
            <w:tcW w:w="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34264" w14:textId="77777777" w:rsidR="006330B6" w:rsidRPr="00FC56BE" w:rsidRDefault="006330B6" w:rsidP="00DB79D4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t>P</w:t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6C694" w14:textId="77777777" w:rsidR="006330B6" w:rsidRPr="00FC56BE" w:rsidRDefault="006330B6" w:rsidP="00DB79D4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t>L</w:t>
            </w: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0CE3D8" w14:textId="77777777" w:rsidR="006330B6" w:rsidRPr="00FC56BE" w:rsidRDefault="006330B6" w:rsidP="00DB79D4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t>-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DCBA2" w14:textId="77777777" w:rsidR="006330B6" w:rsidRPr="00FC56BE" w:rsidRDefault="006330B6" w:rsidP="00DB79D4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t>0</w:t>
            </w: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CA7D" w14:textId="77777777" w:rsidR="006330B6" w:rsidRPr="00FC56BE" w:rsidRDefault="006330B6" w:rsidP="00DB79D4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t>3</w:t>
            </w:r>
          </w:p>
        </w:tc>
        <w:tc>
          <w:tcPr>
            <w:tcW w:w="2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9DF92" w14:textId="77777777" w:rsidR="006330B6" w:rsidRPr="00FC56BE" w:rsidRDefault="006330B6" w:rsidP="00DB79D4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t>-</w:t>
            </w: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2CCCA" w14:textId="77777777" w:rsidR="006330B6" w:rsidRPr="00FC56BE" w:rsidRDefault="006330B6" w:rsidP="00DB79D4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738D3" w14:textId="77777777" w:rsidR="006330B6" w:rsidRPr="00FC56BE" w:rsidRDefault="006330B6" w:rsidP="00DB79D4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BCF85" w14:textId="77777777" w:rsidR="006330B6" w:rsidRPr="00FC56BE" w:rsidRDefault="006330B6" w:rsidP="00DB79D4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4E521" w14:textId="77777777" w:rsidR="006330B6" w:rsidRPr="00FC56BE" w:rsidRDefault="006330B6" w:rsidP="00DB79D4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6E53A" w14:textId="77777777" w:rsidR="006330B6" w:rsidRPr="00FC56BE" w:rsidRDefault="006330B6" w:rsidP="00DB79D4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AB6C" w14:textId="77777777" w:rsidR="006330B6" w:rsidRPr="00FC56BE" w:rsidRDefault="006330B6" w:rsidP="00DB79D4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</w:p>
        </w:tc>
        <w:tc>
          <w:tcPr>
            <w:tcW w:w="5103" w:type="dxa"/>
            <w:tcBorders>
              <w:left w:val="single" w:sz="4" w:space="0" w:color="auto"/>
            </w:tcBorders>
            <w:vAlign w:val="bottom"/>
          </w:tcPr>
          <w:p w14:paraId="0D6147C5" w14:textId="77777777" w:rsidR="006330B6" w:rsidRPr="00FC56BE" w:rsidRDefault="006330B6" w:rsidP="00DB79D4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  <w:r w:rsidRPr="00FC56BE">
              <w:rPr>
                <w:rFonts w:ascii="Calibri Light" w:hAnsi="Calibri Light" w:cs="Calibri Light"/>
                <w:b/>
                <w:i/>
                <w:sz w:val="18"/>
              </w:rPr>
              <w:t xml:space="preserve"> (Nie dotyczy zgłaszających się po raz pierwszy)</w:t>
            </w:r>
          </w:p>
        </w:tc>
      </w:tr>
    </w:tbl>
    <w:p w14:paraId="0D39028C" w14:textId="77777777" w:rsidR="006330B6" w:rsidRPr="00FC56BE" w:rsidRDefault="006330B6" w:rsidP="002510F8">
      <w:pPr>
        <w:pStyle w:val="Nagwek1"/>
        <w:tabs>
          <w:tab w:val="left" w:pos="5245"/>
        </w:tabs>
        <w:jc w:val="center"/>
        <w:rPr>
          <w:rFonts w:ascii="Calibri Light" w:hAnsi="Calibri Light" w:cs="Calibri Light"/>
          <w:snapToGrid w:val="0"/>
          <w:sz w:val="8"/>
          <w:szCs w:val="4"/>
        </w:rPr>
      </w:pPr>
    </w:p>
    <w:p w14:paraId="5F2361BD" w14:textId="77777777" w:rsidR="002510F8" w:rsidRPr="00FC56BE" w:rsidRDefault="00B1563C" w:rsidP="002510F8">
      <w:pPr>
        <w:pStyle w:val="Nagwek1"/>
        <w:tabs>
          <w:tab w:val="left" w:pos="5245"/>
        </w:tabs>
        <w:jc w:val="center"/>
        <w:rPr>
          <w:rFonts w:ascii="Calibri Light" w:hAnsi="Calibri Light" w:cs="Calibri Light"/>
          <w:snapToGrid w:val="0"/>
          <w:sz w:val="24"/>
        </w:rPr>
      </w:pPr>
      <w:r w:rsidRPr="00FC56BE">
        <w:rPr>
          <w:rFonts w:ascii="Calibri Light" w:hAnsi="Calibri Light" w:cs="Calibri Light"/>
          <w:snapToGrid w:val="0"/>
          <w:sz w:val="24"/>
        </w:rPr>
        <w:t xml:space="preserve">W ZAKRESIE:  </w:t>
      </w:r>
    </w:p>
    <w:p w14:paraId="6B69884B" w14:textId="77777777" w:rsidR="002510F8" w:rsidRPr="00FC56BE" w:rsidRDefault="002510F8" w:rsidP="002510F8">
      <w:pPr>
        <w:rPr>
          <w:rFonts w:ascii="Calibri Light" w:hAnsi="Calibri Light" w:cs="Calibri Light"/>
          <w:sz w:val="4"/>
          <w:szCs w:val="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96"/>
        <w:gridCol w:w="615"/>
        <w:gridCol w:w="995"/>
        <w:gridCol w:w="1738"/>
        <w:gridCol w:w="149"/>
        <w:gridCol w:w="3497"/>
      </w:tblGrid>
      <w:tr w:rsidR="00FC56BE" w:rsidRPr="00FC56BE" w14:paraId="4007E383" w14:textId="77777777" w:rsidTr="006330B6">
        <w:trPr>
          <w:trHeight w:val="48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A9E9005" w14:textId="77777777" w:rsidR="002510F8" w:rsidRPr="00FC56BE" w:rsidRDefault="002510F8" w:rsidP="00DB79D4">
            <w:pPr>
              <w:jc w:val="center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t>DZIAŁANIA ZGŁASZANE DO CERTYFIKACJI</w:t>
            </w:r>
          </w:p>
        </w:tc>
      </w:tr>
      <w:tr w:rsidR="00FC56BE" w:rsidRPr="00FC56BE" w14:paraId="3213CCFD" w14:textId="77777777" w:rsidTr="00020E1D">
        <w:trPr>
          <w:trHeight w:val="531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AFEE50" w14:textId="77777777" w:rsidR="002510F8" w:rsidRPr="00FC56BE" w:rsidRDefault="002510F8" w:rsidP="00DB79D4">
            <w:pPr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8"/>
              </w:rPr>
              <w:t>Przygotowanie</w:t>
            </w:r>
          </w:p>
          <w:p w14:paraId="3D561EBF" w14:textId="77777777" w:rsidR="002510F8" w:rsidRPr="00FC56BE" w:rsidRDefault="002510F8" w:rsidP="00DB79D4">
            <w:pPr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8"/>
              </w:rPr>
              <w:t>Dystrybucja</w:t>
            </w:r>
            <w:r w:rsidR="00020E1D" w:rsidRPr="00FC56BE">
              <w:rPr>
                <w:rFonts w:ascii="Calibri Light" w:hAnsi="Calibri Light" w:cs="Calibri Light"/>
                <w:sz w:val="18"/>
              </w:rPr>
              <w:t>/ Wprowadzanie do obrotu</w:t>
            </w:r>
          </w:p>
        </w:tc>
        <w:tc>
          <w:tcPr>
            <w:tcW w:w="27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E65B42" w14:textId="77777777" w:rsidR="00711730" w:rsidRPr="00FC56BE" w:rsidRDefault="002510F8" w:rsidP="00711730">
            <w:pPr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EF4534" w:rsidRPr="00FC56BE">
              <w:rPr>
                <w:rFonts w:ascii="Calibri Light" w:hAnsi="Calibri Light" w:cs="Calibri Light"/>
                <w:sz w:val="18"/>
              </w:rPr>
              <w:t>Przechowywanie</w:t>
            </w:r>
          </w:p>
          <w:p w14:paraId="3F47AC99" w14:textId="77777777" w:rsidR="002510F8" w:rsidRPr="00FC56BE" w:rsidRDefault="00711730" w:rsidP="00DB79D4">
            <w:pPr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EF4534" w:rsidRPr="00FC56BE">
              <w:rPr>
                <w:rFonts w:ascii="Calibri Light" w:hAnsi="Calibri Light" w:cs="Calibri Light"/>
                <w:sz w:val="18"/>
              </w:rPr>
              <w:t>Import</w:t>
            </w:r>
          </w:p>
        </w:tc>
        <w:tc>
          <w:tcPr>
            <w:tcW w:w="36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B53735" w14:textId="77777777" w:rsidR="00711730" w:rsidRPr="00FC56BE" w:rsidRDefault="002510F8" w:rsidP="00DB79D4">
            <w:pPr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EF4534" w:rsidRPr="00FC56BE">
              <w:rPr>
                <w:rFonts w:ascii="Calibri Light" w:hAnsi="Calibri Light" w:cs="Calibri Light"/>
                <w:sz w:val="18"/>
              </w:rPr>
              <w:t>Eksport</w:t>
            </w:r>
          </w:p>
        </w:tc>
      </w:tr>
      <w:tr w:rsidR="00FC56BE" w:rsidRPr="00FC56BE" w14:paraId="25D0DBA9" w14:textId="77777777" w:rsidTr="001C45CE">
        <w:trPr>
          <w:trHeight w:val="48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CABCC7E" w14:textId="77777777" w:rsidR="002510F8" w:rsidRPr="00FC56BE" w:rsidRDefault="002510F8" w:rsidP="00DB79D4">
            <w:pPr>
              <w:jc w:val="center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t>KATEGORIE PRODUKTÓW (ZGODNIE Z ART. 35 UST 7 ROZP. 2018/848)</w:t>
            </w:r>
          </w:p>
        </w:tc>
      </w:tr>
      <w:tr w:rsidR="00FC56BE" w:rsidRPr="00FC56BE" w14:paraId="3D4E9A20" w14:textId="77777777" w:rsidTr="006330B6">
        <w:trPr>
          <w:trHeight w:val="668"/>
        </w:trPr>
        <w:tc>
          <w:tcPr>
            <w:tcW w:w="5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ACB9" w14:textId="77777777" w:rsidR="002510F8" w:rsidRPr="00FC56BE" w:rsidRDefault="002510F8" w:rsidP="00DB79D4">
            <w:pPr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8"/>
              </w:rPr>
              <w:t>Nieprzetworzone rośliny i produkty roślinne, w tym nasiona i inny materiał rozmnożeniowy roślin</w:t>
            </w:r>
          </w:p>
          <w:p w14:paraId="67FA163D" w14:textId="77777777" w:rsidR="002510F8" w:rsidRPr="00FC56BE" w:rsidRDefault="002510F8" w:rsidP="00DB79D4">
            <w:pPr>
              <w:rPr>
                <w:rFonts w:ascii="Calibri Light" w:hAnsi="Calibri Light" w:cs="Calibri Light"/>
                <w:szCs w:val="22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8"/>
                <w:szCs w:val="18"/>
              </w:rPr>
              <w:t>Zwierzęta gospodarskie i nieprzetworzone produkty pochodzenia zwierzęcego</w:t>
            </w:r>
          </w:p>
          <w:p w14:paraId="0034049F" w14:textId="77777777" w:rsidR="002510F8" w:rsidRPr="00FC56BE" w:rsidRDefault="002510F8" w:rsidP="00DB79D4">
            <w:pPr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8"/>
              </w:rPr>
              <w:t>Przetworzone produkty rolne, w tym produkty akwakultury, do wykorzystania jako żywność</w:t>
            </w:r>
          </w:p>
        </w:tc>
        <w:tc>
          <w:tcPr>
            <w:tcW w:w="5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EECC" w14:textId="77777777" w:rsidR="00F26CD0" w:rsidRPr="00FC56BE" w:rsidRDefault="00F26CD0" w:rsidP="00F26CD0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8"/>
                <w:szCs w:val="18"/>
              </w:rPr>
              <w:t>Algi i nieprzetworzone produkty akwakultury</w:t>
            </w:r>
          </w:p>
          <w:p w14:paraId="6D52FA4D" w14:textId="77777777" w:rsidR="002510F8" w:rsidRPr="00FC56BE" w:rsidRDefault="002510F8" w:rsidP="00DB79D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8"/>
                <w:szCs w:val="18"/>
              </w:rPr>
              <w:t>pasza;</w:t>
            </w:r>
          </w:p>
          <w:p w14:paraId="23593D4E" w14:textId="77777777" w:rsidR="002510F8" w:rsidRPr="00FC56BE" w:rsidRDefault="002510F8" w:rsidP="00DB79D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8"/>
                <w:szCs w:val="18"/>
              </w:rPr>
              <w:t>wino;</w:t>
            </w:r>
          </w:p>
          <w:p w14:paraId="3191B161" w14:textId="77777777" w:rsidR="002510F8" w:rsidRPr="00FC56BE" w:rsidRDefault="002510F8" w:rsidP="00DB79D4">
            <w:pPr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8"/>
                <w:szCs w:val="18"/>
              </w:rPr>
              <w:t>inne produkty wyszczególnione w załączniku I do niniejszego rozporządzenia lub nieobjęte poprzednimi kategoriami.</w:t>
            </w:r>
          </w:p>
        </w:tc>
      </w:tr>
      <w:tr w:rsidR="00FC56BE" w:rsidRPr="00FC56BE" w14:paraId="1CF05E9D" w14:textId="77777777" w:rsidTr="001C45CE">
        <w:trPr>
          <w:trHeight w:val="202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B7B86D5" w14:textId="77777777" w:rsidR="002510F8" w:rsidRPr="00FC56BE" w:rsidRDefault="00A6304F" w:rsidP="002510F8">
            <w:pPr>
              <w:jc w:val="center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t>METODA PRODUKCJI</w:t>
            </w:r>
          </w:p>
        </w:tc>
      </w:tr>
      <w:tr w:rsidR="00FC56BE" w:rsidRPr="00FC56BE" w14:paraId="23368CF2" w14:textId="77777777" w:rsidTr="00A6304F">
        <w:trPr>
          <w:trHeight w:val="438"/>
        </w:trPr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8094" w14:textId="77777777" w:rsidR="00A6304F" w:rsidRPr="00FC56BE" w:rsidRDefault="00A6304F" w:rsidP="00DB79D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Ekologiczna z wyjątkiem konwersji;</w:t>
            </w:r>
            <w:r w:rsidRPr="00FC56BE">
              <w:rPr>
                <w:rFonts w:ascii="Calibri Light" w:hAnsi="Calibri Light" w:cs="Calibri Light"/>
                <w:sz w:val="14"/>
                <w:szCs w:val="14"/>
              </w:rPr>
              <w:t xml:space="preserve">  </w:t>
            </w:r>
          </w:p>
        </w:tc>
        <w:tc>
          <w:tcPr>
            <w:tcW w:w="34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9BE9" w14:textId="77777777" w:rsidR="00A6304F" w:rsidRPr="00FC56BE" w:rsidRDefault="00A6304F" w:rsidP="00DB79D4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Produkcja w okresie konwersji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113EF" w14:textId="77777777" w:rsidR="00A6304F" w:rsidRPr="00FC56BE" w:rsidRDefault="00A6304F" w:rsidP="00DB79D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Produkcja ekologiczna oraz produkcja nieekologiczna</w:t>
            </w:r>
          </w:p>
        </w:tc>
      </w:tr>
      <w:tr w:rsidR="00FC56BE" w:rsidRPr="00FC56BE" w14:paraId="21B95E3E" w14:textId="77777777" w:rsidTr="001C45CE">
        <w:trPr>
          <w:trHeight w:val="178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EC9E093" w14:textId="77777777" w:rsidR="00A6304F" w:rsidRPr="00FC56BE" w:rsidRDefault="00A6304F" w:rsidP="00A6304F">
            <w:pPr>
              <w:jc w:val="center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t>DODATKOWE INFORMACJE</w:t>
            </w:r>
          </w:p>
        </w:tc>
      </w:tr>
      <w:tr w:rsidR="00A6304F" w:rsidRPr="00FC56BE" w14:paraId="4520930B" w14:textId="77777777" w:rsidTr="006330B6">
        <w:trPr>
          <w:trHeight w:val="668"/>
        </w:trPr>
        <w:tc>
          <w:tcPr>
            <w:tcW w:w="510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61274B" w14:textId="77777777" w:rsidR="00A6304F" w:rsidRPr="00FC56BE" w:rsidRDefault="00A6304F" w:rsidP="00A6304F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Przetwórstwo w gospodarstwie rolnym    </w:t>
            </w:r>
          </w:p>
          <w:p w14:paraId="2D2D5FFC" w14:textId="77777777" w:rsidR="00A6304F" w:rsidRPr="00FC56BE" w:rsidRDefault="00A6304F" w:rsidP="00A6304F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Sprzedaż internetowa             </w:t>
            </w:r>
          </w:p>
          <w:p w14:paraId="40C80410" w14:textId="77777777" w:rsidR="00A6304F" w:rsidRPr="00FC56BE" w:rsidRDefault="00A6304F" w:rsidP="00A6304F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Sprzedaż stacjonarna (sklepy)</w:t>
            </w:r>
          </w:p>
        </w:tc>
        <w:tc>
          <w:tcPr>
            <w:tcW w:w="53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50B885" w14:textId="77777777" w:rsidR="00A6304F" w:rsidRPr="00FC56BE" w:rsidRDefault="00A6304F" w:rsidP="00A6304F">
            <w:pPr>
              <w:rPr>
                <w:rFonts w:ascii="Calibri Light" w:hAnsi="Calibri Light" w:cs="Calibri Light"/>
                <w:snapToGrid w:val="0"/>
                <w:sz w:val="24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Pierwsze zgłoszenie</w:t>
            </w:r>
            <w:r w:rsidRPr="00FC56BE">
              <w:rPr>
                <w:rFonts w:ascii="Calibri Light" w:hAnsi="Calibri Light" w:cs="Calibri Light"/>
                <w:snapToGrid w:val="0"/>
                <w:sz w:val="24"/>
              </w:rPr>
              <w:t xml:space="preserve">    </w:t>
            </w:r>
          </w:p>
          <w:p w14:paraId="37C3B6EF" w14:textId="77777777" w:rsidR="00A6304F" w:rsidRPr="00FC56BE" w:rsidRDefault="00A6304F" w:rsidP="00A6304F">
            <w:pPr>
              <w:rPr>
                <w:rFonts w:ascii="Calibri Light" w:hAnsi="Calibri Light" w:cs="Calibri Light"/>
                <w:snapToGrid w:val="0"/>
                <w:sz w:val="24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Kolejne zgłoszenie</w:t>
            </w:r>
            <w:r w:rsidRPr="00FC56BE">
              <w:rPr>
                <w:rFonts w:ascii="Calibri Light" w:hAnsi="Calibri Light" w:cs="Calibri Light"/>
                <w:snapToGrid w:val="0"/>
                <w:sz w:val="24"/>
              </w:rPr>
              <w:t xml:space="preserve">   </w:t>
            </w:r>
          </w:p>
          <w:p w14:paraId="6A4DC8E3" w14:textId="77777777" w:rsidR="00A6304F" w:rsidRPr="00FC56BE" w:rsidRDefault="00A6304F" w:rsidP="00A6304F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Rozszerzenie certyfikatu</w:t>
            </w:r>
          </w:p>
        </w:tc>
      </w:tr>
    </w:tbl>
    <w:p w14:paraId="0DB5DA07" w14:textId="77777777" w:rsidR="008B31EA" w:rsidRPr="00FC56BE" w:rsidRDefault="008B31EA" w:rsidP="00470871">
      <w:pPr>
        <w:rPr>
          <w:rFonts w:ascii="Calibri Light" w:hAnsi="Calibri Light" w:cs="Calibri Light"/>
          <w:sz w:val="8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415"/>
        <w:gridCol w:w="3634"/>
        <w:gridCol w:w="1523"/>
        <w:gridCol w:w="3800"/>
      </w:tblGrid>
      <w:tr w:rsidR="00FC56BE" w:rsidRPr="00FC56BE" w14:paraId="23B40D99" w14:textId="77777777" w:rsidTr="008A6FDF">
        <w:tc>
          <w:tcPr>
            <w:tcW w:w="10490" w:type="dxa"/>
            <w:gridSpan w:val="4"/>
            <w:tcBorders>
              <w:top w:val="single" w:sz="4" w:space="0" w:color="auto"/>
            </w:tcBorders>
          </w:tcPr>
          <w:p w14:paraId="1479E788" w14:textId="77777777" w:rsidR="00B76124" w:rsidRPr="00FC56BE" w:rsidRDefault="00B76124" w:rsidP="008A6FDF">
            <w:pPr>
              <w:jc w:val="center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t>Wnioskodawca:</w:t>
            </w:r>
          </w:p>
        </w:tc>
      </w:tr>
      <w:tr w:rsidR="00FC56BE" w:rsidRPr="00FC56BE" w14:paraId="0C7618BC" w14:textId="77777777" w:rsidTr="0033746C">
        <w:tc>
          <w:tcPr>
            <w:tcW w:w="1418" w:type="dxa"/>
            <w:vAlign w:val="bottom"/>
          </w:tcPr>
          <w:p w14:paraId="4D7A5B1B" w14:textId="77777777" w:rsidR="005475F2" w:rsidRPr="00FC56BE" w:rsidRDefault="005475F2" w:rsidP="008A6FDF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Nazwa</w:t>
            </w:r>
          </w:p>
        </w:tc>
        <w:tc>
          <w:tcPr>
            <w:tcW w:w="3685" w:type="dxa"/>
            <w:tcBorders>
              <w:top w:val="nil"/>
              <w:bottom w:val="dashed" w:sz="4" w:space="0" w:color="auto"/>
            </w:tcBorders>
            <w:vAlign w:val="bottom"/>
          </w:tcPr>
          <w:p w14:paraId="6A06014F" w14:textId="77777777" w:rsidR="005475F2" w:rsidRPr="00FC56BE" w:rsidRDefault="005475F2" w:rsidP="008A6FDF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0" w:name="Tekst3"/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0"/>
          </w:p>
        </w:tc>
        <w:tc>
          <w:tcPr>
            <w:tcW w:w="5387" w:type="dxa"/>
            <w:gridSpan w:val="2"/>
            <w:tcBorders>
              <w:top w:val="nil"/>
              <w:bottom w:val="nil"/>
            </w:tcBorders>
            <w:vAlign w:val="bottom"/>
          </w:tcPr>
          <w:p w14:paraId="036D2020" w14:textId="77777777" w:rsidR="005475F2" w:rsidRPr="00FC56BE" w:rsidRDefault="005475F2" w:rsidP="005475F2">
            <w:pPr>
              <w:spacing w:before="60" w:after="60"/>
              <w:ind w:left="320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Przedstawiciel wnioskodawcy upoważniony do udzielania wyjaśnień i podpisania protokołów z kontroli:</w:t>
            </w:r>
          </w:p>
        </w:tc>
      </w:tr>
      <w:tr w:rsidR="00FC56BE" w:rsidRPr="00FC56BE" w14:paraId="594880E6" w14:textId="77777777" w:rsidTr="008A6FDF">
        <w:tc>
          <w:tcPr>
            <w:tcW w:w="1418" w:type="dxa"/>
          </w:tcPr>
          <w:p w14:paraId="299FA51D" w14:textId="77777777" w:rsidR="00B76124" w:rsidRPr="00FC56BE" w:rsidRDefault="00B76124" w:rsidP="008A6FDF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Adres</w:t>
            </w:r>
          </w:p>
        </w:tc>
        <w:tc>
          <w:tcPr>
            <w:tcW w:w="3685" w:type="dxa"/>
            <w:tcBorders>
              <w:top w:val="nil"/>
              <w:bottom w:val="dashed" w:sz="4" w:space="0" w:color="auto"/>
            </w:tcBorders>
          </w:tcPr>
          <w:p w14:paraId="6C8E0194" w14:textId="77777777" w:rsidR="00B76124" w:rsidRPr="00FC56BE" w:rsidRDefault="00A214DA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1" w:name="Tekst4"/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1"/>
          </w:p>
        </w:tc>
        <w:tc>
          <w:tcPr>
            <w:tcW w:w="1534" w:type="dxa"/>
            <w:tcBorders>
              <w:top w:val="nil"/>
              <w:bottom w:val="nil"/>
            </w:tcBorders>
          </w:tcPr>
          <w:p w14:paraId="1EDF85E0" w14:textId="77777777" w:rsidR="00B76124" w:rsidRPr="00FC56BE" w:rsidRDefault="005475F2" w:rsidP="008A6FDF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Imię i nazwisko</w:t>
            </w:r>
          </w:p>
        </w:tc>
        <w:tc>
          <w:tcPr>
            <w:tcW w:w="3853" w:type="dxa"/>
            <w:tcBorders>
              <w:top w:val="nil"/>
              <w:bottom w:val="dashed" w:sz="4" w:space="0" w:color="auto"/>
            </w:tcBorders>
          </w:tcPr>
          <w:p w14:paraId="001FA6A4" w14:textId="77777777" w:rsidR="00B76124" w:rsidRPr="00FC56BE" w:rsidRDefault="00A214DA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bookmarkStart w:id="2" w:name="Tekst9"/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2"/>
          </w:p>
        </w:tc>
      </w:tr>
      <w:tr w:rsidR="00FC56BE" w:rsidRPr="00FC56BE" w14:paraId="16501411" w14:textId="77777777" w:rsidTr="008B56C4">
        <w:tc>
          <w:tcPr>
            <w:tcW w:w="1418" w:type="dxa"/>
          </w:tcPr>
          <w:p w14:paraId="4D85CE8C" w14:textId="77777777" w:rsidR="00B76124" w:rsidRPr="00FC56BE" w:rsidRDefault="00E52386" w:rsidP="008A6FDF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Gmina</w:t>
            </w:r>
          </w:p>
        </w:tc>
        <w:tc>
          <w:tcPr>
            <w:tcW w:w="3685" w:type="dxa"/>
            <w:tcBorders>
              <w:top w:val="dashed" w:sz="4" w:space="0" w:color="auto"/>
              <w:bottom w:val="dashed" w:sz="4" w:space="0" w:color="auto"/>
            </w:tcBorders>
          </w:tcPr>
          <w:p w14:paraId="2151B4AB" w14:textId="77777777" w:rsidR="00B76124" w:rsidRPr="00FC56BE" w:rsidRDefault="00A214DA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3" w:name="Tekst5"/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3"/>
          </w:p>
        </w:tc>
        <w:tc>
          <w:tcPr>
            <w:tcW w:w="1534" w:type="dxa"/>
            <w:tcBorders>
              <w:top w:val="nil"/>
            </w:tcBorders>
          </w:tcPr>
          <w:p w14:paraId="568CB57F" w14:textId="77777777" w:rsidR="00B76124" w:rsidRPr="00FC56BE" w:rsidRDefault="005475F2" w:rsidP="008A6FDF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Telefon</w:t>
            </w:r>
          </w:p>
        </w:tc>
        <w:tc>
          <w:tcPr>
            <w:tcW w:w="3853" w:type="dxa"/>
            <w:tcBorders>
              <w:top w:val="dashed" w:sz="4" w:space="0" w:color="auto"/>
              <w:bottom w:val="dashed" w:sz="4" w:space="0" w:color="auto"/>
            </w:tcBorders>
          </w:tcPr>
          <w:p w14:paraId="6F1BBDDF" w14:textId="77777777" w:rsidR="00B76124" w:rsidRPr="00FC56BE" w:rsidRDefault="00A214DA" w:rsidP="008B56C4">
            <w:pPr>
              <w:tabs>
                <w:tab w:val="left" w:pos="964"/>
              </w:tabs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bookmarkStart w:id="4" w:name="Tekst10"/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4"/>
            <w:r w:rsidR="008B56C4" w:rsidRPr="00FC56BE">
              <w:rPr>
                <w:rFonts w:ascii="Calibri Light" w:hAnsi="Calibri Light" w:cs="Calibri Light"/>
                <w:b/>
                <w:sz w:val="18"/>
              </w:rPr>
              <w:tab/>
            </w:r>
          </w:p>
        </w:tc>
      </w:tr>
      <w:tr w:rsidR="00FC56BE" w:rsidRPr="00FC56BE" w14:paraId="7E8D61A0" w14:textId="77777777" w:rsidTr="008B56C4">
        <w:tc>
          <w:tcPr>
            <w:tcW w:w="1418" w:type="dxa"/>
          </w:tcPr>
          <w:p w14:paraId="191E93FD" w14:textId="77777777" w:rsidR="008B56C4" w:rsidRPr="00FC56BE" w:rsidRDefault="008B56C4" w:rsidP="008B56C4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Kod i poczta</w:t>
            </w:r>
          </w:p>
        </w:tc>
        <w:tc>
          <w:tcPr>
            <w:tcW w:w="3685" w:type="dxa"/>
            <w:tcBorders>
              <w:top w:val="dashed" w:sz="4" w:space="0" w:color="auto"/>
              <w:bottom w:val="dashed" w:sz="4" w:space="0" w:color="auto"/>
            </w:tcBorders>
          </w:tcPr>
          <w:p w14:paraId="45201326" w14:textId="77777777" w:rsidR="008B56C4" w:rsidRPr="00FC56BE" w:rsidRDefault="008B56C4" w:rsidP="008B56C4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bookmarkStart w:id="5" w:name="Tekst6"/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5"/>
          </w:p>
        </w:tc>
        <w:tc>
          <w:tcPr>
            <w:tcW w:w="1534" w:type="dxa"/>
          </w:tcPr>
          <w:p w14:paraId="7A8B6228" w14:textId="77777777" w:rsidR="008B56C4" w:rsidRPr="00FC56BE" w:rsidRDefault="008B56C4" w:rsidP="008B56C4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E-mail</w:t>
            </w:r>
          </w:p>
        </w:tc>
        <w:tc>
          <w:tcPr>
            <w:tcW w:w="3853" w:type="dxa"/>
            <w:tcBorders>
              <w:top w:val="dashed" w:sz="4" w:space="0" w:color="auto"/>
              <w:bottom w:val="dashed" w:sz="4" w:space="0" w:color="auto"/>
            </w:tcBorders>
          </w:tcPr>
          <w:p w14:paraId="50419210" w14:textId="77777777" w:rsidR="008B56C4" w:rsidRPr="00FC56BE" w:rsidRDefault="008B56C4" w:rsidP="008B56C4">
            <w:pPr>
              <w:tabs>
                <w:tab w:val="left" w:pos="964"/>
              </w:tabs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bookmarkStart w:id="6" w:name="Tekst11"/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6"/>
          </w:p>
        </w:tc>
      </w:tr>
      <w:tr w:rsidR="00FC56BE" w:rsidRPr="00FC56BE" w14:paraId="452E0B14" w14:textId="77777777" w:rsidTr="008B56C4">
        <w:tc>
          <w:tcPr>
            <w:tcW w:w="1418" w:type="dxa"/>
          </w:tcPr>
          <w:p w14:paraId="10E733F5" w14:textId="77777777" w:rsidR="008B56C4" w:rsidRPr="00FC56BE" w:rsidRDefault="008B56C4" w:rsidP="008B56C4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Województwo</w:t>
            </w:r>
          </w:p>
        </w:tc>
        <w:tc>
          <w:tcPr>
            <w:tcW w:w="3685" w:type="dxa"/>
            <w:tcBorders>
              <w:top w:val="dashed" w:sz="4" w:space="0" w:color="auto"/>
              <w:bottom w:val="dashed" w:sz="4" w:space="0" w:color="auto"/>
            </w:tcBorders>
          </w:tcPr>
          <w:p w14:paraId="10C10929" w14:textId="77777777" w:rsidR="008B56C4" w:rsidRPr="00FC56BE" w:rsidRDefault="008B56C4" w:rsidP="008B56C4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bookmarkStart w:id="7" w:name="Tekst7"/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7"/>
          </w:p>
        </w:tc>
        <w:tc>
          <w:tcPr>
            <w:tcW w:w="1534" w:type="dxa"/>
          </w:tcPr>
          <w:p w14:paraId="5889247D" w14:textId="77777777" w:rsidR="008B56C4" w:rsidRPr="00FC56BE" w:rsidRDefault="008B56C4" w:rsidP="008B56C4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E-mail (do faktur)</w:t>
            </w:r>
          </w:p>
        </w:tc>
        <w:tc>
          <w:tcPr>
            <w:tcW w:w="3853" w:type="dxa"/>
            <w:tcBorders>
              <w:top w:val="dashed" w:sz="4" w:space="0" w:color="auto"/>
              <w:bottom w:val="dashed" w:sz="4" w:space="0" w:color="auto"/>
            </w:tcBorders>
          </w:tcPr>
          <w:p w14:paraId="2049AAE6" w14:textId="77777777" w:rsidR="008B56C4" w:rsidRPr="00FC56BE" w:rsidRDefault="008B56C4" w:rsidP="008B56C4">
            <w:pPr>
              <w:tabs>
                <w:tab w:val="left" w:pos="964"/>
              </w:tabs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</w:p>
        </w:tc>
      </w:tr>
      <w:tr w:rsidR="008B56C4" w:rsidRPr="00FC56BE" w14:paraId="2E9112E5" w14:textId="77777777" w:rsidTr="008B56C4">
        <w:tc>
          <w:tcPr>
            <w:tcW w:w="1418" w:type="dxa"/>
            <w:tcBorders>
              <w:bottom w:val="single" w:sz="4" w:space="0" w:color="auto"/>
            </w:tcBorders>
          </w:tcPr>
          <w:p w14:paraId="126BC9B9" w14:textId="77777777" w:rsidR="008B56C4" w:rsidRPr="00FC56BE" w:rsidRDefault="008B56C4" w:rsidP="008B56C4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3685" w:type="dxa"/>
            <w:tcBorders>
              <w:top w:val="dashed" w:sz="4" w:space="0" w:color="auto"/>
              <w:bottom w:val="single" w:sz="4" w:space="0" w:color="auto"/>
            </w:tcBorders>
          </w:tcPr>
          <w:p w14:paraId="4C266E50" w14:textId="77777777" w:rsidR="008B56C4" w:rsidRPr="00FC56BE" w:rsidRDefault="008B56C4" w:rsidP="008B56C4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1534" w:type="dxa"/>
            <w:tcBorders>
              <w:bottom w:val="single" w:sz="4" w:space="0" w:color="auto"/>
            </w:tcBorders>
          </w:tcPr>
          <w:p w14:paraId="7962BE10" w14:textId="77777777" w:rsidR="008B56C4" w:rsidRPr="00FC56BE" w:rsidRDefault="008B56C4" w:rsidP="008B56C4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3853" w:type="dxa"/>
            <w:tcBorders>
              <w:top w:val="dashed" w:sz="4" w:space="0" w:color="auto"/>
              <w:bottom w:val="single" w:sz="4" w:space="0" w:color="auto"/>
            </w:tcBorders>
          </w:tcPr>
          <w:p w14:paraId="5C226532" w14:textId="77777777" w:rsidR="008B56C4" w:rsidRPr="00FC56BE" w:rsidRDefault="008B56C4" w:rsidP="008B56C4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</w:tr>
    </w:tbl>
    <w:p w14:paraId="0E8EABF8" w14:textId="77777777" w:rsidR="00FF664F" w:rsidRPr="00FC56BE" w:rsidRDefault="00FF664F" w:rsidP="00470871">
      <w:pPr>
        <w:rPr>
          <w:rFonts w:ascii="Calibri Light" w:hAnsi="Calibri Light" w:cs="Calibri Light"/>
          <w:sz w:val="8"/>
          <w:szCs w:val="18"/>
        </w:rPr>
      </w:pPr>
    </w:p>
    <w:tbl>
      <w:tblPr>
        <w:tblW w:w="1049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73"/>
        <w:gridCol w:w="233"/>
        <w:gridCol w:w="234"/>
        <w:gridCol w:w="234"/>
        <w:gridCol w:w="245"/>
        <w:gridCol w:w="245"/>
        <w:gridCol w:w="245"/>
        <w:gridCol w:w="245"/>
        <w:gridCol w:w="244"/>
        <w:gridCol w:w="131"/>
        <w:gridCol w:w="114"/>
        <w:gridCol w:w="130"/>
        <w:gridCol w:w="115"/>
        <w:gridCol w:w="130"/>
        <w:gridCol w:w="115"/>
        <w:gridCol w:w="130"/>
        <w:gridCol w:w="115"/>
        <w:gridCol w:w="130"/>
        <w:gridCol w:w="115"/>
        <w:gridCol w:w="130"/>
        <w:gridCol w:w="245"/>
        <w:gridCol w:w="244"/>
        <w:gridCol w:w="244"/>
        <w:gridCol w:w="244"/>
        <w:gridCol w:w="244"/>
        <w:gridCol w:w="244"/>
        <w:gridCol w:w="1382"/>
        <w:gridCol w:w="252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252"/>
        <w:gridCol w:w="112"/>
      </w:tblGrid>
      <w:tr w:rsidR="00FC56BE" w:rsidRPr="00FC56BE" w14:paraId="39378B63" w14:textId="77777777">
        <w:trPr>
          <w:cantSplit/>
          <w:trHeight w:val="70"/>
        </w:trPr>
        <w:tc>
          <w:tcPr>
            <w:tcW w:w="10490" w:type="dxa"/>
            <w:gridSpan w:val="47"/>
            <w:tcBorders>
              <w:top w:val="single" w:sz="4" w:space="0" w:color="auto"/>
            </w:tcBorders>
            <w:vAlign w:val="bottom"/>
          </w:tcPr>
          <w:p w14:paraId="1267F53B" w14:textId="77777777" w:rsidR="00BC29BF" w:rsidRPr="00FC56BE" w:rsidRDefault="00BC29BF" w:rsidP="00424431">
            <w:pPr>
              <w:pStyle w:val="Nagwek1"/>
              <w:tabs>
                <w:tab w:val="left" w:pos="210"/>
              </w:tabs>
              <w:ind w:hanging="517"/>
              <w:jc w:val="both"/>
              <w:rPr>
                <w:rFonts w:ascii="Calibri Light" w:hAnsi="Calibri Light" w:cs="Calibri Light"/>
                <w:b/>
                <w:i/>
                <w:sz w:val="6"/>
                <w:szCs w:val="6"/>
              </w:rPr>
            </w:pPr>
          </w:p>
        </w:tc>
      </w:tr>
      <w:tr w:rsidR="00FC56BE" w:rsidRPr="00FC56BE" w14:paraId="47AFF3EB" w14:textId="77777777">
        <w:tblPrEx>
          <w:tblCellMar>
            <w:left w:w="70" w:type="dxa"/>
            <w:right w:w="70" w:type="dxa"/>
          </w:tblCellMar>
        </w:tblPrEx>
        <w:trPr>
          <w:cantSplit/>
          <w:trHeight w:hRule="exact" w:val="403"/>
        </w:trPr>
        <w:tc>
          <w:tcPr>
            <w:tcW w:w="1673" w:type="dxa"/>
            <w:tcBorders>
              <w:right w:val="nil"/>
            </w:tcBorders>
            <w:vAlign w:val="center"/>
          </w:tcPr>
          <w:p w14:paraId="22EB1C39" w14:textId="77777777" w:rsidR="00A214DA" w:rsidRPr="00FC56BE" w:rsidRDefault="00A214DA" w:rsidP="00470871">
            <w:pPr>
              <w:pStyle w:val="Nagwek1"/>
              <w:ind w:left="-44"/>
              <w:jc w:val="right"/>
              <w:rPr>
                <w:rFonts w:ascii="Calibri Light" w:hAnsi="Calibri Light" w:cs="Calibri Light"/>
                <w:sz w:val="16"/>
              </w:rPr>
            </w:pPr>
            <w:r w:rsidRPr="00FC56BE">
              <w:rPr>
                <w:rFonts w:ascii="Calibri Light" w:hAnsi="Calibri Light" w:cs="Calibri Light"/>
                <w:b/>
                <w:i/>
                <w:sz w:val="16"/>
              </w:rPr>
              <w:t>NIP</w:t>
            </w:r>
          </w:p>
        </w:tc>
        <w:bookmarkStart w:id="8" w:name="Tekst12"/>
        <w:tc>
          <w:tcPr>
            <w:tcW w:w="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68695" w14:textId="77777777" w:rsidR="00A214DA" w:rsidRPr="00FC56BE" w:rsidRDefault="00A214DA" w:rsidP="00470871">
            <w:pPr>
              <w:pStyle w:val="Nagwek1"/>
              <w:rPr>
                <w:rFonts w:ascii="Calibri Light" w:hAnsi="Calibri Light" w:cs="Calibri Light"/>
                <w:sz w:val="24"/>
                <w:szCs w:val="24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5CDBA" w14:textId="77777777" w:rsidR="00A214DA" w:rsidRPr="00FC56BE" w:rsidRDefault="00A214DA" w:rsidP="00A214DA">
            <w:pPr>
              <w:pStyle w:val="Nagwek1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26356" w14:textId="77777777" w:rsidR="00A214DA" w:rsidRPr="00FC56BE" w:rsidRDefault="00A214DA" w:rsidP="00A214DA">
            <w:pPr>
              <w:pStyle w:val="Nagwek1"/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19C35D" w14:textId="77777777" w:rsidR="00A214DA" w:rsidRPr="00FC56BE" w:rsidRDefault="00A214DA" w:rsidP="00470871">
            <w:pPr>
              <w:pStyle w:val="Nagwek1"/>
              <w:rPr>
                <w:rFonts w:ascii="Calibri Light" w:hAnsi="Calibri Light" w:cs="Calibri Light"/>
                <w:i/>
              </w:rPr>
            </w:pPr>
            <w:r w:rsidRPr="00FC56BE">
              <w:rPr>
                <w:rFonts w:ascii="Calibri Light" w:hAnsi="Calibri Light" w:cs="Calibri Light"/>
                <w:i/>
              </w:rPr>
              <w:t>-</w:t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8C0EB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DD40E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7D115F" w14:textId="77777777" w:rsidR="00A214DA" w:rsidRPr="00FC56BE" w:rsidRDefault="00A214DA" w:rsidP="00A214DA">
            <w:pPr>
              <w:pStyle w:val="Nagwek1"/>
              <w:jc w:val="center"/>
              <w:rPr>
                <w:rFonts w:ascii="Calibri Light" w:hAnsi="Calibri Light" w:cs="Calibri Light"/>
                <w:i/>
              </w:rPr>
            </w:pPr>
            <w:r w:rsidRPr="00FC56BE">
              <w:rPr>
                <w:rFonts w:ascii="Calibri Light" w:hAnsi="Calibri Light" w:cs="Calibri Light"/>
                <w:i/>
              </w:rPr>
              <w:t>-</w:t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10661D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A6970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1BADBF" w14:textId="77777777" w:rsidR="00A214DA" w:rsidRPr="00FC56BE" w:rsidRDefault="00A214DA" w:rsidP="00A214DA">
            <w:pPr>
              <w:pStyle w:val="Nagwek1"/>
              <w:jc w:val="center"/>
              <w:rPr>
                <w:rFonts w:ascii="Calibri Light" w:hAnsi="Calibri Light" w:cs="Calibri Light"/>
                <w:i/>
              </w:rPr>
            </w:pPr>
            <w:r w:rsidRPr="00FC56BE">
              <w:rPr>
                <w:rFonts w:ascii="Calibri Light" w:hAnsi="Calibri Light" w:cs="Calibri Light"/>
                <w:i/>
              </w:rPr>
              <w:t>-</w:t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E58433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96A1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8933A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977" w:type="dxa"/>
            <w:gridSpan w:val="8"/>
            <w:tcBorders>
              <w:left w:val="nil"/>
            </w:tcBorders>
            <w:vAlign w:val="center"/>
          </w:tcPr>
          <w:p w14:paraId="6414F1E8" w14:textId="77777777" w:rsidR="00A214DA" w:rsidRPr="00FC56BE" w:rsidRDefault="00A214DA" w:rsidP="00470871">
            <w:pPr>
              <w:pStyle w:val="Nagwek1"/>
              <w:jc w:val="right"/>
              <w:rPr>
                <w:rFonts w:ascii="Calibri Light" w:hAnsi="Calibri Light" w:cs="Calibri Light"/>
                <w:b/>
                <w:i/>
                <w:sz w:val="16"/>
              </w:rPr>
            </w:pPr>
            <w:r w:rsidRPr="00FC56BE">
              <w:rPr>
                <w:rFonts w:ascii="Calibri Light" w:hAnsi="Calibri Light" w:cs="Calibri Light"/>
                <w:b/>
                <w:i/>
                <w:snapToGrid w:val="0"/>
                <w:sz w:val="16"/>
              </w:rPr>
              <w:t xml:space="preserve">REGON 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4952" w14:textId="77777777" w:rsidR="00A214DA" w:rsidRPr="00FC56BE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681D0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EFD26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28CEC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05C9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BD7DF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5568F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8FE7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B7699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422" w:type="dxa"/>
            <w:gridSpan w:val="3"/>
            <w:tcBorders>
              <w:top w:val="nil"/>
              <w:left w:val="single" w:sz="4" w:space="0" w:color="auto"/>
            </w:tcBorders>
          </w:tcPr>
          <w:p w14:paraId="4B3191B7" w14:textId="77777777" w:rsidR="00A214DA" w:rsidRPr="00FC56BE" w:rsidRDefault="00A214DA" w:rsidP="00470871">
            <w:pPr>
              <w:pStyle w:val="Nagwek1"/>
              <w:rPr>
                <w:rFonts w:ascii="Calibri Light" w:hAnsi="Calibri Light" w:cs="Calibri Light"/>
                <w:sz w:val="16"/>
              </w:rPr>
            </w:pPr>
          </w:p>
        </w:tc>
      </w:tr>
      <w:tr w:rsidR="00FC56BE" w:rsidRPr="00FC56BE" w14:paraId="1BFF7162" w14:textId="77777777">
        <w:trPr>
          <w:cantSplit/>
        </w:trPr>
        <w:tc>
          <w:tcPr>
            <w:tcW w:w="10490" w:type="dxa"/>
            <w:gridSpan w:val="4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2D616D" w14:textId="77777777" w:rsidR="00BC29BF" w:rsidRPr="00FC56BE" w:rsidRDefault="00BC29BF" w:rsidP="00424431">
            <w:pPr>
              <w:pStyle w:val="Nagwek1"/>
              <w:jc w:val="right"/>
              <w:rPr>
                <w:rFonts w:ascii="Calibri Light" w:hAnsi="Calibri Light" w:cs="Calibri Light"/>
                <w:sz w:val="16"/>
              </w:rPr>
            </w:pPr>
          </w:p>
        </w:tc>
      </w:tr>
      <w:tr w:rsidR="00FC56BE" w:rsidRPr="00FC56BE" w14:paraId="4F408F50" w14:textId="77777777">
        <w:trPr>
          <w:cantSplit/>
          <w:trHeight w:hRule="exact" w:val="403"/>
        </w:trPr>
        <w:tc>
          <w:tcPr>
            <w:tcW w:w="3729" w:type="dxa"/>
            <w:gridSpan w:val="10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1AD8DD3" w14:textId="77777777" w:rsidR="00A214DA" w:rsidRPr="00FC56BE" w:rsidRDefault="00A214DA" w:rsidP="004F0527">
            <w:pPr>
              <w:jc w:val="right"/>
              <w:rPr>
                <w:rFonts w:ascii="Calibri Light" w:hAnsi="Calibri Light" w:cs="Calibri Light"/>
                <w:b/>
                <w:i/>
                <w:sz w:val="16"/>
              </w:rPr>
            </w:pPr>
            <w:r w:rsidRPr="00FC56BE">
              <w:rPr>
                <w:rFonts w:ascii="Calibri Light" w:hAnsi="Calibri Light" w:cs="Calibri Light"/>
                <w:b/>
                <w:i/>
                <w:sz w:val="16"/>
              </w:rPr>
              <w:t>KRS, a w przypadku jednoosobowej działalności gospodarczej  PESEL</w:t>
            </w:r>
          </w:p>
        </w:tc>
        <w:tc>
          <w:tcPr>
            <w:tcW w:w="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6AD98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E872B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6C7D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2D885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92961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3784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FB585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37ED1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4E70C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0B05E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AED67" w14:textId="77777777" w:rsidR="00A214DA" w:rsidRPr="00FC56BE" w:rsidRDefault="00A214DA" w:rsidP="00A214DA">
            <w:pPr>
              <w:jc w:val="center"/>
              <w:rPr>
                <w:rFonts w:ascii="Calibri Light" w:hAnsi="Calibri Light" w:cs="Calibri Light"/>
              </w:rPr>
            </w:pP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24"/>
                <w:szCs w:val="24"/>
              </w:rPr>
              <w:t> </w:t>
            </w:r>
            <w:r w:rsidRPr="00FC56BE">
              <w:rPr>
                <w:rFonts w:ascii="Calibri Light" w:hAnsi="Calibri Light" w:cs="Calibri Light"/>
                <w:sz w:val="24"/>
                <w:szCs w:val="24"/>
              </w:rPr>
              <w:fldChar w:fldCharType="end"/>
            </w:r>
          </w:p>
        </w:tc>
        <w:tc>
          <w:tcPr>
            <w:tcW w:w="1692" w:type="dxa"/>
            <w:gridSpan w:val="3"/>
            <w:tcBorders>
              <w:top w:val="nil"/>
              <w:left w:val="nil"/>
              <w:right w:val="nil"/>
            </w:tcBorders>
          </w:tcPr>
          <w:p w14:paraId="12624796" w14:textId="77777777" w:rsidR="00A214DA" w:rsidRPr="00FC56BE" w:rsidRDefault="00A214DA" w:rsidP="00470871">
            <w:pPr>
              <w:pStyle w:val="Nagwek1"/>
              <w:jc w:val="right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60FDB0" w14:textId="77777777" w:rsidR="00A214DA" w:rsidRPr="00FC56BE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F12B9F" w14:textId="77777777" w:rsidR="00A214DA" w:rsidRPr="00FC56BE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232EB5" w14:textId="77777777" w:rsidR="00A214DA" w:rsidRPr="00FC56BE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C39539" w14:textId="77777777" w:rsidR="00A214DA" w:rsidRPr="00FC56BE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405969" w14:textId="77777777" w:rsidR="00A214DA" w:rsidRPr="00FC56BE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B309B4" w14:textId="77777777" w:rsidR="00A214DA" w:rsidRPr="00FC56BE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882246" w14:textId="77777777" w:rsidR="00A214DA" w:rsidRPr="00FC56BE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978FC7" w14:textId="77777777" w:rsidR="00A214DA" w:rsidRPr="00FC56BE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38F8C" w14:textId="77777777" w:rsidR="00A214DA" w:rsidRPr="00FC56BE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  <w:tc>
          <w:tcPr>
            <w:tcW w:w="112" w:type="dxa"/>
            <w:tcBorders>
              <w:top w:val="nil"/>
              <w:left w:val="nil"/>
              <w:right w:val="single" w:sz="4" w:space="0" w:color="auto"/>
            </w:tcBorders>
          </w:tcPr>
          <w:p w14:paraId="4F56C7EC" w14:textId="77777777" w:rsidR="00A214DA" w:rsidRPr="00FC56BE" w:rsidRDefault="00A214DA" w:rsidP="00470871">
            <w:pPr>
              <w:pStyle w:val="Nagwek1"/>
              <w:rPr>
                <w:rFonts w:ascii="Calibri Light" w:hAnsi="Calibri Light" w:cs="Calibri Light"/>
                <w:b/>
                <w:i/>
                <w:sz w:val="16"/>
              </w:rPr>
            </w:pPr>
          </w:p>
        </w:tc>
      </w:tr>
      <w:tr w:rsidR="00BC29BF" w:rsidRPr="00FC56BE" w14:paraId="3550EAB5" w14:textId="77777777">
        <w:trPr>
          <w:cantSplit/>
          <w:trHeight w:val="78"/>
        </w:trPr>
        <w:tc>
          <w:tcPr>
            <w:tcW w:w="10490" w:type="dxa"/>
            <w:gridSpan w:val="47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AC6BD16" w14:textId="77777777" w:rsidR="00BC29BF" w:rsidRPr="00FC56BE" w:rsidRDefault="00BC29BF" w:rsidP="00470871">
            <w:pPr>
              <w:pStyle w:val="Nagwek1"/>
              <w:rPr>
                <w:rFonts w:ascii="Calibri Light" w:hAnsi="Calibri Light" w:cs="Calibri Light"/>
                <w:sz w:val="6"/>
              </w:rPr>
            </w:pPr>
          </w:p>
        </w:tc>
      </w:tr>
    </w:tbl>
    <w:p w14:paraId="7C48E303" w14:textId="77777777" w:rsidR="00FF664F" w:rsidRPr="00FC56BE" w:rsidRDefault="00FF664F" w:rsidP="00470871">
      <w:pPr>
        <w:rPr>
          <w:rFonts w:ascii="Calibri Light" w:hAnsi="Calibri Light" w:cs="Calibri Light"/>
          <w:sz w:val="8"/>
          <w:szCs w:val="1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391"/>
        <w:gridCol w:w="3561"/>
        <w:gridCol w:w="1527"/>
        <w:gridCol w:w="4011"/>
      </w:tblGrid>
      <w:tr w:rsidR="00FC56BE" w:rsidRPr="00FC56BE" w14:paraId="3111A33B" w14:textId="77777777" w:rsidTr="008A6FDF">
        <w:tc>
          <w:tcPr>
            <w:tcW w:w="10490" w:type="dxa"/>
            <w:gridSpan w:val="4"/>
            <w:tcBorders>
              <w:top w:val="single" w:sz="4" w:space="0" w:color="auto"/>
            </w:tcBorders>
          </w:tcPr>
          <w:p w14:paraId="1339F250" w14:textId="77777777" w:rsidR="008B2871" w:rsidRPr="00FC56BE" w:rsidRDefault="008B2871" w:rsidP="008A6FDF">
            <w:pPr>
              <w:jc w:val="center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t>Dane do korespondencji:</w:t>
            </w:r>
          </w:p>
        </w:tc>
      </w:tr>
      <w:tr w:rsidR="00FC56BE" w:rsidRPr="00FC56BE" w14:paraId="1A47AFEA" w14:textId="77777777" w:rsidTr="008A6FDF">
        <w:tc>
          <w:tcPr>
            <w:tcW w:w="1391" w:type="dxa"/>
          </w:tcPr>
          <w:p w14:paraId="0CAFE2CE" w14:textId="77777777" w:rsidR="008B2871" w:rsidRPr="00FC56BE" w:rsidRDefault="008B2871" w:rsidP="008A6FDF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Nazwa</w:t>
            </w:r>
          </w:p>
        </w:tc>
        <w:tc>
          <w:tcPr>
            <w:tcW w:w="3561" w:type="dxa"/>
            <w:tcBorders>
              <w:top w:val="nil"/>
              <w:bottom w:val="dashed" w:sz="4" w:space="0" w:color="auto"/>
            </w:tcBorders>
          </w:tcPr>
          <w:p w14:paraId="529CC08B" w14:textId="77777777" w:rsidR="008B2871" w:rsidRPr="00FC56BE" w:rsidRDefault="00A214DA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bookmarkStart w:id="9" w:name="Tekst13"/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9"/>
          </w:p>
        </w:tc>
        <w:tc>
          <w:tcPr>
            <w:tcW w:w="1527" w:type="dxa"/>
            <w:tcBorders>
              <w:top w:val="nil"/>
              <w:bottom w:val="nil"/>
            </w:tcBorders>
          </w:tcPr>
          <w:p w14:paraId="629367D1" w14:textId="77777777" w:rsidR="008B2871" w:rsidRPr="00FC56BE" w:rsidRDefault="008B2871" w:rsidP="008A6FDF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</w:p>
        </w:tc>
        <w:tc>
          <w:tcPr>
            <w:tcW w:w="4011" w:type="dxa"/>
            <w:tcBorders>
              <w:top w:val="nil"/>
              <w:bottom w:val="dashed" w:sz="4" w:space="0" w:color="auto"/>
            </w:tcBorders>
          </w:tcPr>
          <w:p w14:paraId="4C02962A" w14:textId="77777777" w:rsidR="008B2871" w:rsidRPr="00FC56BE" w:rsidRDefault="008B2871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</w:p>
        </w:tc>
      </w:tr>
      <w:tr w:rsidR="00FC56BE" w:rsidRPr="00FC56BE" w14:paraId="5DC10026" w14:textId="77777777" w:rsidTr="008A6FDF">
        <w:tc>
          <w:tcPr>
            <w:tcW w:w="1391" w:type="dxa"/>
          </w:tcPr>
          <w:p w14:paraId="4B3451A4" w14:textId="77777777" w:rsidR="008B2871" w:rsidRPr="00FC56BE" w:rsidRDefault="008B2871" w:rsidP="008A6FDF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Adres</w:t>
            </w:r>
          </w:p>
        </w:tc>
        <w:tc>
          <w:tcPr>
            <w:tcW w:w="3561" w:type="dxa"/>
            <w:tcBorders>
              <w:top w:val="nil"/>
              <w:bottom w:val="dashed" w:sz="4" w:space="0" w:color="auto"/>
            </w:tcBorders>
          </w:tcPr>
          <w:p w14:paraId="312CCBCF" w14:textId="77777777" w:rsidR="008B2871" w:rsidRPr="00FC56BE" w:rsidRDefault="00A214DA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4"/>
                  <w:enabled/>
                  <w:calcOnExit w:val="0"/>
                  <w:textInput/>
                </w:ffData>
              </w:fldChar>
            </w:r>
            <w:bookmarkStart w:id="10" w:name="Tekst14"/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10"/>
          </w:p>
        </w:tc>
        <w:tc>
          <w:tcPr>
            <w:tcW w:w="1527" w:type="dxa"/>
            <w:tcBorders>
              <w:top w:val="nil"/>
              <w:bottom w:val="nil"/>
            </w:tcBorders>
          </w:tcPr>
          <w:p w14:paraId="1E9385C4" w14:textId="77777777" w:rsidR="008B2871" w:rsidRPr="00FC56BE" w:rsidRDefault="008B2871" w:rsidP="008A6FDF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Gmina</w:t>
            </w:r>
          </w:p>
        </w:tc>
        <w:tc>
          <w:tcPr>
            <w:tcW w:w="4011" w:type="dxa"/>
            <w:tcBorders>
              <w:top w:val="nil"/>
              <w:bottom w:val="dashed" w:sz="4" w:space="0" w:color="auto"/>
            </w:tcBorders>
          </w:tcPr>
          <w:p w14:paraId="1C7F6135" w14:textId="77777777" w:rsidR="008B2871" w:rsidRPr="00FC56BE" w:rsidRDefault="00A214DA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6"/>
                  <w:enabled/>
                  <w:calcOnExit w:val="0"/>
                  <w:textInput/>
                </w:ffData>
              </w:fldChar>
            </w:r>
            <w:bookmarkStart w:id="11" w:name="Tekst16"/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11"/>
          </w:p>
        </w:tc>
      </w:tr>
      <w:tr w:rsidR="00FC56BE" w:rsidRPr="00FC56BE" w14:paraId="08FA5F25" w14:textId="77777777" w:rsidTr="008A6FDF">
        <w:tc>
          <w:tcPr>
            <w:tcW w:w="1391" w:type="dxa"/>
          </w:tcPr>
          <w:p w14:paraId="502FA019" w14:textId="77777777" w:rsidR="008B2871" w:rsidRPr="00FC56BE" w:rsidRDefault="008B2871" w:rsidP="008A6FDF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Kod i poczta</w:t>
            </w:r>
          </w:p>
        </w:tc>
        <w:tc>
          <w:tcPr>
            <w:tcW w:w="3561" w:type="dxa"/>
            <w:tcBorders>
              <w:top w:val="dashed" w:sz="4" w:space="0" w:color="auto"/>
              <w:bottom w:val="dashed" w:sz="4" w:space="0" w:color="auto"/>
            </w:tcBorders>
          </w:tcPr>
          <w:p w14:paraId="4E1DC74F" w14:textId="77777777" w:rsidR="008B2871" w:rsidRPr="00FC56BE" w:rsidRDefault="00A214DA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5"/>
                  <w:enabled/>
                  <w:calcOnExit w:val="0"/>
                  <w:textInput/>
                </w:ffData>
              </w:fldChar>
            </w:r>
            <w:bookmarkStart w:id="12" w:name="Tekst15"/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12"/>
          </w:p>
        </w:tc>
        <w:tc>
          <w:tcPr>
            <w:tcW w:w="1527" w:type="dxa"/>
            <w:tcBorders>
              <w:top w:val="nil"/>
            </w:tcBorders>
          </w:tcPr>
          <w:p w14:paraId="6773EE93" w14:textId="77777777" w:rsidR="008B2871" w:rsidRPr="00FC56BE" w:rsidRDefault="008B2871" w:rsidP="008A6FDF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Województwo</w:t>
            </w:r>
          </w:p>
        </w:tc>
        <w:tc>
          <w:tcPr>
            <w:tcW w:w="4011" w:type="dxa"/>
            <w:tcBorders>
              <w:top w:val="dashed" w:sz="4" w:space="0" w:color="auto"/>
              <w:bottom w:val="dashed" w:sz="4" w:space="0" w:color="auto"/>
            </w:tcBorders>
          </w:tcPr>
          <w:p w14:paraId="6594652D" w14:textId="77777777" w:rsidR="008B2871" w:rsidRPr="00FC56BE" w:rsidRDefault="00A214DA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7"/>
                  <w:enabled/>
                  <w:calcOnExit w:val="0"/>
                  <w:textInput/>
                </w:ffData>
              </w:fldChar>
            </w:r>
            <w:bookmarkStart w:id="13" w:name="Tekst17"/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bookmarkEnd w:id="13"/>
          </w:p>
        </w:tc>
      </w:tr>
      <w:tr w:rsidR="008B2871" w:rsidRPr="00FC56BE" w14:paraId="467E69E6" w14:textId="77777777" w:rsidTr="008A6FDF">
        <w:tc>
          <w:tcPr>
            <w:tcW w:w="1391" w:type="dxa"/>
            <w:tcBorders>
              <w:bottom w:val="single" w:sz="4" w:space="0" w:color="auto"/>
            </w:tcBorders>
          </w:tcPr>
          <w:p w14:paraId="0820C238" w14:textId="77777777" w:rsidR="008B2871" w:rsidRPr="00FC56BE" w:rsidRDefault="008B2871" w:rsidP="008A6FDF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3561" w:type="dxa"/>
            <w:tcBorders>
              <w:top w:val="dashed" w:sz="4" w:space="0" w:color="auto"/>
              <w:bottom w:val="single" w:sz="4" w:space="0" w:color="auto"/>
            </w:tcBorders>
          </w:tcPr>
          <w:p w14:paraId="6BC7A586" w14:textId="77777777" w:rsidR="008B2871" w:rsidRPr="00FC56BE" w:rsidRDefault="008B2871" w:rsidP="008A6FDF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14:paraId="6525F4F2" w14:textId="77777777" w:rsidR="008B2871" w:rsidRPr="00FC56BE" w:rsidRDefault="008B2871" w:rsidP="008A6FDF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4011" w:type="dxa"/>
            <w:tcBorders>
              <w:bottom w:val="single" w:sz="4" w:space="0" w:color="auto"/>
            </w:tcBorders>
          </w:tcPr>
          <w:p w14:paraId="7C32DE13" w14:textId="77777777" w:rsidR="008B2871" w:rsidRPr="00FC56BE" w:rsidRDefault="008B2871" w:rsidP="008A6FDF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</w:tr>
    </w:tbl>
    <w:p w14:paraId="7AB18514" w14:textId="77777777" w:rsidR="00FF664F" w:rsidRPr="00FC56BE" w:rsidRDefault="00FF664F" w:rsidP="00470871">
      <w:pPr>
        <w:rPr>
          <w:rFonts w:ascii="Calibri Light" w:hAnsi="Calibri Light" w:cs="Calibri Light"/>
          <w:sz w:val="8"/>
          <w:szCs w:val="1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391"/>
        <w:gridCol w:w="3561"/>
        <w:gridCol w:w="1527"/>
        <w:gridCol w:w="4011"/>
      </w:tblGrid>
      <w:tr w:rsidR="00FC56BE" w:rsidRPr="00FC56BE" w14:paraId="6BD725E4" w14:textId="77777777" w:rsidTr="00883225">
        <w:tc>
          <w:tcPr>
            <w:tcW w:w="10490" w:type="dxa"/>
            <w:gridSpan w:val="4"/>
            <w:tcBorders>
              <w:top w:val="single" w:sz="4" w:space="0" w:color="auto"/>
            </w:tcBorders>
          </w:tcPr>
          <w:p w14:paraId="074B3905" w14:textId="77777777" w:rsidR="00595476" w:rsidRPr="00FC56BE" w:rsidRDefault="00595476" w:rsidP="00883225">
            <w:pPr>
              <w:jc w:val="center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t>Dane adresowe sklepów (dotyczy certyfikacji sprzedaży stacjonarnej/internetowej):</w:t>
            </w:r>
          </w:p>
        </w:tc>
      </w:tr>
      <w:tr w:rsidR="00FC56BE" w:rsidRPr="00FC56BE" w14:paraId="1CED99D7" w14:textId="77777777" w:rsidTr="00883225">
        <w:tc>
          <w:tcPr>
            <w:tcW w:w="1391" w:type="dxa"/>
          </w:tcPr>
          <w:p w14:paraId="37D59B0F" w14:textId="77777777" w:rsidR="00595476" w:rsidRPr="00FC56BE" w:rsidRDefault="00595476" w:rsidP="00883225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Adres</w:t>
            </w:r>
          </w:p>
        </w:tc>
        <w:tc>
          <w:tcPr>
            <w:tcW w:w="3561" w:type="dxa"/>
            <w:tcBorders>
              <w:top w:val="nil"/>
              <w:bottom w:val="dashed" w:sz="4" w:space="0" w:color="auto"/>
            </w:tcBorders>
          </w:tcPr>
          <w:p w14:paraId="18AA5269" w14:textId="77777777" w:rsidR="00595476" w:rsidRPr="00FC56BE" w:rsidRDefault="00595476" w:rsidP="00883225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</w:p>
        </w:tc>
        <w:tc>
          <w:tcPr>
            <w:tcW w:w="1527" w:type="dxa"/>
            <w:tcBorders>
              <w:top w:val="nil"/>
              <w:bottom w:val="nil"/>
            </w:tcBorders>
          </w:tcPr>
          <w:p w14:paraId="59285651" w14:textId="77777777" w:rsidR="00595476" w:rsidRPr="00FC56BE" w:rsidRDefault="00595476" w:rsidP="00883225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Adres</w:t>
            </w:r>
          </w:p>
        </w:tc>
        <w:tc>
          <w:tcPr>
            <w:tcW w:w="4011" w:type="dxa"/>
            <w:tcBorders>
              <w:top w:val="nil"/>
              <w:bottom w:val="dashed" w:sz="4" w:space="0" w:color="auto"/>
            </w:tcBorders>
          </w:tcPr>
          <w:p w14:paraId="7B8448E6" w14:textId="77777777" w:rsidR="00595476" w:rsidRPr="00FC56BE" w:rsidRDefault="00595476" w:rsidP="00883225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6"/>
                  <w:enabled/>
                  <w:calcOnExit w:val="0"/>
                  <w:textInput/>
                </w:ffData>
              </w:fldChar>
            </w:r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</w:p>
        </w:tc>
      </w:tr>
      <w:tr w:rsidR="00FC56BE" w:rsidRPr="00FC56BE" w14:paraId="26FB8DDF" w14:textId="77777777" w:rsidTr="00883225">
        <w:tc>
          <w:tcPr>
            <w:tcW w:w="1391" w:type="dxa"/>
          </w:tcPr>
          <w:p w14:paraId="6233915D" w14:textId="77777777" w:rsidR="00595476" w:rsidRPr="00FC56BE" w:rsidRDefault="00595476" w:rsidP="00883225">
            <w:pPr>
              <w:spacing w:before="60" w:after="60"/>
              <w:jc w:val="right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Adres</w:t>
            </w:r>
          </w:p>
        </w:tc>
        <w:tc>
          <w:tcPr>
            <w:tcW w:w="3561" w:type="dxa"/>
            <w:tcBorders>
              <w:top w:val="nil"/>
              <w:bottom w:val="dashed" w:sz="4" w:space="0" w:color="auto"/>
            </w:tcBorders>
          </w:tcPr>
          <w:p w14:paraId="6F5C88D4" w14:textId="77777777" w:rsidR="00595476" w:rsidRPr="00FC56BE" w:rsidRDefault="00595476" w:rsidP="00883225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4"/>
                  <w:enabled/>
                  <w:calcOnExit w:val="0"/>
                  <w:textInput/>
                </w:ffData>
              </w:fldChar>
            </w:r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</w:p>
        </w:tc>
        <w:tc>
          <w:tcPr>
            <w:tcW w:w="1527" w:type="dxa"/>
            <w:tcBorders>
              <w:top w:val="nil"/>
              <w:bottom w:val="nil"/>
            </w:tcBorders>
          </w:tcPr>
          <w:p w14:paraId="4BFA2A5F" w14:textId="77777777" w:rsidR="00595476" w:rsidRPr="00FC56BE" w:rsidRDefault="00595476" w:rsidP="00883225">
            <w:pPr>
              <w:spacing w:before="60" w:after="60"/>
              <w:jc w:val="right"/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Adres</w:t>
            </w:r>
          </w:p>
        </w:tc>
        <w:tc>
          <w:tcPr>
            <w:tcW w:w="4011" w:type="dxa"/>
            <w:tcBorders>
              <w:top w:val="nil"/>
              <w:bottom w:val="dashed" w:sz="4" w:space="0" w:color="auto"/>
            </w:tcBorders>
          </w:tcPr>
          <w:p w14:paraId="57385401" w14:textId="77777777" w:rsidR="00595476" w:rsidRPr="00FC56BE" w:rsidRDefault="00595476" w:rsidP="00883225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6"/>
                  <w:enabled/>
                  <w:calcOnExit w:val="0"/>
                  <w:textInput/>
                </w:ffData>
              </w:fldChar>
            </w:r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</w:p>
        </w:tc>
      </w:tr>
      <w:tr w:rsidR="00595476" w:rsidRPr="00FC56BE" w14:paraId="342B4014" w14:textId="77777777" w:rsidTr="00883225">
        <w:trPr>
          <w:trHeight w:val="70"/>
        </w:trPr>
        <w:tc>
          <w:tcPr>
            <w:tcW w:w="1391" w:type="dxa"/>
            <w:tcBorders>
              <w:bottom w:val="single" w:sz="4" w:space="0" w:color="auto"/>
            </w:tcBorders>
          </w:tcPr>
          <w:p w14:paraId="1B7E5FE2" w14:textId="77777777" w:rsidR="00595476" w:rsidRPr="00FC56BE" w:rsidRDefault="00595476" w:rsidP="00883225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3561" w:type="dxa"/>
            <w:tcBorders>
              <w:top w:val="dashed" w:sz="4" w:space="0" w:color="auto"/>
              <w:bottom w:val="single" w:sz="4" w:space="0" w:color="auto"/>
            </w:tcBorders>
          </w:tcPr>
          <w:p w14:paraId="5A311999" w14:textId="77777777" w:rsidR="00595476" w:rsidRPr="00FC56BE" w:rsidRDefault="00595476" w:rsidP="00883225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14:paraId="28AFDAC6" w14:textId="77777777" w:rsidR="00595476" w:rsidRPr="00FC56BE" w:rsidRDefault="00595476" w:rsidP="00883225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4011" w:type="dxa"/>
            <w:tcBorders>
              <w:bottom w:val="single" w:sz="4" w:space="0" w:color="auto"/>
            </w:tcBorders>
          </w:tcPr>
          <w:p w14:paraId="7D68AFBF" w14:textId="77777777" w:rsidR="00595476" w:rsidRPr="00FC56BE" w:rsidRDefault="00595476" w:rsidP="00883225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</w:tr>
    </w:tbl>
    <w:p w14:paraId="7A460552" w14:textId="77777777" w:rsidR="00F42CAC" w:rsidRPr="00FC56BE" w:rsidRDefault="00F42CAC" w:rsidP="00470871">
      <w:pPr>
        <w:rPr>
          <w:rFonts w:ascii="Calibri Light" w:hAnsi="Calibri Light" w:cs="Calibri Light"/>
          <w:sz w:val="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0372"/>
      </w:tblGrid>
      <w:tr w:rsidR="00FC56BE" w:rsidRPr="00FC56BE" w14:paraId="13329B1B" w14:textId="77777777" w:rsidTr="008A6FDF">
        <w:tc>
          <w:tcPr>
            <w:tcW w:w="10490" w:type="dxa"/>
            <w:tcBorders>
              <w:top w:val="single" w:sz="4" w:space="0" w:color="auto"/>
            </w:tcBorders>
          </w:tcPr>
          <w:p w14:paraId="6B47149F" w14:textId="77777777" w:rsidR="00FB681A" w:rsidRPr="00FC56BE" w:rsidRDefault="00FB681A" w:rsidP="00FB681A">
            <w:pPr>
              <w:jc w:val="center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t>Podwykonawstwo w zakresie działalności ekologicznej:</w:t>
            </w:r>
          </w:p>
          <w:p w14:paraId="20EEFF17" w14:textId="77777777" w:rsidR="002662AA" w:rsidRPr="00FC56BE" w:rsidRDefault="00FB681A" w:rsidP="00FB681A">
            <w:pPr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8"/>
              </w:rPr>
              <w:t xml:space="preserve">Czy Wnioskodawca korzysta z podwykonawstwa w zakresie zgłaszanej działalności?  </w:t>
            </w:r>
            <w:r w:rsidRPr="00FC56BE">
              <w:rPr>
                <w:rFonts w:ascii="Calibri Light" w:hAnsi="Calibri Light" w:cs="Calibri Light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</w:rPr>
            </w:r>
            <w:r w:rsidRPr="00FC56BE">
              <w:rPr>
                <w:rFonts w:ascii="Calibri Light" w:hAnsi="Calibri Light" w:cs="Calibri Light"/>
              </w:rPr>
              <w:fldChar w:fldCharType="separate"/>
            </w:r>
            <w:r w:rsidRPr="00FC56BE">
              <w:rPr>
                <w:rFonts w:ascii="Calibri Light" w:hAnsi="Calibri Light" w:cs="Calibri Light"/>
              </w:rPr>
              <w:fldChar w:fldCharType="end"/>
            </w:r>
            <w:r w:rsidR="008E6A03" w:rsidRPr="00FC56BE">
              <w:rPr>
                <w:rFonts w:ascii="Calibri Light" w:hAnsi="Calibri Light" w:cs="Calibri Light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6"/>
                <w:szCs w:val="18"/>
              </w:rPr>
              <w:t>Tak</w:t>
            </w:r>
            <w:r w:rsidR="008E6A03" w:rsidRPr="00FC56BE">
              <w:rPr>
                <w:rFonts w:ascii="Calibri Light" w:hAnsi="Calibri Light" w:cs="Calibri Light"/>
                <w:sz w:val="16"/>
                <w:szCs w:val="18"/>
              </w:rPr>
              <w:t xml:space="preserve">, około </w:t>
            </w:r>
            <w:r w:rsidR="008E6A03"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="008E6A03"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="008E6A03" w:rsidRPr="00FC56BE">
              <w:rPr>
                <w:rFonts w:ascii="Calibri Light" w:hAnsi="Calibri Light" w:cs="Calibri Light"/>
                <w:b/>
                <w:sz w:val="18"/>
              </w:rPr>
            </w:r>
            <w:r w:rsidR="008E6A03"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="008E6A03"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="008E6A03"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="008E6A03"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="008E6A03"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="008E6A03"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="008E6A03"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  <w:r w:rsidR="008E6A03" w:rsidRPr="00FC56BE">
              <w:rPr>
                <w:rFonts w:ascii="Calibri Light" w:hAnsi="Calibri Light" w:cs="Calibri Light"/>
                <w:b/>
                <w:sz w:val="18"/>
              </w:rPr>
              <w:t xml:space="preserve"> </w:t>
            </w:r>
            <w:r w:rsidR="008E6A03" w:rsidRPr="00FC56BE">
              <w:rPr>
                <w:rFonts w:ascii="Calibri Light" w:hAnsi="Calibri Light" w:cs="Calibri Light"/>
                <w:b/>
                <w:sz w:val="16"/>
                <w:szCs w:val="18"/>
              </w:rPr>
              <w:t xml:space="preserve">% </w:t>
            </w:r>
            <w:r w:rsidR="008E6A03" w:rsidRPr="00FC56BE">
              <w:rPr>
                <w:rFonts w:ascii="Calibri Light" w:hAnsi="Calibri Light" w:cs="Calibri Light"/>
                <w:bCs/>
                <w:sz w:val="16"/>
                <w:szCs w:val="18"/>
              </w:rPr>
              <w:t>produkcji;</w:t>
            </w:r>
            <w:r w:rsidRPr="00FC56BE">
              <w:rPr>
                <w:rFonts w:ascii="Calibri Light" w:hAnsi="Calibri Light" w:cs="Calibri Light"/>
                <w:sz w:val="18"/>
              </w:rPr>
              <w:t xml:space="preserve">  </w:t>
            </w:r>
            <w:r w:rsidRPr="00FC56BE">
              <w:rPr>
                <w:rFonts w:ascii="Calibri Light" w:hAnsi="Calibri Light" w:cs="Calibri Light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</w:rPr>
            </w:r>
            <w:r w:rsidRPr="00FC56BE">
              <w:rPr>
                <w:rFonts w:ascii="Calibri Light" w:hAnsi="Calibri Light" w:cs="Calibri Light"/>
              </w:rPr>
              <w:fldChar w:fldCharType="separate"/>
            </w:r>
            <w:r w:rsidRPr="00FC56BE">
              <w:rPr>
                <w:rFonts w:ascii="Calibri Light" w:hAnsi="Calibri Light" w:cs="Calibri Light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8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6"/>
                <w:szCs w:val="18"/>
              </w:rPr>
              <w:t>Nie</w:t>
            </w:r>
            <w:r w:rsidRPr="00FC56BE">
              <w:rPr>
                <w:rFonts w:ascii="Calibri Light" w:hAnsi="Calibri Light" w:cs="Calibri Light"/>
                <w:sz w:val="18"/>
              </w:rPr>
              <w:t>.</w:t>
            </w:r>
          </w:p>
          <w:p w14:paraId="0BBCDB6B" w14:textId="77777777" w:rsidR="00FB681A" w:rsidRPr="00FC56BE" w:rsidRDefault="00FB681A" w:rsidP="00FB681A">
            <w:pPr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8"/>
              </w:rPr>
              <w:t xml:space="preserve">Czy Wnioskodawca prowadzi działalność jako podwykonawca na zlecenie innych klientów?   </w:t>
            </w:r>
            <w:r w:rsidRPr="00FC56BE">
              <w:rPr>
                <w:rFonts w:ascii="Calibri Light" w:hAnsi="Calibri Light" w:cs="Calibri Light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</w:rPr>
            </w:r>
            <w:r w:rsidRPr="00FC56BE">
              <w:rPr>
                <w:rFonts w:ascii="Calibri Light" w:hAnsi="Calibri Light" w:cs="Calibri Light"/>
              </w:rPr>
              <w:fldChar w:fldCharType="separate"/>
            </w:r>
            <w:r w:rsidRPr="00FC56BE">
              <w:rPr>
                <w:rFonts w:ascii="Calibri Light" w:hAnsi="Calibri Light" w:cs="Calibri Light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8"/>
              </w:rPr>
              <w:t xml:space="preserve">Tak,   </w:t>
            </w:r>
            <w:r w:rsidRPr="00FC56BE">
              <w:rPr>
                <w:rFonts w:ascii="Calibri Light" w:hAnsi="Calibri Light" w:cs="Calibri Light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</w:rPr>
            </w:r>
            <w:r w:rsidRPr="00FC56BE">
              <w:rPr>
                <w:rFonts w:ascii="Calibri Light" w:hAnsi="Calibri Light" w:cs="Calibri Light"/>
              </w:rPr>
              <w:fldChar w:fldCharType="separate"/>
            </w:r>
            <w:r w:rsidRPr="00FC56BE">
              <w:rPr>
                <w:rFonts w:ascii="Calibri Light" w:hAnsi="Calibri Light" w:cs="Calibri Light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8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6"/>
                <w:szCs w:val="18"/>
              </w:rPr>
              <w:t>Nie.</w:t>
            </w:r>
          </w:p>
          <w:p w14:paraId="673A44FA" w14:textId="77777777" w:rsidR="00A31A3A" w:rsidRPr="00FC56BE" w:rsidRDefault="00A31A3A" w:rsidP="008A6FDF">
            <w:pPr>
              <w:jc w:val="center"/>
              <w:rPr>
                <w:rFonts w:ascii="Calibri Light" w:hAnsi="Calibri Light" w:cs="Calibri Light"/>
                <w:b/>
                <w:sz w:val="8"/>
              </w:rPr>
            </w:pPr>
          </w:p>
          <w:p w14:paraId="417511FF" w14:textId="77777777" w:rsidR="00BD06F9" w:rsidRPr="00FC56BE" w:rsidRDefault="00FC6A76" w:rsidP="008A6FDF">
            <w:pPr>
              <w:jc w:val="center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t>Podwykonawca</w:t>
            </w:r>
            <w:r w:rsidR="00BD06F9" w:rsidRPr="00FC56BE">
              <w:rPr>
                <w:rFonts w:ascii="Calibri Light" w:hAnsi="Calibri Light" w:cs="Calibri Light"/>
                <w:b/>
                <w:sz w:val="18"/>
              </w:rPr>
              <w:t>:</w:t>
            </w:r>
          </w:p>
          <w:p w14:paraId="4340420C" w14:textId="77777777" w:rsidR="00FC6A76" w:rsidRPr="00FC56BE" w:rsidRDefault="00FC6A76" w:rsidP="007116A9">
            <w:pPr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Dotyczy wnioskodawców, którzy korzystają z innych </w:t>
            </w:r>
            <w:r w:rsidR="0078792A" w:rsidRPr="00FC56BE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niecertyfikowanych </w:t>
            </w:r>
            <w:r w:rsidRPr="00FC56BE">
              <w:rPr>
                <w:rFonts w:ascii="Calibri Light" w:hAnsi="Calibri Light" w:cs="Calibri Light"/>
                <w:i/>
                <w:sz w:val="16"/>
                <w:szCs w:val="18"/>
              </w:rPr>
              <w:t>podmiotów (produkcja, pakowanie, składowanie, zakupy, sprzedaż itp.)</w:t>
            </w:r>
            <w:r w:rsidR="0078792A" w:rsidRPr="00FC56BE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zgłaszanych do certyfikacji w ramach wniosku.</w:t>
            </w:r>
            <w:r w:rsidR="007116A9" w:rsidRPr="00FC56BE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 </w:t>
            </w:r>
            <w:r w:rsidR="006734C4" w:rsidRPr="00FC56BE">
              <w:rPr>
                <w:rFonts w:ascii="Calibri Light" w:hAnsi="Calibri Light" w:cs="Calibri Light"/>
                <w:i/>
                <w:sz w:val="16"/>
                <w:szCs w:val="18"/>
              </w:rPr>
              <w:t>Proszę podać nazwę, adres i podwykonawców:</w:t>
            </w:r>
          </w:p>
        </w:tc>
      </w:tr>
      <w:tr w:rsidR="00FC56BE" w:rsidRPr="00FC56BE" w14:paraId="0332DB5B" w14:textId="77777777" w:rsidTr="00352C27">
        <w:tc>
          <w:tcPr>
            <w:tcW w:w="10490" w:type="dxa"/>
            <w:vAlign w:val="bottom"/>
          </w:tcPr>
          <w:p w14:paraId="17751EFF" w14:textId="77777777" w:rsidR="006734C4" w:rsidRPr="00FC56BE" w:rsidRDefault="00F42CAC" w:rsidP="008A6FDF">
            <w:pPr>
              <w:spacing w:before="60" w:after="60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6"/>
                  <w:enabled/>
                  <w:calcOnExit w:val="0"/>
                  <w:textInput/>
                </w:ffData>
              </w:fldChar>
            </w:r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</w:p>
        </w:tc>
      </w:tr>
      <w:tr w:rsidR="00B01849" w:rsidRPr="00FC56BE" w14:paraId="5044683F" w14:textId="77777777" w:rsidTr="00595476">
        <w:trPr>
          <w:trHeight w:val="224"/>
        </w:trPr>
        <w:tc>
          <w:tcPr>
            <w:tcW w:w="10490" w:type="dxa"/>
          </w:tcPr>
          <w:p w14:paraId="5115E6CF" w14:textId="77777777" w:rsidR="006734C4" w:rsidRPr="00FC56BE" w:rsidRDefault="00F42CAC" w:rsidP="008A6FDF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begin">
                <w:ffData>
                  <w:name w:val="Tekst16"/>
                  <w:enabled/>
                  <w:calcOnExit w:val="0"/>
                  <w:textInput/>
                </w:ffData>
              </w:fldChar>
            </w:r>
            <w:r w:rsidRPr="00FC56BE">
              <w:rPr>
                <w:rFonts w:ascii="Calibri Light" w:hAnsi="Calibri Light" w:cs="Calibri Light"/>
                <w:b/>
                <w:sz w:val="18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b/>
                <w:sz w:val="18"/>
              </w:rPr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separate"/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noProof/>
                <w:sz w:val="18"/>
              </w:rPr>
              <w:t> </w:t>
            </w:r>
            <w:r w:rsidRPr="00FC56BE">
              <w:rPr>
                <w:rFonts w:ascii="Calibri Light" w:hAnsi="Calibri Light" w:cs="Calibri Light"/>
                <w:b/>
                <w:sz w:val="18"/>
              </w:rPr>
              <w:fldChar w:fldCharType="end"/>
            </w:r>
          </w:p>
        </w:tc>
      </w:tr>
    </w:tbl>
    <w:p w14:paraId="6B600995" w14:textId="77777777" w:rsidR="004F0527" w:rsidRPr="00FC56BE" w:rsidRDefault="004F0527" w:rsidP="00470871">
      <w:pPr>
        <w:pStyle w:val="Nagwek"/>
        <w:tabs>
          <w:tab w:val="clear" w:pos="4536"/>
          <w:tab w:val="clear" w:pos="9072"/>
        </w:tabs>
        <w:rPr>
          <w:rFonts w:ascii="Calibri Light" w:hAnsi="Calibri Light" w:cs="Calibri Light"/>
          <w:b/>
          <w:sz w:val="10"/>
        </w:rPr>
      </w:pPr>
    </w:p>
    <w:p w14:paraId="5E5C8B05" w14:textId="77777777" w:rsidR="00FC1B8E" w:rsidRPr="00FC56BE" w:rsidRDefault="00326136" w:rsidP="007116A9">
      <w:pPr>
        <w:pStyle w:val="Nagwek"/>
        <w:tabs>
          <w:tab w:val="clear" w:pos="4536"/>
          <w:tab w:val="clear" w:pos="9072"/>
          <w:tab w:val="left" w:pos="5719"/>
        </w:tabs>
        <w:rPr>
          <w:rFonts w:ascii="Calibri Light" w:hAnsi="Calibri Light" w:cs="Calibri Light"/>
          <w:b/>
          <w:sz w:val="4"/>
          <w:szCs w:val="14"/>
        </w:rPr>
      </w:pPr>
      <w:r w:rsidRPr="00FC56BE">
        <w:rPr>
          <w:rFonts w:ascii="Calibri Light" w:hAnsi="Calibri Light" w:cs="Calibri Light"/>
          <w:b/>
          <w:sz w:val="10"/>
        </w:rPr>
        <w:tab/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391"/>
        <w:gridCol w:w="3561"/>
        <w:gridCol w:w="1527"/>
        <w:gridCol w:w="4011"/>
      </w:tblGrid>
      <w:tr w:rsidR="00FC56BE" w:rsidRPr="00FC56BE" w14:paraId="129EB080" w14:textId="77777777" w:rsidTr="00AA4B4D">
        <w:tc>
          <w:tcPr>
            <w:tcW w:w="10490" w:type="dxa"/>
            <w:gridSpan w:val="4"/>
            <w:tcBorders>
              <w:top w:val="single" w:sz="4" w:space="0" w:color="auto"/>
            </w:tcBorders>
          </w:tcPr>
          <w:p w14:paraId="1F4E1C41" w14:textId="77777777" w:rsidR="00EE364F" w:rsidRPr="00FC56BE" w:rsidRDefault="00167670" w:rsidP="00AA4B4D">
            <w:pPr>
              <w:jc w:val="center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sz w:val="18"/>
              </w:rPr>
              <w:lastRenderedPageBreak/>
              <w:t>Sprzedaż, transport</w:t>
            </w:r>
          </w:p>
        </w:tc>
      </w:tr>
      <w:tr w:rsidR="00FC56BE" w:rsidRPr="00FC56BE" w14:paraId="46BE009D" w14:textId="77777777" w:rsidTr="00AA4B4D">
        <w:tc>
          <w:tcPr>
            <w:tcW w:w="10490" w:type="dxa"/>
            <w:gridSpan w:val="4"/>
          </w:tcPr>
          <w:p w14:paraId="6CE5CB88" w14:textId="77777777" w:rsidR="00EE364F" w:rsidRPr="00FC56BE" w:rsidRDefault="00EE364F" w:rsidP="00EE364F">
            <w:pPr>
              <w:spacing w:before="60" w:after="60"/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 xml:space="preserve">Rodzaj sprzedaży: </w:t>
            </w:r>
            <w:r w:rsidRPr="00FC56BE">
              <w:rPr>
                <w:rFonts w:ascii="Calibri Light" w:hAnsi="Calibri Light" w:cs="Calibri Light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</w:rPr>
            </w:r>
            <w:r w:rsidRPr="00FC56BE">
              <w:rPr>
                <w:rFonts w:ascii="Calibri Light" w:hAnsi="Calibri Light" w:cs="Calibri Light"/>
              </w:rPr>
              <w:fldChar w:fldCharType="separate"/>
            </w:r>
            <w:r w:rsidRPr="00FC56BE">
              <w:rPr>
                <w:rFonts w:ascii="Calibri Light" w:hAnsi="Calibri Light" w:cs="Calibri Light"/>
              </w:rPr>
              <w:fldChar w:fldCharType="end"/>
            </w:r>
            <w:r w:rsidR="00167670" w:rsidRPr="00FC56BE">
              <w:rPr>
                <w:rFonts w:ascii="Calibri Light" w:hAnsi="Calibri Light" w:cs="Calibri Light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8"/>
              </w:rPr>
              <w:t>sprzedaż hurtowa</w:t>
            </w:r>
            <w:r w:rsidR="00167670" w:rsidRPr="00FC56BE">
              <w:rPr>
                <w:rFonts w:ascii="Calibri Light" w:hAnsi="Calibri Light" w:cs="Calibri Light"/>
                <w:sz w:val="18"/>
              </w:rPr>
              <w:t>,</w:t>
            </w:r>
            <w:r w:rsidRPr="00FC56BE">
              <w:rPr>
                <w:rFonts w:ascii="Calibri Light" w:hAnsi="Calibri Light" w:cs="Calibri Light"/>
                <w:sz w:val="18"/>
              </w:rPr>
              <w:t xml:space="preserve">     </w:t>
            </w:r>
            <w:r w:rsidRPr="00FC56BE">
              <w:rPr>
                <w:rFonts w:ascii="Calibri Light" w:hAnsi="Calibri Light" w:cs="Calibri Light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</w:rPr>
            </w:r>
            <w:r w:rsidRPr="00FC56BE">
              <w:rPr>
                <w:rFonts w:ascii="Calibri Light" w:hAnsi="Calibri Light" w:cs="Calibri Light"/>
              </w:rPr>
              <w:fldChar w:fldCharType="separate"/>
            </w:r>
            <w:r w:rsidRPr="00FC56BE">
              <w:rPr>
                <w:rFonts w:ascii="Calibri Light" w:hAnsi="Calibri Light" w:cs="Calibri Light"/>
              </w:rPr>
              <w:fldChar w:fldCharType="end"/>
            </w:r>
            <w:r w:rsidR="00167670" w:rsidRPr="00FC56BE">
              <w:rPr>
                <w:rFonts w:ascii="Calibri Light" w:hAnsi="Calibri Light" w:cs="Calibri Light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8"/>
              </w:rPr>
              <w:t>sprzedaż detaliczna</w:t>
            </w:r>
            <w:r w:rsidR="00E10D56" w:rsidRPr="00FC56BE">
              <w:rPr>
                <w:rFonts w:ascii="Calibri Light" w:hAnsi="Calibri Light" w:cs="Calibri Light"/>
                <w:sz w:val="18"/>
              </w:rPr>
              <w:t xml:space="preserve">, </w:t>
            </w:r>
            <w:r w:rsidR="00D0491A" w:rsidRPr="00FC56BE">
              <w:rPr>
                <w:rFonts w:ascii="Calibri Light" w:hAnsi="Calibri Light" w:cs="Calibri Light"/>
                <w:sz w:val="18"/>
              </w:rPr>
              <w:t xml:space="preserve">   </w:t>
            </w:r>
            <w:r w:rsidR="00E10D56" w:rsidRPr="00FC56BE">
              <w:rPr>
                <w:rFonts w:ascii="Calibri Light" w:hAnsi="Calibri Light" w:cs="Calibri Light"/>
                <w:sz w:val="18"/>
              </w:rPr>
              <w:t xml:space="preserve"> </w:t>
            </w:r>
            <w:r w:rsidR="00E10D56" w:rsidRPr="00FC56BE">
              <w:rPr>
                <w:rFonts w:ascii="Calibri Light" w:hAnsi="Calibri Light" w:cs="Calibri Light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="00E10D56" w:rsidRPr="00FC56BE">
              <w:rPr>
                <w:rFonts w:ascii="Calibri Light" w:hAnsi="Calibri Light" w:cs="Calibri Light"/>
              </w:rPr>
              <w:instrText xml:space="preserve"> FORMCHECKBOX </w:instrText>
            </w:r>
            <w:r w:rsidR="00E10D56" w:rsidRPr="00FC56BE">
              <w:rPr>
                <w:rFonts w:ascii="Calibri Light" w:hAnsi="Calibri Light" w:cs="Calibri Light"/>
              </w:rPr>
            </w:r>
            <w:r w:rsidR="00E10D56" w:rsidRPr="00FC56BE">
              <w:rPr>
                <w:rFonts w:ascii="Calibri Light" w:hAnsi="Calibri Light" w:cs="Calibri Light"/>
              </w:rPr>
              <w:fldChar w:fldCharType="separate"/>
            </w:r>
            <w:r w:rsidR="00E10D56" w:rsidRPr="00FC56BE">
              <w:rPr>
                <w:rFonts w:ascii="Calibri Light" w:hAnsi="Calibri Light" w:cs="Calibri Light"/>
              </w:rPr>
              <w:fldChar w:fldCharType="end"/>
            </w:r>
            <w:r w:rsidR="00E10D56" w:rsidRPr="00FC56BE">
              <w:rPr>
                <w:rFonts w:ascii="Calibri Light" w:hAnsi="Calibri Light" w:cs="Calibri Light"/>
              </w:rPr>
              <w:t xml:space="preserve"> </w:t>
            </w:r>
            <w:r w:rsidR="00E10D56" w:rsidRPr="00FC56BE">
              <w:rPr>
                <w:rFonts w:ascii="Calibri Light" w:hAnsi="Calibri Light" w:cs="Calibri Light"/>
                <w:sz w:val="18"/>
              </w:rPr>
              <w:t>sprzedaż internetowa.</w:t>
            </w:r>
          </w:p>
        </w:tc>
      </w:tr>
      <w:tr w:rsidR="00FC56BE" w:rsidRPr="00FC56BE" w14:paraId="3020B40C" w14:textId="77777777" w:rsidTr="00167670">
        <w:tc>
          <w:tcPr>
            <w:tcW w:w="10490" w:type="dxa"/>
            <w:gridSpan w:val="4"/>
            <w:tcBorders>
              <w:bottom w:val="nil"/>
            </w:tcBorders>
          </w:tcPr>
          <w:p w14:paraId="022A6992" w14:textId="77777777" w:rsidR="00EE364F" w:rsidRPr="00FC56BE" w:rsidRDefault="00167670" w:rsidP="00AA4B4D">
            <w:pPr>
              <w:spacing w:before="60" w:after="60"/>
              <w:jc w:val="both"/>
              <w:rPr>
                <w:rFonts w:ascii="Calibri Light" w:hAnsi="Calibri Light" w:cs="Calibri Light"/>
                <w:b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 xml:space="preserve">Transport certyfikowanych produktów (i surowców):  </w:t>
            </w:r>
            <w:r w:rsidRPr="00FC56BE">
              <w:rPr>
                <w:rFonts w:ascii="Calibri Light" w:hAnsi="Calibri Light" w:cs="Calibri Light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</w:rPr>
            </w:r>
            <w:r w:rsidRPr="00FC56BE">
              <w:rPr>
                <w:rFonts w:ascii="Calibri Light" w:hAnsi="Calibri Light" w:cs="Calibri Light"/>
              </w:rPr>
              <w:fldChar w:fldCharType="separate"/>
            </w:r>
            <w:r w:rsidRPr="00FC56BE">
              <w:rPr>
                <w:rFonts w:ascii="Calibri Light" w:hAnsi="Calibri Light" w:cs="Calibri Light"/>
              </w:rPr>
              <w:fldChar w:fldCharType="end"/>
            </w:r>
            <w:r w:rsidRPr="00FC56BE">
              <w:rPr>
                <w:rFonts w:ascii="Calibri Light" w:hAnsi="Calibri Light" w:cs="Calibri Light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8"/>
              </w:rPr>
              <w:t xml:space="preserve">transport własny,  </w:t>
            </w:r>
            <w:r w:rsidRPr="00FC56BE">
              <w:rPr>
                <w:rFonts w:ascii="Calibri Light" w:hAnsi="Calibri Light" w:cs="Calibri Light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</w:rPr>
            </w:r>
            <w:r w:rsidRPr="00FC56BE">
              <w:rPr>
                <w:rFonts w:ascii="Calibri Light" w:hAnsi="Calibri Light" w:cs="Calibri Light"/>
              </w:rPr>
              <w:fldChar w:fldCharType="separate"/>
            </w:r>
            <w:r w:rsidRPr="00FC56BE">
              <w:rPr>
                <w:rFonts w:ascii="Calibri Light" w:hAnsi="Calibri Light" w:cs="Calibri Light"/>
              </w:rPr>
              <w:fldChar w:fldCharType="end"/>
            </w:r>
            <w:r w:rsidRPr="00FC56BE">
              <w:rPr>
                <w:rFonts w:ascii="Calibri Light" w:hAnsi="Calibri Light" w:cs="Calibri Light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8"/>
              </w:rPr>
              <w:t xml:space="preserve">transport zlecany, </w:t>
            </w:r>
            <w:r w:rsidRPr="00FC56BE">
              <w:rPr>
                <w:rFonts w:ascii="Calibri Light" w:hAnsi="Calibri Light" w:cs="Calibri Light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</w:rPr>
            </w:r>
            <w:r w:rsidRPr="00FC56BE">
              <w:rPr>
                <w:rFonts w:ascii="Calibri Light" w:hAnsi="Calibri Light" w:cs="Calibri Light"/>
              </w:rPr>
              <w:fldChar w:fldCharType="separate"/>
            </w:r>
            <w:r w:rsidRPr="00FC56BE">
              <w:rPr>
                <w:rFonts w:ascii="Calibri Light" w:hAnsi="Calibri Light" w:cs="Calibri Light"/>
              </w:rPr>
              <w:fldChar w:fldCharType="end"/>
            </w:r>
            <w:r w:rsidRPr="00FC56BE">
              <w:rPr>
                <w:rFonts w:ascii="Calibri Light" w:hAnsi="Calibri Light" w:cs="Calibri Light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8"/>
              </w:rPr>
              <w:t>transport odbiorcy.</w:t>
            </w:r>
          </w:p>
        </w:tc>
      </w:tr>
      <w:tr w:rsidR="00FC56BE" w:rsidRPr="00FC56BE" w14:paraId="42C651D5" w14:textId="77777777" w:rsidTr="00167670">
        <w:tc>
          <w:tcPr>
            <w:tcW w:w="10490" w:type="dxa"/>
            <w:gridSpan w:val="4"/>
            <w:tcBorders>
              <w:top w:val="nil"/>
              <w:bottom w:val="nil"/>
            </w:tcBorders>
          </w:tcPr>
          <w:p w14:paraId="71A7F811" w14:textId="77777777" w:rsidR="00167670" w:rsidRPr="00FC56BE" w:rsidRDefault="00167670" w:rsidP="00167670">
            <w:pPr>
              <w:spacing w:before="60" w:after="60"/>
              <w:jc w:val="both"/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 xml:space="preserve">Czy transport (surowce, wyroby) obejmuje wyłącznie produkty paczkowane?    </w:t>
            </w:r>
            <w:r w:rsidRPr="00FC56BE">
              <w:rPr>
                <w:rFonts w:ascii="Calibri Light" w:hAnsi="Calibri Light" w:cs="Calibri Light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</w:rPr>
            </w:r>
            <w:r w:rsidRPr="00FC56BE">
              <w:rPr>
                <w:rFonts w:ascii="Calibri Light" w:hAnsi="Calibri Light" w:cs="Calibri Light"/>
              </w:rPr>
              <w:fldChar w:fldCharType="separate"/>
            </w:r>
            <w:r w:rsidRPr="00FC56BE">
              <w:rPr>
                <w:rFonts w:ascii="Calibri Light" w:hAnsi="Calibri Light" w:cs="Calibri Light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8"/>
              </w:rPr>
              <w:t xml:space="preserve">Tak,   </w:t>
            </w:r>
            <w:r w:rsidRPr="00FC56BE">
              <w:rPr>
                <w:rFonts w:ascii="Calibri Light" w:hAnsi="Calibri Light" w:cs="Calibri Light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</w:rPr>
            </w:r>
            <w:r w:rsidRPr="00FC56BE">
              <w:rPr>
                <w:rFonts w:ascii="Calibri Light" w:hAnsi="Calibri Light" w:cs="Calibri Light"/>
              </w:rPr>
              <w:fldChar w:fldCharType="separate"/>
            </w:r>
            <w:r w:rsidRPr="00FC56BE">
              <w:rPr>
                <w:rFonts w:ascii="Calibri Light" w:hAnsi="Calibri Light" w:cs="Calibri Light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8"/>
              </w:rPr>
              <w:t xml:space="preserve"> Nie</w:t>
            </w:r>
            <w:r w:rsidR="00D0491A" w:rsidRPr="00FC56BE">
              <w:rPr>
                <w:rFonts w:ascii="Calibri Light" w:hAnsi="Calibri Light" w:cs="Calibri Light"/>
                <w:sz w:val="18"/>
              </w:rPr>
              <w:t>.</w:t>
            </w:r>
          </w:p>
          <w:p w14:paraId="53E48E80" w14:textId="77777777" w:rsidR="00167670" w:rsidRPr="00FC56BE" w:rsidRDefault="00167670" w:rsidP="00E10D56">
            <w:pPr>
              <w:jc w:val="both"/>
              <w:rPr>
                <w:rFonts w:ascii="Calibri Light" w:hAnsi="Calibri Light" w:cs="Calibri Light"/>
                <w:b/>
                <w:sz w:val="4"/>
              </w:rPr>
            </w:pPr>
          </w:p>
          <w:p w14:paraId="023B94C1" w14:textId="77777777" w:rsidR="00167670" w:rsidRPr="00FC56BE" w:rsidRDefault="00167670" w:rsidP="00E10D56">
            <w:pPr>
              <w:jc w:val="both"/>
              <w:rPr>
                <w:rFonts w:ascii="Calibri Light" w:hAnsi="Calibri Light" w:cs="Calibri Light"/>
                <w:b/>
                <w:i/>
                <w:sz w:val="18"/>
              </w:rPr>
            </w:pPr>
            <w:r w:rsidRPr="00FC56BE">
              <w:rPr>
                <w:rFonts w:ascii="Calibri Light" w:hAnsi="Calibri Light" w:cs="Calibri Light"/>
                <w:b/>
                <w:i/>
                <w:sz w:val="16"/>
                <w:szCs w:val="18"/>
              </w:rPr>
              <w:t xml:space="preserve">Uwaga: </w:t>
            </w:r>
            <w:r w:rsidRPr="00FC56BE">
              <w:rPr>
                <w:rFonts w:ascii="Calibri Light" w:hAnsi="Calibri Light" w:cs="Calibri Light"/>
                <w:i/>
                <w:sz w:val="16"/>
                <w:szCs w:val="18"/>
              </w:rPr>
              <w:t>Szczegóło</w:t>
            </w:r>
            <w:r w:rsidR="00E10D56" w:rsidRPr="00FC56BE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wy opis działań transportowych łącznie ze wskazaniem sposobów minimalizacji ryzyka zanieczyszczenia </w:t>
            </w:r>
            <w:r w:rsidR="00826FFA" w:rsidRPr="00FC56BE">
              <w:rPr>
                <w:rFonts w:ascii="Calibri Light" w:hAnsi="Calibri Light" w:cs="Calibri Light"/>
                <w:i/>
                <w:sz w:val="16"/>
                <w:szCs w:val="18"/>
              </w:rPr>
              <w:t xml:space="preserve">środkami niedozwolonymi, </w:t>
            </w:r>
            <w:r w:rsidR="00E10D56" w:rsidRPr="00FC56BE">
              <w:rPr>
                <w:rFonts w:ascii="Calibri Light" w:hAnsi="Calibri Light" w:cs="Calibri Light"/>
                <w:i/>
                <w:sz w:val="16"/>
                <w:szCs w:val="18"/>
              </w:rPr>
              <w:t>zasad zamykania i zabezpieczania pojemników transportowych oraz osób odpowiedzialnych za te działania powinien zawierać się w składanych do BC COBICO procedurach prowadzonej działalności.</w:t>
            </w:r>
          </w:p>
        </w:tc>
      </w:tr>
      <w:tr w:rsidR="00EE364F" w:rsidRPr="00FC56BE" w14:paraId="55A34938" w14:textId="77777777" w:rsidTr="00167670">
        <w:tc>
          <w:tcPr>
            <w:tcW w:w="1391" w:type="dxa"/>
            <w:tcBorders>
              <w:top w:val="nil"/>
              <w:bottom w:val="single" w:sz="4" w:space="0" w:color="auto"/>
            </w:tcBorders>
          </w:tcPr>
          <w:p w14:paraId="4D3E282E" w14:textId="77777777" w:rsidR="00EE364F" w:rsidRPr="00FC56BE" w:rsidRDefault="00EE364F" w:rsidP="00AA4B4D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3561" w:type="dxa"/>
            <w:tcBorders>
              <w:top w:val="nil"/>
              <w:bottom w:val="single" w:sz="4" w:space="0" w:color="auto"/>
            </w:tcBorders>
          </w:tcPr>
          <w:p w14:paraId="64984859" w14:textId="77777777" w:rsidR="00EE364F" w:rsidRPr="00FC56BE" w:rsidRDefault="00EE364F" w:rsidP="00AA4B4D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1527" w:type="dxa"/>
            <w:tcBorders>
              <w:top w:val="nil"/>
              <w:bottom w:val="single" w:sz="4" w:space="0" w:color="auto"/>
            </w:tcBorders>
          </w:tcPr>
          <w:p w14:paraId="411C5DCA" w14:textId="77777777" w:rsidR="00EE364F" w:rsidRPr="00FC56BE" w:rsidRDefault="00EE364F" w:rsidP="00AA4B4D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4011" w:type="dxa"/>
            <w:tcBorders>
              <w:top w:val="nil"/>
              <w:bottom w:val="single" w:sz="4" w:space="0" w:color="auto"/>
            </w:tcBorders>
          </w:tcPr>
          <w:p w14:paraId="7846F7F4" w14:textId="77777777" w:rsidR="00EE364F" w:rsidRPr="00FC56BE" w:rsidRDefault="00EE364F" w:rsidP="00AA4B4D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</w:tr>
    </w:tbl>
    <w:p w14:paraId="743CD3AA" w14:textId="77777777" w:rsidR="00610495" w:rsidRPr="00FC56BE" w:rsidRDefault="00610495" w:rsidP="00470871">
      <w:pPr>
        <w:rPr>
          <w:rFonts w:ascii="Calibri Light" w:hAnsi="Calibri Light" w:cs="Calibri Light"/>
          <w:b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404"/>
        <w:gridCol w:w="3642"/>
        <w:gridCol w:w="1518"/>
        <w:gridCol w:w="3808"/>
      </w:tblGrid>
      <w:tr w:rsidR="00FC56BE" w:rsidRPr="00FC56BE" w14:paraId="45377FDF" w14:textId="77777777" w:rsidTr="00D847D9">
        <w:tc>
          <w:tcPr>
            <w:tcW w:w="10490" w:type="dxa"/>
            <w:gridSpan w:val="4"/>
            <w:tcBorders>
              <w:top w:val="single" w:sz="4" w:space="0" w:color="auto"/>
            </w:tcBorders>
          </w:tcPr>
          <w:p w14:paraId="5C91174B" w14:textId="77777777" w:rsidR="00610495" w:rsidRPr="00FC56BE" w:rsidRDefault="00610495" w:rsidP="00610495">
            <w:pPr>
              <w:rPr>
                <w:rFonts w:ascii="Calibri Light" w:hAnsi="Calibri Light" w:cs="Calibri Light"/>
                <w:sz w:val="18"/>
              </w:rPr>
            </w:pPr>
            <w:r w:rsidRPr="00FC56BE">
              <w:rPr>
                <w:rFonts w:ascii="Calibri Light" w:hAnsi="Calibri Light" w:cs="Calibri Light"/>
                <w:sz w:val="18"/>
              </w:rPr>
              <w:t>Czy Wnioskodawca posiada ważn</w:t>
            </w:r>
            <w:r w:rsidR="000B1242" w:rsidRPr="00FC56BE">
              <w:rPr>
                <w:rFonts w:ascii="Calibri Light" w:hAnsi="Calibri Light" w:cs="Calibri Light"/>
                <w:sz w:val="18"/>
              </w:rPr>
              <w:t>ą</w:t>
            </w:r>
            <w:r w:rsidRPr="00FC56BE">
              <w:rPr>
                <w:rFonts w:ascii="Calibri Light" w:hAnsi="Calibri Light" w:cs="Calibri Light"/>
                <w:sz w:val="18"/>
              </w:rPr>
              <w:t xml:space="preserve"> </w:t>
            </w:r>
            <w:r w:rsidR="00BB0F47" w:rsidRPr="00FC56BE">
              <w:rPr>
                <w:rFonts w:ascii="Calibri Light" w:hAnsi="Calibri Light" w:cs="Calibri Light"/>
                <w:sz w:val="18"/>
              </w:rPr>
              <w:t>certyfikację</w:t>
            </w:r>
            <w:r w:rsidRPr="00FC56BE">
              <w:rPr>
                <w:rFonts w:ascii="Calibri Light" w:hAnsi="Calibri Light" w:cs="Calibri Light"/>
                <w:sz w:val="18"/>
              </w:rPr>
              <w:t xml:space="preserve"> wydan</w:t>
            </w:r>
            <w:r w:rsidR="00B91098" w:rsidRPr="00FC56BE">
              <w:rPr>
                <w:rFonts w:ascii="Calibri Light" w:hAnsi="Calibri Light" w:cs="Calibri Light"/>
                <w:sz w:val="18"/>
              </w:rPr>
              <w:t>ą</w:t>
            </w:r>
            <w:r w:rsidRPr="00FC56BE">
              <w:rPr>
                <w:rFonts w:ascii="Calibri Light" w:hAnsi="Calibri Light" w:cs="Calibri Light"/>
                <w:sz w:val="18"/>
              </w:rPr>
              <w:t xml:space="preserve"> przez inną jednostkę certyfikującą w inn</w:t>
            </w:r>
            <w:r w:rsidR="00E642B3" w:rsidRPr="00FC56BE">
              <w:rPr>
                <w:rFonts w:ascii="Calibri Light" w:hAnsi="Calibri Light" w:cs="Calibri Light"/>
                <w:sz w:val="18"/>
              </w:rPr>
              <w:t>ej</w:t>
            </w:r>
            <w:r w:rsidRPr="00FC56BE">
              <w:rPr>
                <w:rFonts w:ascii="Calibri Light" w:hAnsi="Calibri Light" w:cs="Calibri Light"/>
                <w:sz w:val="18"/>
              </w:rPr>
              <w:t xml:space="preserve"> kategori</w:t>
            </w:r>
            <w:r w:rsidR="00E642B3" w:rsidRPr="00FC56BE">
              <w:rPr>
                <w:rFonts w:ascii="Calibri Light" w:hAnsi="Calibri Light" w:cs="Calibri Light"/>
                <w:sz w:val="18"/>
              </w:rPr>
              <w:t>i</w:t>
            </w:r>
            <w:r w:rsidRPr="00FC56BE">
              <w:rPr>
                <w:rFonts w:ascii="Calibri Light" w:hAnsi="Calibri Light" w:cs="Calibri Light"/>
                <w:sz w:val="18"/>
              </w:rPr>
              <w:t xml:space="preserve"> działalności ekologicznej </w:t>
            </w:r>
            <w:r w:rsidR="000B1242" w:rsidRPr="00FC56BE">
              <w:rPr>
                <w:rFonts w:ascii="Calibri Light" w:hAnsi="Calibri Light" w:cs="Calibri Light"/>
                <w:sz w:val="18"/>
              </w:rPr>
              <w:t xml:space="preserve">(lub jako członek grupy) </w:t>
            </w:r>
            <w:r w:rsidR="00B74580" w:rsidRPr="00FC56BE">
              <w:rPr>
                <w:rFonts w:ascii="Calibri Light" w:hAnsi="Calibri Light" w:cs="Calibri Light"/>
                <w:sz w:val="18"/>
              </w:rPr>
              <w:t xml:space="preserve">zgodnej z </w:t>
            </w:r>
            <w:r w:rsidR="00F26CD0" w:rsidRPr="00FC56BE">
              <w:rPr>
                <w:rFonts w:ascii="Calibri Light" w:hAnsi="Calibri Light" w:cs="Calibri Light"/>
                <w:sz w:val="18"/>
              </w:rPr>
              <w:t>R</w:t>
            </w:r>
            <w:r w:rsidR="00B74580" w:rsidRPr="00FC56BE">
              <w:rPr>
                <w:rFonts w:ascii="Calibri Light" w:hAnsi="Calibri Light" w:cs="Calibri Light"/>
                <w:sz w:val="18"/>
              </w:rPr>
              <w:t xml:space="preserve">ozp. </w:t>
            </w:r>
            <w:r w:rsidR="00F26CD0" w:rsidRPr="00FC56BE">
              <w:rPr>
                <w:rFonts w:ascii="Calibri Light" w:hAnsi="Calibri Light" w:cs="Calibri Light"/>
                <w:sz w:val="18"/>
              </w:rPr>
              <w:t>(UE) 2018/</w:t>
            </w:r>
            <w:r w:rsidR="00B74580" w:rsidRPr="00FC56BE">
              <w:rPr>
                <w:rFonts w:ascii="Calibri Light" w:hAnsi="Calibri Light" w:cs="Calibri Light"/>
                <w:sz w:val="18"/>
              </w:rPr>
              <w:t>8</w:t>
            </w:r>
            <w:r w:rsidR="00FC1B8E" w:rsidRPr="00FC56BE">
              <w:rPr>
                <w:rFonts w:ascii="Calibri Light" w:hAnsi="Calibri Light" w:cs="Calibri Light"/>
                <w:sz w:val="18"/>
              </w:rPr>
              <w:t>48</w:t>
            </w:r>
            <w:r w:rsidR="00B74580" w:rsidRPr="00FC56BE">
              <w:rPr>
                <w:rFonts w:ascii="Calibri Light" w:hAnsi="Calibri Light" w:cs="Calibri Light"/>
                <w:sz w:val="18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8"/>
              </w:rPr>
              <w:t xml:space="preserve">(np. gospodarstwo ekologiczne, </w:t>
            </w:r>
            <w:r w:rsidR="007116A9" w:rsidRPr="00FC56BE">
              <w:rPr>
                <w:rFonts w:ascii="Calibri Light" w:hAnsi="Calibri Light" w:cs="Calibri Light"/>
                <w:sz w:val="18"/>
              </w:rPr>
              <w:t>Pasza</w:t>
            </w:r>
            <w:r w:rsidRPr="00FC56BE">
              <w:rPr>
                <w:rFonts w:ascii="Calibri Light" w:hAnsi="Calibri Light" w:cs="Calibri Light"/>
                <w:sz w:val="18"/>
              </w:rPr>
              <w:t xml:space="preserve"> …) ?  </w:t>
            </w:r>
            <w:r w:rsidRPr="00FC56BE">
              <w:rPr>
                <w:rFonts w:ascii="Calibri Light" w:hAnsi="Calibri Light" w:cs="Calibri Light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</w:rPr>
            </w:r>
            <w:r w:rsidRPr="00FC56BE">
              <w:rPr>
                <w:rFonts w:ascii="Calibri Light" w:hAnsi="Calibri Light" w:cs="Calibri Light"/>
              </w:rPr>
              <w:fldChar w:fldCharType="separate"/>
            </w:r>
            <w:r w:rsidRPr="00FC56BE">
              <w:rPr>
                <w:rFonts w:ascii="Calibri Light" w:hAnsi="Calibri Light" w:cs="Calibri Light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8"/>
              </w:rPr>
              <w:t xml:space="preserve">Tak,   </w:t>
            </w:r>
            <w:r w:rsidRPr="00FC56BE">
              <w:rPr>
                <w:rFonts w:ascii="Calibri Light" w:hAnsi="Calibri Light" w:cs="Calibri Light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</w:rPr>
            </w:r>
            <w:r w:rsidRPr="00FC56BE">
              <w:rPr>
                <w:rFonts w:ascii="Calibri Light" w:hAnsi="Calibri Light" w:cs="Calibri Light"/>
              </w:rPr>
              <w:fldChar w:fldCharType="separate"/>
            </w:r>
            <w:r w:rsidRPr="00FC56BE">
              <w:rPr>
                <w:rFonts w:ascii="Calibri Light" w:hAnsi="Calibri Light" w:cs="Calibri Light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8"/>
              </w:rPr>
              <w:t xml:space="preserve"> Nie.</w:t>
            </w:r>
          </w:p>
        </w:tc>
      </w:tr>
      <w:tr w:rsidR="00610495" w:rsidRPr="00FC56BE" w14:paraId="42361BFE" w14:textId="77777777" w:rsidTr="00D847D9">
        <w:trPr>
          <w:trHeight w:val="80"/>
        </w:trPr>
        <w:tc>
          <w:tcPr>
            <w:tcW w:w="1418" w:type="dxa"/>
            <w:tcBorders>
              <w:bottom w:val="single" w:sz="4" w:space="0" w:color="auto"/>
            </w:tcBorders>
          </w:tcPr>
          <w:p w14:paraId="7D316FDD" w14:textId="77777777" w:rsidR="00610495" w:rsidRPr="00FC56BE" w:rsidRDefault="00610495" w:rsidP="00D847D9">
            <w:pPr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3685" w:type="dxa"/>
            <w:tcBorders>
              <w:top w:val="nil"/>
              <w:bottom w:val="single" w:sz="4" w:space="0" w:color="auto"/>
            </w:tcBorders>
          </w:tcPr>
          <w:p w14:paraId="6C9D7A07" w14:textId="77777777" w:rsidR="00610495" w:rsidRPr="00FC56BE" w:rsidRDefault="00610495" w:rsidP="00D847D9">
            <w:pPr>
              <w:tabs>
                <w:tab w:val="left" w:pos="240"/>
              </w:tabs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1534" w:type="dxa"/>
            <w:tcBorders>
              <w:top w:val="nil"/>
              <w:bottom w:val="single" w:sz="4" w:space="0" w:color="auto"/>
            </w:tcBorders>
          </w:tcPr>
          <w:p w14:paraId="705F4B69" w14:textId="77777777" w:rsidR="00610495" w:rsidRPr="00FC56BE" w:rsidRDefault="00610495" w:rsidP="00D847D9">
            <w:pPr>
              <w:tabs>
                <w:tab w:val="left" w:pos="240"/>
              </w:tabs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  <w:tc>
          <w:tcPr>
            <w:tcW w:w="3853" w:type="dxa"/>
            <w:tcBorders>
              <w:top w:val="nil"/>
              <w:bottom w:val="single" w:sz="4" w:space="0" w:color="auto"/>
            </w:tcBorders>
          </w:tcPr>
          <w:p w14:paraId="12DCF881" w14:textId="77777777" w:rsidR="00610495" w:rsidRPr="00FC56BE" w:rsidRDefault="00610495" w:rsidP="00D847D9">
            <w:pPr>
              <w:tabs>
                <w:tab w:val="left" w:pos="240"/>
              </w:tabs>
              <w:jc w:val="both"/>
              <w:rPr>
                <w:rFonts w:ascii="Calibri Light" w:hAnsi="Calibri Light" w:cs="Calibri Light"/>
                <w:b/>
                <w:sz w:val="10"/>
                <w:szCs w:val="10"/>
              </w:rPr>
            </w:pPr>
          </w:p>
        </w:tc>
      </w:tr>
    </w:tbl>
    <w:p w14:paraId="30DCC2C8" w14:textId="77777777" w:rsidR="00595476" w:rsidRPr="00FC56BE" w:rsidRDefault="00595476" w:rsidP="004460CE">
      <w:pPr>
        <w:jc w:val="center"/>
        <w:rPr>
          <w:rFonts w:ascii="Calibri Light" w:hAnsi="Calibri Light" w:cs="Calibri Light"/>
          <w:b/>
          <w:sz w:val="10"/>
          <w:szCs w:val="10"/>
        </w:rPr>
      </w:pPr>
    </w:p>
    <w:p w14:paraId="20292E87" w14:textId="77777777" w:rsidR="00E25051" w:rsidRPr="00FC56BE" w:rsidRDefault="00FF664F" w:rsidP="004460CE">
      <w:pPr>
        <w:jc w:val="center"/>
        <w:rPr>
          <w:rFonts w:ascii="Calibri Light" w:hAnsi="Calibri Light" w:cs="Calibri Light"/>
          <w:b/>
        </w:rPr>
      </w:pPr>
      <w:r w:rsidRPr="00FC56BE">
        <w:rPr>
          <w:rFonts w:ascii="Calibri Light" w:hAnsi="Calibri Light" w:cs="Calibri Light"/>
          <w:b/>
        </w:rPr>
        <w:t>ZAŁĄCZNIKI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99"/>
        <w:gridCol w:w="5299"/>
      </w:tblGrid>
      <w:tr w:rsidR="00FB2018" w:rsidRPr="00FC56BE" w14:paraId="355D2578" w14:textId="77777777" w:rsidTr="00DB79D4">
        <w:tc>
          <w:tcPr>
            <w:tcW w:w="5299" w:type="dxa"/>
            <w:shd w:val="clear" w:color="auto" w:fill="auto"/>
          </w:tcPr>
          <w:p w14:paraId="66EAA989" w14:textId="77777777" w:rsidR="00FB2018" w:rsidRPr="00FC56BE" w:rsidRDefault="002816DD" w:rsidP="00DB79D4">
            <w:pPr>
              <w:tabs>
                <w:tab w:val="left" w:pos="8505"/>
              </w:tabs>
              <w:ind w:left="142"/>
              <w:rPr>
                <w:rFonts w:ascii="Calibri Light" w:hAnsi="Calibri Light" w:cs="Calibri Light"/>
                <w:sz w:val="18"/>
                <w:szCs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8"/>
                <w:szCs w:val="18"/>
              </w:rPr>
              <w:t xml:space="preserve"> </w:t>
            </w:r>
            <w:r w:rsidR="00F26CD0" w:rsidRPr="00FC56BE">
              <w:rPr>
                <w:rFonts w:ascii="Calibri Light" w:hAnsi="Calibri Light" w:cs="Calibri Light"/>
                <w:sz w:val="18"/>
                <w:szCs w:val="18"/>
              </w:rPr>
              <w:t>Lista, opis produktów i obiekty - formularz P-15/15</w:t>
            </w:r>
          </w:p>
          <w:p w14:paraId="5376EB53" w14:textId="77777777" w:rsidR="00FB2018" w:rsidRPr="00FC56BE" w:rsidRDefault="00B34DCB" w:rsidP="00DB79D4">
            <w:pPr>
              <w:tabs>
                <w:tab w:val="left" w:pos="8505"/>
              </w:tabs>
              <w:ind w:left="142"/>
              <w:rPr>
                <w:rFonts w:ascii="Calibri Light" w:hAnsi="Calibri Light" w:cs="Calibri Light"/>
                <w:sz w:val="18"/>
                <w:szCs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FB2018" w:rsidRPr="00FC56BE">
              <w:rPr>
                <w:rFonts w:ascii="Calibri Light" w:hAnsi="Calibri Light" w:cs="Calibri Light"/>
                <w:sz w:val="18"/>
                <w:szCs w:val="18"/>
              </w:rPr>
              <w:t>Opis jednostki – formularz P-</w:t>
            </w:r>
            <w:r w:rsidR="00F26CD0" w:rsidRPr="00FC56BE">
              <w:rPr>
                <w:rFonts w:ascii="Calibri Light" w:hAnsi="Calibri Light" w:cs="Calibri Light"/>
                <w:sz w:val="18"/>
                <w:szCs w:val="18"/>
              </w:rPr>
              <w:t>15/17</w:t>
            </w:r>
            <w:r w:rsidR="00FB2018" w:rsidRPr="00FC56BE">
              <w:rPr>
                <w:rFonts w:ascii="Calibri Light" w:hAnsi="Calibri Light" w:cs="Calibri Light"/>
                <w:sz w:val="18"/>
                <w:szCs w:val="18"/>
              </w:rPr>
              <w:t xml:space="preserve"> – dotyczy import</w:t>
            </w:r>
            <w:r w:rsidRPr="00FC56BE">
              <w:rPr>
                <w:rFonts w:ascii="Calibri Light" w:hAnsi="Calibri Light" w:cs="Calibri Light"/>
                <w:sz w:val="18"/>
                <w:szCs w:val="18"/>
              </w:rPr>
              <w:t>u</w:t>
            </w:r>
          </w:p>
          <w:p w14:paraId="142EA0FA" w14:textId="77777777" w:rsidR="00FB2018" w:rsidRPr="00FC56BE" w:rsidRDefault="00B34DCB" w:rsidP="00F26CD0">
            <w:pPr>
              <w:tabs>
                <w:tab w:val="left" w:pos="8505"/>
              </w:tabs>
              <w:ind w:left="142"/>
              <w:rPr>
                <w:rFonts w:ascii="Calibri Light" w:hAnsi="Calibri Light" w:cs="Calibri Light"/>
                <w:sz w:val="18"/>
                <w:szCs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FB2018" w:rsidRPr="00FC56BE">
              <w:rPr>
                <w:rFonts w:ascii="Calibri Light" w:hAnsi="Calibri Light" w:cs="Calibri Light"/>
                <w:sz w:val="18"/>
                <w:szCs w:val="18"/>
              </w:rPr>
              <w:t>Opis przetwarzania produktów wraz z recepturą + diagram (dla każdego z produktów) – dotyczy przetwórstw</w:t>
            </w:r>
            <w:r w:rsidRPr="00FC56BE">
              <w:rPr>
                <w:rFonts w:ascii="Calibri Light" w:hAnsi="Calibri Light" w:cs="Calibri Light"/>
                <w:sz w:val="18"/>
                <w:szCs w:val="18"/>
              </w:rPr>
              <w:t>a</w:t>
            </w:r>
          </w:p>
          <w:p w14:paraId="5BE257C8" w14:textId="77777777" w:rsidR="00FB2018" w:rsidRPr="00FC56BE" w:rsidRDefault="00B34DCB" w:rsidP="00DB79D4">
            <w:pPr>
              <w:tabs>
                <w:tab w:val="left" w:pos="6165"/>
                <w:tab w:val="left" w:pos="8505"/>
              </w:tabs>
              <w:ind w:left="142"/>
              <w:rPr>
                <w:rFonts w:ascii="Calibri Light" w:hAnsi="Calibri Light" w:cs="Calibri Light"/>
                <w:sz w:val="18"/>
                <w:szCs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FB2018" w:rsidRPr="00FC56BE">
              <w:rPr>
                <w:rFonts w:ascii="Calibri Light" w:hAnsi="Calibri Light" w:cs="Calibri Light"/>
                <w:sz w:val="18"/>
                <w:szCs w:val="18"/>
              </w:rPr>
              <w:t>Procedury zawierające tryb postępowania związany z wnioskowanym obszarem, który będzie objęty certyfikacją</w:t>
            </w:r>
            <w:r w:rsidR="00305082" w:rsidRPr="00FC56BE">
              <w:rPr>
                <w:rFonts w:ascii="Calibri Light" w:hAnsi="Calibri Light" w:cs="Calibri Light"/>
                <w:sz w:val="18"/>
                <w:szCs w:val="18"/>
              </w:rPr>
              <w:t xml:space="preserve"> wraz z opisem środków ostrożności</w:t>
            </w:r>
          </w:p>
          <w:p w14:paraId="154E8001" w14:textId="77777777" w:rsidR="007116A9" w:rsidRPr="00FC56BE" w:rsidRDefault="007116A9" w:rsidP="007116A9">
            <w:pPr>
              <w:tabs>
                <w:tab w:val="left" w:pos="1134"/>
                <w:tab w:val="left" w:pos="8505"/>
              </w:tabs>
              <w:ind w:left="142"/>
              <w:rPr>
                <w:rFonts w:ascii="Calibri Light" w:hAnsi="Calibri Light" w:cs="Calibri Light"/>
                <w:sz w:val="18"/>
                <w:szCs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8"/>
                <w:szCs w:val="18"/>
              </w:rPr>
              <w:t>Umowa o świadczeniu usług certyfikacyjnych – 2 egzemplarze</w:t>
            </w:r>
          </w:p>
        </w:tc>
        <w:tc>
          <w:tcPr>
            <w:tcW w:w="5299" w:type="dxa"/>
            <w:shd w:val="clear" w:color="auto" w:fill="auto"/>
          </w:tcPr>
          <w:p w14:paraId="7F9172DD" w14:textId="77777777" w:rsidR="007116A9" w:rsidRPr="00FC56BE" w:rsidRDefault="007116A9" w:rsidP="00DB79D4">
            <w:pPr>
              <w:tabs>
                <w:tab w:val="left" w:pos="1134"/>
                <w:tab w:val="left" w:pos="8505"/>
              </w:tabs>
              <w:rPr>
                <w:rFonts w:ascii="Calibri Light" w:hAnsi="Calibri Light" w:cs="Calibri Light"/>
                <w:sz w:val="16"/>
                <w:szCs w:val="16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FC56BE">
              <w:rPr>
                <w:rFonts w:ascii="Calibri Light" w:hAnsi="Calibri Light" w:cs="Calibri Light"/>
                <w:sz w:val="18"/>
                <w:szCs w:val="18"/>
              </w:rPr>
              <w:t xml:space="preserve">Kopie umów z podwykonawcami na podstawie których podwykonawcy będą podlegać systemowi kontroli na zgodność z </w:t>
            </w:r>
            <w:r w:rsidR="00F26CD0" w:rsidRPr="00FC56BE">
              <w:rPr>
                <w:rFonts w:ascii="Calibri Light" w:hAnsi="Calibri Light" w:cs="Calibri Light"/>
                <w:sz w:val="18"/>
                <w:szCs w:val="18"/>
              </w:rPr>
              <w:t>R</w:t>
            </w:r>
            <w:r w:rsidRPr="00FC56BE">
              <w:rPr>
                <w:rFonts w:ascii="Calibri Light" w:hAnsi="Calibri Light" w:cs="Calibri Light"/>
                <w:sz w:val="18"/>
                <w:szCs w:val="18"/>
              </w:rPr>
              <w:t xml:space="preserve">ozp. </w:t>
            </w:r>
            <w:r w:rsidR="00F26CD0" w:rsidRPr="00FC56BE">
              <w:rPr>
                <w:rFonts w:ascii="Calibri Light" w:hAnsi="Calibri Light" w:cs="Calibri Light"/>
                <w:sz w:val="18"/>
                <w:szCs w:val="18"/>
              </w:rPr>
              <w:t xml:space="preserve">(UE) </w:t>
            </w:r>
            <w:r w:rsidRPr="00FC56BE">
              <w:rPr>
                <w:rFonts w:ascii="Calibri Light" w:hAnsi="Calibri Light" w:cs="Calibri Light"/>
                <w:sz w:val="18"/>
                <w:szCs w:val="18"/>
              </w:rPr>
              <w:t>2018/848</w:t>
            </w:r>
          </w:p>
          <w:p w14:paraId="09F07396" w14:textId="77777777" w:rsidR="00FB2018" w:rsidRPr="00FC56BE" w:rsidRDefault="00B34DCB" w:rsidP="00DB79D4">
            <w:pPr>
              <w:tabs>
                <w:tab w:val="left" w:pos="1134"/>
                <w:tab w:val="left" w:pos="8505"/>
              </w:tabs>
              <w:rPr>
                <w:rFonts w:ascii="Calibri Light" w:hAnsi="Calibri Light" w:cs="Calibri Light"/>
                <w:sz w:val="18"/>
                <w:szCs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FB2018" w:rsidRPr="00FC56BE">
              <w:rPr>
                <w:rFonts w:ascii="Calibri Light" w:hAnsi="Calibri Light" w:cs="Calibri Light"/>
                <w:sz w:val="18"/>
                <w:szCs w:val="18"/>
              </w:rPr>
              <w:t>Kopia obowiązujących decyzji IJHARS dotyczących stosowanych odstępstw od warunków produkcji ekologicznej.</w:t>
            </w:r>
          </w:p>
          <w:p w14:paraId="688EF929" w14:textId="77777777" w:rsidR="00FB2018" w:rsidRPr="00FC56BE" w:rsidRDefault="00B34DCB" w:rsidP="00FB2018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FB2018" w:rsidRPr="00FC56BE">
              <w:rPr>
                <w:rFonts w:ascii="Calibri Light" w:hAnsi="Calibri Light" w:cs="Calibri Light"/>
                <w:sz w:val="18"/>
                <w:szCs w:val="18"/>
              </w:rPr>
              <w:t>Oświadczenie o zmianie jednostki certyfikującej (jeżeli dotyczy).</w:t>
            </w:r>
          </w:p>
          <w:p w14:paraId="4FF99886" w14:textId="77777777" w:rsidR="001435FD" w:rsidRPr="00FC56BE" w:rsidRDefault="001435FD" w:rsidP="00FB2018">
            <w:pPr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FORMCHECKBOX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7116A9" w:rsidRPr="00FC56BE">
              <w:rPr>
                <w:rFonts w:ascii="Calibri Light" w:hAnsi="Calibri Light" w:cs="Calibri Light"/>
                <w:sz w:val="18"/>
                <w:szCs w:val="18"/>
              </w:rPr>
              <w:t xml:space="preserve">Zgłoszenie działalności w zakresie rolnictwa ekologicznego (o którym mowa w art.34 rozporządzenia Parlamentu Europejskiego i Rady (UE) 2018/848) </w:t>
            </w:r>
            <w:r w:rsidRPr="00FC56BE">
              <w:rPr>
                <w:rFonts w:ascii="Calibri Light" w:hAnsi="Calibri Light" w:cs="Calibri Light"/>
                <w:i/>
                <w:iCs/>
                <w:sz w:val="14"/>
                <w:szCs w:val="14"/>
              </w:rPr>
              <w:t>(w przypadku pierwszego zgłoszenia lub zmian)</w:t>
            </w:r>
          </w:p>
        </w:tc>
      </w:tr>
    </w:tbl>
    <w:p w14:paraId="51734FCC" w14:textId="77777777" w:rsidR="001F5BCB" w:rsidRPr="00FC56BE" w:rsidRDefault="001F5BCB" w:rsidP="00470871">
      <w:pPr>
        <w:pStyle w:val="Nagwek"/>
        <w:tabs>
          <w:tab w:val="clear" w:pos="4536"/>
          <w:tab w:val="clear" w:pos="9072"/>
        </w:tabs>
        <w:rPr>
          <w:rFonts w:ascii="Calibri Light" w:hAnsi="Calibri Light" w:cs="Calibri Light"/>
          <w:sz w:val="10"/>
        </w:rPr>
      </w:pPr>
    </w:p>
    <w:p w14:paraId="4FC931D4" w14:textId="77777777" w:rsidR="00485C4C" w:rsidRPr="00FC56BE" w:rsidRDefault="00A369C5" w:rsidP="00485C4C">
      <w:pPr>
        <w:pStyle w:val="Tekstpodstawowy"/>
        <w:jc w:val="both"/>
        <w:rPr>
          <w:rFonts w:ascii="Calibri Light" w:hAnsi="Calibri Light" w:cs="Calibri Light"/>
          <w:i w:val="0"/>
          <w:sz w:val="16"/>
          <w:szCs w:val="16"/>
        </w:rPr>
      </w:pPr>
      <w:r w:rsidRPr="00FC56BE">
        <w:rPr>
          <w:rFonts w:ascii="Calibri Light" w:hAnsi="Calibri Light" w:cs="Calibri Light"/>
          <w:i w:val="0"/>
          <w:sz w:val="16"/>
          <w:szCs w:val="16"/>
        </w:rPr>
        <w:t>Wniosek</w:t>
      </w:r>
      <w:r w:rsidR="00164F4B" w:rsidRPr="00FC56BE">
        <w:rPr>
          <w:rFonts w:ascii="Calibri Light" w:hAnsi="Calibri Light" w:cs="Calibri Light"/>
          <w:i w:val="0"/>
          <w:sz w:val="16"/>
          <w:szCs w:val="16"/>
        </w:rPr>
        <w:t xml:space="preserve"> oraz umowę</w:t>
      </w:r>
      <w:r w:rsidRPr="00FC56BE">
        <w:rPr>
          <w:rFonts w:ascii="Calibri Light" w:hAnsi="Calibri Light" w:cs="Calibri Light"/>
          <w:i w:val="0"/>
          <w:sz w:val="16"/>
          <w:szCs w:val="16"/>
        </w:rPr>
        <w:t xml:space="preserve"> (w wersji papierowej) należy złożyć lub przesłać do BC COBICO. </w:t>
      </w:r>
      <w:r w:rsidR="00164F4B" w:rsidRPr="00FC56BE">
        <w:rPr>
          <w:rFonts w:ascii="Calibri Light" w:hAnsi="Calibri Light" w:cs="Calibri Light"/>
          <w:i w:val="0"/>
          <w:sz w:val="16"/>
          <w:szCs w:val="16"/>
        </w:rPr>
        <w:t>Pozostałe z</w:t>
      </w:r>
      <w:r w:rsidRPr="00FC56BE">
        <w:rPr>
          <w:rFonts w:ascii="Calibri Light" w:hAnsi="Calibri Light" w:cs="Calibri Light"/>
          <w:i w:val="0"/>
          <w:sz w:val="16"/>
          <w:szCs w:val="16"/>
        </w:rPr>
        <w:t xml:space="preserve">ałączniki należy przesłać w wersji elektronicznej na adres poczty: </w:t>
      </w:r>
      <w:r w:rsidR="00F26CD0" w:rsidRPr="00FC56BE">
        <w:rPr>
          <w:rFonts w:ascii="Calibri Light" w:hAnsi="Calibri Light" w:cs="Calibri Light"/>
          <w:i w:val="0"/>
          <w:sz w:val="16"/>
          <w:szCs w:val="16"/>
        </w:rPr>
        <w:t>pl.cobico@kiwa.com</w:t>
      </w:r>
      <w:r w:rsidRPr="00FC56BE">
        <w:rPr>
          <w:rFonts w:ascii="Calibri Light" w:hAnsi="Calibri Light" w:cs="Calibri Light"/>
          <w:i w:val="0"/>
          <w:sz w:val="16"/>
          <w:szCs w:val="16"/>
        </w:rPr>
        <w:t xml:space="preserve"> </w:t>
      </w:r>
      <w:r w:rsidR="00485C4C" w:rsidRPr="00FC56BE">
        <w:rPr>
          <w:rFonts w:ascii="Calibri Light" w:hAnsi="Calibri Light" w:cs="Calibri Light"/>
          <w:i w:val="0"/>
          <w:sz w:val="16"/>
          <w:szCs w:val="16"/>
        </w:rPr>
        <w:t xml:space="preserve">Informacje w zakresie kompletacji dokumentów, badań, przepisów prawnych i innych informacji udzielają pracownicy BC COBICO </w:t>
      </w:r>
      <w:r w:rsidR="00485C4C" w:rsidRPr="00FC56BE">
        <w:rPr>
          <w:rFonts w:ascii="Calibri Light" w:hAnsi="Calibri Light" w:cs="Calibri Light"/>
          <w:b/>
          <w:i w:val="0"/>
          <w:sz w:val="16"/>
          <w:szCs w:val="16"/>
        </w:rPr>
        <w:t>tel. (012) 632-35-71</w:t>
      </w:r>
      <w:r w:rsidR="00485C4C" w:rsidRPr="00FC56BE">
        <w:rPr>
          <w:rFonts w:ascii="Calibri Light" w:hAnsi="Calibri Light" w:cs="Calibri Light"/>
          <w:i w:val="0"/>
          <w:sz w:val="16"/>
          <w:szCs w:val="16"/>
        </w:rPr>
        <w:t xml:space="preserve"> i są również dostępne na naszej stronie internetowej: </w:t>
      </w:r>
      <w:r w:rsidR="00485C4C" w:rsidRPr="00FC56BE">
        <w:rPr>
          <w:rFonts w:ascii="Calibri Light" w:hAnsi="Calibri Light" w:cs="Calibri Light"/>
          <w:b/>
          <w:i w:val="0"/>
          <w:sz w:val="16"/>
          <w:szCs w:val="16"/>
        </w:rPr>
        <w:t>www.cobico.pl</w:t>
      </w:r>
    </w:p>
    <w:p w14:paraId="7489815B" w14:textId="77777777" w:rsidR="00485C4C" w:rsidRPr="00FC56BE" w:rsidRDefault="00485C4C" w:rsidP="00485C4C">
      <w:pPr>
        <w:rPr>
          <w:rFonts w:ascii="Calibri Light" w:hAnsi="Calibri Light" w:cs="Calibri Light"/>
          <w:sz w:val="8"/>
          <w:szCs w:val="14"/>
        </w:rPr>
      </w:pPr>
    </w:p>
    <w:p w14:paraId="5A347D1D" w14:textId="0A709F74" w:rsidR="00485C4C" w:rsidRPr="00FC56BE" w:rsidRDefault="00485C4C" w:rsidP="006A1BB5">
      <w:pPr>
        <w:pStyle w:val="Tekstpodstawowy3"/>
        <w:jc w:val="both"/>
        <w:rPr>
          <w:rFonts w:ascii="Calibri Light" w:hAnsi="Calibri Light" w:cs="Calibri Light"/>
          <w:sz w:val="16"/>
          <w:szCs w:val="16"/>
        </w:rPr>
      </w:pPr>
      <w:r w:rsidRPr="00FC56BE">
        <w:rPr>
          <w:rFonts w:ascii="Calibri Light" w:hAnsi="Calibri Light" w:cs="Calibri Light"/>
          <w:sz w:val="16"/>
          <w:szCs w:val="16"/>
        </w:rPr>
        <w:t xml:space="preserve">W oparciu o cennik opłat BC COBICO oświadczam, że opłata </w:t>
      </w:r>
      <w:r w:rsidR="006A1BB5" w:rsidRPr="00FC56BE">
        <w:rPr>
          <w:rFonts w:ascii="Calibri Light" w:hAnsi="Calibri Light" w:cs="Calibri Light"/>
          <w:sz w:val="16"/>
          <w:szCs w:val="16"/>
        </w:rPr>
        <w:t>za prace związane z przeprowadzonym procesem certyfikacji</w:t>
      </w:r>
      <w:r w:rsidRPr="00FC56BE">
        <w:rPr>
          <w:rFonts w:ascii="Calibri Light" w:hAnsi="Calibri Light" w:cs="Calibri Light"/>
          <w:sz w:val="16"/>
          <w:szCs w:val="16"/>
        </w:rPr>
        <w:t xml:space="preserve"> od </w:t>
      </w:r>
      <w:r w:rsidR="00194FE7" w:rsidRPr="00FC56BE">
        <w:rPr>
          <w:rFonts w:ascii="Calibri Light" w:hAnsi="Calibri Light" w:cs="Calibri Light"/>
          <w:sz w:val="16"/>
          <w:szCs w:val="16"/>
        </w:rPr>
        <w:t>W</w:t>
      </w:r>
      <w:r w:rsidRPr="00FC56BE">
        <w:rPr>
          <w:rFonts w:ascii="Calibri Light" w:hAnsi="Calibri Light" w:cs="Calibri Light"/>
          <w:sz w:val="16"/>
          <w:szCs w:val="16"/>
        </w:rPr>
        <w:t xml:space="preserve">nioskodawcy zostanie uiszczona na konto </w:t>
      </w:r>
      <w:r w:rsidR="00F26CD0" w:rsidRPr="00FC56BE">
        <w:rPr>
          <w:rFonts w:ascii="Calibri Light" w:hAnsi="Calibri Light" w:cs="Calibri Light"/>
          <w:sz w:val="16"/>
          <w:szCs w:val="16"/>
        </w:rPr>
        <w:t xml:space="preserve">Kiwa </w:t>
      </w:r>
      <w:r w:rsidR="00C10CD4" w:rsidRPr="00FC56BE">
        <w:rPr>
          <w:rFonts w:ascii="Calibri Light" w:hAnsi="Calibri Light" w:cs="Calibri Light"/>
          <w:sz w:val="16"/>
          <w:szCs w:val="16"/>
        </w:rPr>
        <w:t>Polska</w:t>
      </w:r>
      <w:r w:rsidRPr="00FC56BE">
        <w:rPr>
          <w:rFonts w:ascii="Calibri Light" w:hAnsi="Calibri Light" w:cs="Calibri Light"/>
          <w:sz w:val="16"/>
          <w:szCs w:val="16"/>
        </w:rPr>
        <w:t> </w:t>
      </w:r>
      <w:r w:rsidR="00C10CD4" w:rsidRPr="00FC56BE">
        <w:rPr>
          <w:rFonts w:ascii="Calibri Light" w:hAnsi="Calibri Light" w:cs="Calibri Light"/>
          <w:sz w:val="16"/>
          <w:szCs w:val="16"/>
        </w:rPr>
        <w:t>S</w:t>
      </w:r>
      <w:r w:rsidRPr="00FC56BE">
        <w:rPr>
          <w:rFonts w:ascii="Calibri Light" w:hAnsi="Calibri Light" w:cs="Calibri Light"/>
          <w:sz w:val="16"/>
          <w:szCs w:val="16"/>
        </w:rPr>
        <w:t xml:space="preserve">p. z o.o. </w:t>
      </w:r>
    </w:p>
    <w:p w14:paraId="2AB0A185" w14:textId="77777777" w:rsidR="00485C4C" w:rsidRPr="00FC56BE" w:rsidRDefault="00485C4C" w:rsidP="00485C4C">
      <w:pPr>
        <w:pStyle w:val="Tekstpodstawowy3"/>
        <w:rPr>
          <w:rFonts w:ascii="Calibri Light" w:hAnsi="Calibri Light" w:cs="Calibri Light"/>
          <w:b/>
          <w:sz w:val="8"/>
          <w:szCs w:val="8"/>
        </w:rPr>
      </w:pPr>
    </w:p>
    <w:p w14:paraId="553138F1" w14:textId="77777777" w:rsidR="00B1030A" w:rsidRPr="00FC56BE" w:rsidRDefault="00485C4C" w:rsidP="00DB79D4">
      <w:pPr>
        <w:numPr>
          <w:ilvl w:val="0"/>
          <w:numId w:val="8"/>
        </w:numPr>
        <w:ind w:left="0" w:firstLine="0"/>
        <w:jc w:val="both"/>
        <w:rPr>
          <w:rFonts w:ascii="Calibri Light" w:hAnsi="Calibri Light" w:cs="Calibri Light"/>
          <w:sz w:val="16"/>
          <w:szCs w:val="16"/>
        </w:rPr>
      </w:pPr>
      <w:bookmarkStart w:id="14" w:name="_Hlk90021120"/>
      <w:r w:rsidRPr="00FC56BE">
        <w:rPr>
          <w:rFonts w:ascii="Calibri Light" w:hAnsi="Calibri Light" w:cs="Calibri Light"/>
          <w:sz w:val="16"/>
          <w:szCs w:val="16"/>
        </w:rPr>
        <w:t xml:space="preserve">Zobowiązuję się do przestrzegania wymagań </w:t>
      </w:r>
      <w:r w:rsidR="00E4283C" w:rsidRPr="00FC56BE">
        <w:rPr>
          <w:rFonts w:ascii="Calibri Light" w:hAnsi="Calibri Light" w:cs="Calibri Light"/>
          <w:sz w:val="16"/>
          <w:szCs w:val="16"/>
        </w:rPr>
        <w:t>produkcji</w:t>
      </w:r>
      <w:r w:rsidRPr="00FC56BE">
        <w:rPr>
          <w:rFonts w:ascii="Calibri Light" w:hAnsi="Calibri Light" w:cs="Calibri Light"/>
          <w:sz w:val="16"/>
          <w:szCs w:val="16"/>
        </w:rPr>
        <w:t xml:space="preserve"> ekologiczne</w:t>
      </w:r>
      <w:r w:rsidR="00E4283C" w:rsidRPr="00FC56BE">
        <w:rPr>
          <w:rFonts w:ascii="Calibri Light" w:hAnsi="Calibri Light" w:cs="Calibri Light"/>
          <w:sz w:val="16"/>
          <w:szCs w:val="16"/>
        </w:rPr>
        <w:t>j określonych w</w:t>
      </w:r>
      <w:r w:rsidRPr="00FC56BE">
        <w:rPr>
          <w:rFonts w:ascii="Calibri Light" w:hAnsi="Calibri Light" w:cs="Calibri Light"/>
          <w:sz w:val="16"/>
          <w:szCs w:val="16"/>
        </w:rPr>
        <w:t xml:space="preserve"> </w:t>
      </w:r>
      <w:r w:rsidR="00FB2018" w:rsidRPr="00FC56BE">
        <w:rPr>
          <w:rFonts w:ascii="Calibri Light" w:hAnsi="Calibri Light" w:cs="Calibri Light"/>
          <w:sz w:val="16"/>
          <w:szCs w:val="16"/>
        </w:rPr>
        <w:t>Rozporządzeni</w:t>
      </w:r>
      <w:r w:rsidR="00E4283C" w:rsidRPr="00FC56BE">
        <w:rPr>
          <w:rFonts w:ascii="Calibri Light" w:hAnsi="Calibri Light" w:cs="Calibri Light"/>
          <w:sz w:val="16"/>
          <w:szCs w:val="16"/>
        </w:rPr>
        <w:t>u</w:t>
      </w:r>
      <w:r w:rsidR="00FB2018" w:rsidRPr="00FC56BE">
        <w:rPr>
          <w:rFonts w:ascii="Calibri Light" w:hAnsi="Calibri Light" w:cs="Calibri Light"/>
          <w:sz w:val="16"/>
          <w:szCs w:val="16"/>
        </w:rPr>
        <w:t xml:space="preserve"> Parlamentu Europejskiego i Rady (UE) 2018/848 z dnia 30 maja 2018 r. w sprawie produkcji ekologicznej i znakowania produktów ekologicznych i uchylające rozporządzenie Rady (WE) nr 834/2007</w:t>
      </w:r>
      <w:r w:rsidR="00B1030A" w:rsidRPr="00FC56BE">
        <w:rPr>
          <w:rFonts w:ascii="Calibri Light" w:hAnsi="Calibri Light" w:cs="Calibri Light"/>
          <w:sz w:val="16"/>
          <w:szCs w:val="16"/>
        </w:rPr>
        <w:t>, a w razie ich udokumentowanego naruszenia – do podporządkowania się nałożonym sankcjom.</w:t>
      </w:r>
    </w:p>
    <w:bookmarkEnd w:id="14"/>
    <w:p w14:paraId="5C625648" w14:textId="77777777" w:rsidR="00485C4C" w:rsidRPr="00FC56BE" w:rsidRDefault="00485C4C" w:rsidP="00485C4C">
      <w:pPr>
        <w:numPr>
          <w:ilvl w:val="0"/>
          <w:numId w:val="8"/>
        </w:numPr>
        <w:ind w:left="0" w:firstLine="0"/>
        <w:jc w:val="both"/>
        <w:rPr>
          <w:rFonts w:ascii="Calibri Light" w:hAnsi="Calibri Light" w:cs="Calibri Light"/>
          <w:sz w:val="16"/>
          <w:szCs w:val="16"/>
        </w:rPr>
      </w:pPr>
      <w:r w:rsidRPr="00FC56BE">
        <w:rPr>
          <w:rFonts w:ascii="Calibri Light" w:hAnsi="Calibri Light" w:cs="Calibri Light"/>
          <w:sz w:val="16"/>
          <w:szCs w:val="16"/>
        </w:rPr>
        <w:t>W trakcie kontroli zobowiązuję się do udostępnienia wszystkich części zakładu oraz prowadzonej dokumentacji, w tym zapisów dotyczących zakupu środków produkcji i rejestru zbytu, jak również do udzielenia wszelkiej pomocy w przeprowadzeniu inspekcji.</w:t>
      </w:r>
    </w:p>
    <w:p w14:paraId="4394F51A" w14:textId="70362665" w:rsidR="00485C4C" w:rsidRPr="00FC56BE" w:rsidRDefault="00485C4C" w:rsidP="00485C4C">
      <w:pPr>
        <w:numPr>
          <w:ilvl w:val="0"/>
          <w:numId w:val="8"/>
        </w:numPr>
        <w:ind w:left="0" w:firstLine="0"/>
        <w:jc w:val="both"/>
        <w:rPr>
          <w:rFonts w:ascii="Calibri Light" w:hAnsi="Calibri Light" w:cs="Calibri Light"/>
          <w:spacing w:val="-3"/>
          <w:sz w:val="16"/>
          <w:szCs w:val="16"/>
        </w:rPr>
      </w:pPr>
      <w:r w:rsidRPr="00FC56BE">
        <w:rPr>
          <w:rFonts w:ascii="Calibri Light" w:hAnsi="Calibri Light" w:cs="Calibri Light"/>
          <w:sz w:val="16"/>
          <w:szCs w:val="16"/>
        </w:rPr>
        <w:t>Wyrażam zgodę na przeprowadzenie odpłatnych, nieodpłatnych, doraźnych, zapowiedzianych, niezapowiedzianych kontroli oraz pobór próbek do badań na zgodność prowadzonej produkcji z ekologicznymi metodami produkcji przez BC COBICO oraz GIJHARS.</w:t>
      </w:r>
    </w:p>
    <w:p w14:paraId="448BC455" w14:textId="77777777" w:rsidR="00A20AE2" w:rsidRPr="00FC56BE" w:rsidRDefault="00A20AE2" w:rsidP="00A20AE2">
      <w:pPr>
        <w:numPr>
          <w:ilvl w:val="0"/>
          <w:numId w:val="8"/>
        </w:numPr>
        <w:ind w:left="0" w:firstLine="0"/>
        <w:jc w:val="both"/>
        <w:rPr>
          <w:rFonts w:ascii="Calibri Light" w:hAnsi="Calibri Light" w:cs="Calibri Light"/>
          <w:sz w:val="16"/>
          <w:szCs w:val="16"/>
        </w:rPr>
      </w:pPr>
      <w:r w:rsidRPr="00FC56BE">
        <w:rPr>
          <w:rFonts w:ascii="Calibri Light" w:hAnsi="Calibri Light" w:cs="Calibri Light"/>
          <w:sz w:val="16"/>
          <w:szCs w:val="16"/>
        </w:rPr>
        <w:t>Wyrażam zgodę na zatwierdzenie protokołu z kontroli podpisem elektronicznym niekwalifikowanym, jego doręczenie w formie elektronicznej na adres mailowy podany we wniosku o przeprowadzenie certyfikacji oraz akceptuje pozostałe ustalenia dotyczące komunikacji elektronicznej wskazane w programie certyfikacji Produkcji ekologicznej –</w:t>
      </w:r>
      <w:r w:rsidRPr="00FC56BE">
        <w:rPr>
          <w:rFonts w:ascii="Calibri Light" w:hAnsi="Calibri Light" w:cs="Calibri Light"/>
          <w:b/>
          <w:sz w:val="16"/>
          <w:szCs w:val="16"/>
        </w:rPr>
        <w:t xml:space="preserve"> </w:t>
      </w:r>
      <w:r w:rsidRPr="00FC56BE">
        <w:rPr>
          <w:rFonts w:ascii="Calibri Light" w:hAnsi="Calibri Light" w:cs="Calibri Light"/>
          <w:sz w:val="16"/>
          <w:szCs w:val="16"/>
        </w:rPr>
        <w:t>PC-10.</w:t>
      </w:r>
    </w:p>
    <w:p w14:paraId="40F7BB35" w14:textId="77777777" w:rsidR="002466C2" w:rsidRPr="00FC56BE" w:rsidRDefault="002466C2" w:rsidP="00485C4C">
      <w:pPr>
        <w:numPr>
          <w:ilvl w:val="0"/>
          <w:numId w:val="8"/>
        </w:numPr>
        <w:ind w:left="0" w:firstLine="0"/>
        <w:jc w:val="both"/>
        <w:rPr>
          <w:rFonts w:ascii="Calibri Light" w:hAnsi="Calibri Light" w:cs="Calibri Light"/>
          <w:spacing w:val="-3"/>
          <w:sz w:val="16"/>
          <w:szCs w:val="16"/>
        </w:rPr>
      </w:pPr>
      <w:r w:rsidRPr="00FC56BE">
        <w:rPr>
          <w:rFonts w:ascii="Calibri Light" w:hAnsi="Calibri Light" w:cs="Calibri Light"/>
          <w:spacing w:val="-3"/>
          <w:sz w:val="16"/>
          <w:szCs w:val="16"/>
        </w:rPr>
        <w:t xml:space="preserve">Wyrażam zgodę na udział w </w:t>
      </w:r>
      <w:r w:rsidR="00F26CD0" w:rsidRPr="00FC56BE">
        <w:rPr>
          <w:rFonts w:ascii="Calibri Light" w:hAnsi="Calibri Light" w:cs="Calibri Light"/>
          <w:spacing w:val="-3"/>
          <w:sz w:val="16"/>
          <w:szCs w:val="16"/>
        </w:rPr>
        <w:t>kontroli</w:t>
      </w:r>
      <w:r w:rsidRPr="00FC56BE">
        <w:rPr>
          <w:rFonts w:ascii="Calibri Light" w:hAnsi="Calibri Light" w:cs="Calibri Light"/>
          <w:spacing w:val="-3"/>
          <w:sz w:val="16"/>
          <w:szCs w:val="16"/>
        </w:rPr>
        <w:t xml:space="preserve"> obserwatorów (przedstawiciele PCA, właściciela programu certyfikacji, organów nadzoru).</w:t>
      </w:r>
    </w:p>
    <w:p w14:paraId="7AD5C148" w14:textId="77777777" w:rsidR="00485C4C" w:rsidRPr="00FC56BE" w:rsidRDefault="00485C4C" w:rsidP="00485C4C">
      <w:pPr>
        <w:numPr>
          <w:ilvl w:val="0"/>
          <w:numId w:val="8"/>
        </w:numPr>
        <w:ind w:left="0" w:firstLine="0"/>
        <w:jc w:val="both"/>
        <w:rPr>
          <w:rFonts w:ascii="Calibri Light" w:hAnsi="Calibri Light" w:cs="Calibri Light"/>
          <w:sz w:val="16"/>
          <w:szCs w:val="16"/>
        </w:rPr>
      </w:pPr>
      <w:r w:rsidRPr="00FC56BE">
        <w:rPr>
          <w:rFonts w:ascii="Calibri Light" w:hAnsi="Calibri Light" w:cs="Calibri Light"/>
          <w:sz w:val="16"/>
          <w:szCs w:val="16"/>
        </w:rPr>
        <w:t>BC jest odpowiedzialne za zachowanie poufności przez osoby działające w jego imieniu odnośnie informacji, z jakimi zapoznały się w związku z realizacją procesu certyfikacji.</w:t>
      </w:r>
    </w:p>
    <w:p w14:paraId="7564EFF9" w14:textId="77777777" w:rsidR="006734C4" w:rsidRPr="00FC56BE" w:rsidRDefault="006734C4" w:rsidP="006734C4">
      <w:pPr>
        <w:jc w:val="both"/>
        <w:rPr>
          <w:rFonts w:ascii="Calibri Light" w:hAnsi="Calibri Light" w:cs="Calibri Light"/>
          <w:sz w:val="4"/>
          <w:szCs w:val="4"/>
        </w:rPr>
      </w:pPr>
    </w:p>
    <w:p w14:paraId="3C57175F" w14:textId="77777777" w:rsidR="00EB5EB2" w:rsidRPr="00FC56BE" w:rsidRDefault="00EB5EB2" w:rsidP="00485C4C">
      <w:pPr>
        <w:rPr>
          <w:rFonts w:ascii="Calibri Light" w:hAnsi="Calibri Light" w:cs="Calibri Light"/>
          <w:sz w:val="8"/>
          <w:szCs w:val="24"/>
        </w:rPr>
      </w:pPr>
    </w:p>
    <w:tbl>
      <w:tblPr>
        <w:tblpPr w:leftFromText="141" w:rightFromText="141" w:vertAnchor="text" w:horzAnchor="margin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4"/>
        <w:gridCol w:w="5216"/>
      </w:tblGrid>
      <w:tr w:rsidR="00FC56BE" w:rsidRPr="00FC56BE" w14:paraId="396AFEB0" w14:textId="77777777" w:rsidTr="00A20AE2">
        <w:trPr>
          <w:trHeight w:val="416"/>
        </w:trPr>
        <w:tc>
          <w:tcPr>
            <w:tcW w:w="5299" w:type="dxa"/>
            <w:tcBorders>
              <w:bottom w:val="single" w:sz="4" w:space="0" w:color="auto"/>
            </w:tcBorders>
            <w:vAlign w:val="center"/>
          </w:tcPr>
          <w:p w14:paraId="74287159" w14:textId="77777777" w:rsidR="00EB5EB2" w:rsidRPr="00FC56BE" w:rsidRDefault="00EB5EB2" w:rsidP="00EB5EB2">
            <w:pPr>
              <w:jc w:val="center"/>
              <w:rPr>
                <w:rFonts w:ascii="Calibri Light" w:hAnsi="Calibri Light" w:cs="Calibri Light"/>
                <w:b/>
                <w:i/>
              </w:rPr>
            </w:pPr>
            <w:r w:rsidRPr="00FC56BE">
              <w:rPr>
                <w:rFonts w:ascii="Calibri Light" w:hAnsi="Calibri Light" w:cs="Calibri Light"/>
                <w:b/>
                <w:szCs w:val="24"/>
              </w:rPr>
              <w:t>W WYPEŁNIENIU WNIOSKU POMAGAŁ:</w:t>
            </w:r>
          </w:p>
        </w:tc>
        <w:tc>
          <w:tcPr>
            <w:tcW w:w="5299" w:type="dxa"/>
            <w:tcBorders>
              <w:bottom w:val="single" w:sz="4" w:space="0" w:color="auto"/>
            </w:tcBorders>
            <w:vAlign w:val="center"/>
          </w:tcPr>
          <w:p w14:paraId="4E915B5E" w14:textId="77777777" w:rsidR="00EB5EB2" w:rsidRPr="00FC56BE" w:rsidRDefault="00EB5EB2" w:rsidP="00EB5EB2">
            <w:pPr>
              <w:jc w:val="center"/>
              <w:rPr>
                <w:rFonts w:ascii="Calibri Light" w:hAnsi="Calibri Light" w:cs="Calibri Light"/>
                <w:b/>
                <w:i/>
              </w:rPr>
            </w:pP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begin">
                <w:ffData>
                  <w:name w:val="Tekst551"/>
                  <w:enabled/>
                  <w:calcOnExit w:val="0"/>
                  <w:textInput/>
                </w:ffData>
              </w:fldCha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instrText xml:space="preserve"> FORMTEXT </w:instrTex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separate"/>
            </w:r>
            <w:r w:rsidRPr="00FC56BE">
              <w:rPr>
                <w:rFonts w:ascii="Calibri Light" w:hAnsi="Calibri Light" w:cs="Calibri Light"/>
                <w:noProof/>
                <w:sz w:val="16"/>
                <w:szCs w:val="16"/>
              </w:rPr>
              <w:t> </w:t>
            </w:r>
            <w:r w:rsidRPr="00FC56BE">
              <w:rPr>
                <w:rFonts w:ascii="Calibri Light" w:hAnsi="Calibri Light" w:cs="Calibri Light"/>
                <w:noProof/>
                <w:sz w:val="16"/>
                <w:szCs w:val="16"/>
              </w:rPr>
              <w:t> </w:t>
            </w:r>
            <w:r w:rsidRPr="00FC56BE">
              <w:rPr>
                <w:rFonts w:ascii="Calibri Light" w:hAnsi="Calibri Light" w:cs="Calibri Light"/>
                <w:noProof/>
                <w:sz w:val="16"/>
                <w:szCs w:val="16"/>
              </w:rPr>
              <w:t> </w:t>
            </w:r>
            <w:r w:rsidRPr="00FC56BE">
              <w:rPr>
                <w:rFonts w:ascii="Calibri Light" w:hAnsi="Calibri Light" w:cs="Calibri Light"/>
                <w:noProof/>
                <w:sz w:val="16"/>
                <w:szCs w:val="16"/>
              </w:rPr>
              <w:t> </w:t>
            </w:r>
            <w:r w:rsidRPr="00FC56BE">
              <w:rPr>
                <w:rFonts w:ascii="Calibri Light" w:hAnsi="Calibri Light" w:cs="Calibri Light"/>
                <w:noProof/>
                <w:sz w:val="16"/>
                <w:szCs w:val="16"/>
              </w:rPr>
              <w:t> </w:t>
            </w:r>
            <w:r w:rsidRPr="00FC56BE">
              <w:rPr>
                <w:rFonts w:ascii="Calibri Light" w:hAnsi="Calibri Light" w:cs="Calibri Light"/>
                <w:sz w:val="16"/>
                <w:szCs w:val="16"/>
              </w:rPr>
              <w:fldChar w:fldCharType="end"/>
            </w:r>
          </w:p>
        </w:tc>
      </w:tr>
      <w:tr w:rsidR="00FC56BE" w:rsidRPr="00FC56BE" w14:paraId="5FC0E2F4" w14:textId="77777777" w:rsidTr="00EB5EB2">
        <w:tc>
          <w:tcPr>
            <w:tcW w:w="10598" w:type="dxa"/>
            <w:gridSpan w:val="2"/>
            <w:tcBorders>
              <w:left w:val="nil"/>
              <w:right w:val="nil"/>
            </w:tcBorders>
          </w:tcPr>
          <w:p w14:paraId="58B98219" w14:textId="77777777" w:rsidR="00EB5EB2" w:rsidRPr="00FC56BE" w:rsidRDefault="00EB5EB2" w:rsidP="00EB5EB2">
            <w:pPr>
              <w:jc w:val="center"/>
              <w:rPr>
                <w:rFonts w:ascii="Calibri Light" w:hAnsi="Calibri Light" w:cs="Calibri Light"/>
                <w:b/>
                <w:i/>
                <w:sz w:val="14"/>
              </w:rPr>
            </w:pPr>
          </w:p>
        </w:tc>
      </w:tr>
      <w:tr w:rsidR="00FC56BE" w:rsidRPr="00FC56BE" w14:paraId="21337E97" w14:textId="77777777" w:rsidTr="00EB5EB2">
        <w:tc>
          <w:tcPr>
            <w:tcW w:w="10598" w:type="dxa"/>
            <w:gridSpan w:val="2"/>
          </w:tcPr>
          <w:p w14:paraId="05CF9DBC" w14:textId="77777777" w:rsidR="00EB5EB2" w:rsidRPr="00FC56BE" w:rsidRDefault="00EB5EB2" w:rsidP="00EB5EB2">
            <w:pPr>
              <w:jc w:val="center"/>
              <w:rPr>
                <w:rFonts w:ascii="Calibri Light" w:hAnsi="Calibri Light" w:cs="Calibri Light"/>
                <w:b/>
                <w:i/>
                <w:sz w:val="6"/>
              </w:rPr>
            </w:pPr>
          </w:p>
          <w:p w14:paraId="08E2E8C7" w14:textId="77777777" w:rsidR="00EB5EB2" w:rsidRPr="00FC56BE" w:rsidRDefault="00EB5EB2" w:rsidP="00EB5EB2">
            <w:pPr>
              <w:jc w:val="center"/>
              <w:rPr>
                <w:rFonts w:ascii="Calibri Light" w:hAnsi="Calibri Light" w:cs="Calibri Light"/>
                <w:b/>
                <w:szCs w:val="16"/>
              </w:rPr>
            </w:pPr>
            <w:r w:rsidRPr="00FC56BE">
              <w:rPr>
                <w:rFonts w:ascii="Calibri Light" w:hAnsi="Calibri Light" w:cs="Calibri Light"/>
                <w:b/>
                <w:szCs w:val="16"/>
              </w:rPr>
              <w:t>Czy poleciłby/poleciłaby Pan/Pani nasze usługi swoim znajomym/innym przedsiębiorstwom?*</w:t>
            </w:r>
          </w:p>
          <w:p w14:paraId="0408C59B" w14:textId="77777777" w:rsidR="00EB5EB2" w:rsidRPr="00FC56BE" w:rsidRDefault="00EB5EB2" w:rsidP="00EB5EB2">
            <w:pPr>
              <w:jc w:val="right"/>
              <w:rPr>
                <w:rFonts w:ascii="Calibri Light" w:hAnsi="Calibri Light" w:cs="Calibri Light"/>
                <w:i/>
                <w:sz w:val="12"/>
              </w:rPr>
            </w:pPr>
          </w:p>
          <w:tbl>
            <w:tblPr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816"/>
              <w:gridCol w:w="816"/>
              <w:gridCol w:w="817"/>
              <w:gridCol w:w="816"/>
              <w:gridCol w:w="817"/>
              <w:gridCol w:w="816"/>
              <w:gridCol w:w="817"/>
              <w:gridCol w:w="816"/>
              <w:gridCol w:w="817"/>
              <w:gridCol w:w="816"/>
              <w:gridCol w:w="817"/>
            </w:tblGrid>
            <w:tr w:rsidR="00FC56BE" w:rsidRPr="00FC56BE" w14:paraId="097BB2F4" w14:textId="77777777" w:rsidTr="00EB5E9F">
              <w:trPr>
                <w:jc w:val="center"/>
              </w:trPr>
              <w:tc>
                <w:tcPr>
                  <w:tcW w:w="816" w:type="dxa"/>
                </w:tcPr>
                <w:p w14:paraId="5F917E55" w14:textId="77777777" w:rsidR="00EB5EB2" w:rsidRPr="00FC56BE" w:rsidRDefault="00EB5EB2" w:rsidP="00FC56BE">
                  <w:pPr>
                    <w:framePr w:hSpace="141" w:wrap="around" w:vAnchor="text" w:hAnchor="margin" w:y="-49"/>
                    <w:jc w:val="center"/>
                    <w:rPr>
                      <w:rFonts w:ascii="Calibri Light" w:hAnsi="Calibri Light" w:cs="Calibri Light"/>
                    </w:rPr>
                  </w:pP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instrText xml:space="preserve"> FORMCHECKBOX </w:instrText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separate"/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816" w:type="dxa"/>
                </w:tcPr>
                <w:p w14:paraId="6BA87777" w14:textId="77777777" w:rsidR="00EB5EB2" w:rsidRPr="00FC56BE" w:rsidRDefault="00EB5EB2" w:rsidP="00FC56BE">
                  <w:pPr>
                    <w:framePr w:hSpace="141" w:wrap="around" w:vAnchor="text" w:hAnchor="margin" w:y="-49"/>
                    <w:jc w:val="center"/>
                    <w:rPr>
                      <w:rFonts w:ascii="Calibri Light" w:hAnsi="Calibri Light" w:cs="Calibri Light"/>
                    </w:rPr>
                  </w:pP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instrText xml:space="preserve"> FORMCHECKBOX </w:instrText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separate"/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817" w:type="dxa"/>
                </w:tcPr>
                <w:p w14:paraId="38FC0259" w14:textId="77777777" w:rsidR="00EB5EB2" w:rsidRPr="00FC56BE" w:rsidRDefault="00EB5EB2" w:rsidP="00FC56BE">
                  <w:pPr>
                    <w:framePr w:hSpace="141" w:wrap="around" w:vAnchor="text" w:hAnchor="margin" w:y="-49"/>
                    <w:jc w:val="center"/>
                    <w:rPr>
                      <w:rFonts w:ascii="Calibri Light" w:hAnsi="Calibri Light" w:cs="Calibri Light"/>
                    </w:rPr>
                  </w:pP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instrText xml:space="preserve"> FORMCHECKBOX </w:instrText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separate"/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816" w:type="dxa"/>
                </w:tcPr>
                <w:p w14:paraId="36F2DC63" w14:textId="77777777" w:rsidR="00EB5EB2" w:rsidRPr="00FC56BE" w:rsidRDefault="00EB5EB2" w:rsidP="00FC56BE">
                  <w:pPr>
                    <w:framePr w:hSpace="141" w:wrap="around" w:vAnchor="text" w:hAnchor="margin" w:y="-49"/>
                    <w:jc w:val="center"/>
                    <w:rPr>
                      <w:rFonts w:ascii="Calibri Light" w:hAnsi="Calibri Light" w:cs="Calibri Light"/>
                    </w:rPr>
                  </w:pP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instrText xml:space="preserve"> FORMCHECKBOX </w:instrText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separate"/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817" w:type="dxa"/>
                </w:tcPr>
                <w:p w14:paraId="1DFD8374" w14:textId="77777777" w:rsidR="00EB5EB2" w:rsidRPr="00FC56BE" w:rsidRDefault="00EB5EB2" w:rsidP="00FC56BE">
                  <w:pPr>
                    <w:framePr w:hSpace="141" w:wrap="around" w:vAnchor="text" w:hAnchor="margin" w:y="-49"/>
                    <w:jc w:val="center"/>
                    <w:rPr>
                      <w:rFonts w:ascii="Calibri Light" w:hAnsi="Calibri Light" w:cs="Calibri Light"/>
                    </w:rPr>
                  </w:pP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instrText xml:space="preserve"> FORMCHECKBOX </w:instrText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separate"/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816" w:type="dxa"/>
                </w:tcPr>
                <w:p w14:paraId="21A8C98A" w14:textId="77777777" w:rsidR="00EB5EB2" w:rsidRPr="00FC56BE" w:rsidRDefault="00EB5EB2" w:rsidP="00FC56BE">
                  <w:pPr>
                    <w:framePr w:hSpace="141" w:wrap="around" w:vAnchor="text" w:hAnchor="margin" w:y="-49"/>
                    <w:jc w:val="center"/>
                    <w:rPr>
                      <w:rFonts w:ascii="Calibri Light" w:hAnsi="Calibri Light" w:cs="Calibri Light"/>
                    </w:rPr>
                  </w:pP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instrText xml:space="preserve"> FORMCHECKBOX </w:instrText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separate"/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817" w:type="dxa"/>
                </w:tcPr>
                <w:p w14:paraId="63488926" w14:textId="77777777" w:rsidR="00EB5EB2" w:rsidRPr="00FC56BE" w:rsidRDefault="00EB5EB2" w:rsidP="00FC56BE">
                  <w:pPr>
                    <w:framePr w:hSpace="141" w:wrap="around" w:vAnchor="text" w:hAnchor="margin" w:y="-49"/>
                    <w:jc w:val="center"/>
                    <w:rPr>
                      <w:rFonts w:ascii="Calibri Light" w:hAnsi="Calibri Light" w:cs="Calibri Light"/>
                    </w:rPr>
                  </w:pP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instrText xml:space="preserve"> FORMCHECKBOX </w:instrText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separate"/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816" w:type="dxa"/>
                </w:tcPr>
                <w:p w14:paraId="70C264B9" w14:textId="77777777" w:rsidR="00EB5EB2" w:rsidRPr="00FC56BE" w:rsidRDefault="00EB5EB2" w:rsidP="00FC56BE">
                  <w:pPr>
                    <w:framePr w:hSpace="141" w:wrap="around" w:vAnchor="text" w:hAnchor="margin" w:y="-49"/>
                    <w:jc w:val="center"/>
                    <w:rPr>
                      <w:rFonts w:ascii="Calibri Light" w:hAnsi="Calibri Light" w:cs="Calibri Light"/>
                    </w:rPr>
                  </w:pP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instrText xml:space="preserve"> FORMCHECKBOX </w:instrText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separate"/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817" w:type="dxa"/>
                </w:tcPr>
                <w:p w14:paraId="6C9EF8F4" w14:textId="77777777" w:rsidR="00EB5EB2" w:rsidRPr="00FC56BE" w:rsidRDefault="00EB5EB2" w:rsidP="00FC56BE">
                  <w:pPr>
                    <w:framePr w:hSpace="141" w:wrap="around" w:vAnchor="text" w:hAnchor="margin" w:y="-49"/>
                    <w:jc w:val="center"/>
                    <w:rPr>
                      <w:rFonts w:ascii="Calibri Light" w:hAnsi="Calibri Light" w:cs="Calibri Light"/>
                    </w:rPr>
                  </w:pP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instrText xml:space="preserve"> FORMCHECKBOX </w:instrText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separate"/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816" w:type="dxa"/>
                </w:tcPr>
                <w:p w14:paraId="29C18A46" w14:textId="77777777" w:rsidR="00EB5EB2" w:rsidRPr="00FC56BE" w:rsidRDefault="00EB5EB2" w:rsidP="00FC56BE">
                  <w:pPr>
                    <w:framePr w:hSpace="141" w:wrap="around" w:vAnchor="text" w:hAnchor="margin" w:y="-49"/>
                    <w:jc w:val="center"/>
                    <w:rPr>
                      <w:rFonts w:ascii="Calibri Light" w:hAnsi="Calibri Light" w:cs="Calibri Light"/>
                    </w:rPr>
                  </w:pP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instrText xml:space="preserve"> FORMCHECKBOX </w:instrText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separate"/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817" w:type="dxa"/>
                </w:tcPr>
                <w:p w14:paraId="00E26CFC" w14:textId="77777777" w:rsidR="00EB5EB2" w:rsidRPr="00FC56BE" w:rsidRDefault="00EB5EB2" w:rsidP="00FC56BE">
                  <w:pPr>
                    <w:framePr w:hSpace="141" w:wrap="around" w:vAnchor="text" w:hAnchor="margin" w:y="-49"/>
                    <w:jc w:val="center"/>
                    <w:rPr>
                      <w:rFonts w:ascii="Calibri Light" w:hAnsi="Calibri Light" w:cs="Calibri Light"/>
                    </w:rPr>
                  </w:pP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instrText xml:space="preserve"> FORMCHECKBOX </w:instrText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separate"/>
                  </w:r>
                  <w:r w:rsidRPr="00FC56BE">
                    <w:rPr>
                      <w:rFonts w:ascii="Calibri Light" w:hAnsi="Calibri Light" w:cs="Calibri Light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FC56BE" w:rsidRPr="00FC56BE" w14:paraId="7DD3569F" w14:textId="77777777" w:rsidTr="00EB5E9F">
              <w:trPr>
                <w:jc w:val="center"/>
              </w:trPr>
              <w:tc>
                <w:tcPr>
                  <w:tcW w:w="4898" w:type="dxa"/>
                  <w:gridSpan w:val="6"/>
                </w:tcPr>
                <w:p w14:paraId="698CDEFB" w14:textId="77777777" w:rsidR="00EB5EB2" w:rsidRPr="00FC56BE" w:rsidRDefault="00EB5EB2" w:rsidP="00FC56BE">
                  <w:pPr>
                    <w:framePr w:hSpace="141" w:wrap="around" w:vAnchor="text" w:hAnchor="margin" w:y="-49"/>
                    <w:rPr>
                      <w:rFonts w:ascii="Calibri Light" w:hAnsi="Calibri Light" w:cs="Calibri Light"/>
                      <w:i/>
                      <w:sz w:val="22"/>
                    </w:rPr>
                  </w:pPr>
                  <w:r w:rsidRPr="00FC56BE">
                    <w:rPr>
                      <w:rFonts w:ascii="Calibri Light" w:hAnsi="Calibri Light" w:cs="Calibri Light"/>
                      <w:i/>
                      <w:sz w:val="16"/>
                      <w:szCs w:val="16"/>
                    </w:rPr>
                    <w:t>zdecydowanie nie</w:t>
                  </w:r>
                </w:p>
              </w:tc>
              <w:tc>
                <w:tcPr>
                  <w:tcW w:w="4083" w:type="dxa"/>
                  <w:gridSpan w:val="5"/>
                </w:tcPr>
                <w:p w14:paraId="5C532C32" w14:textId="77777777" w:rsidR="00EB5EB2" w:rsidRPr="00FC56BE" w:rsidRDefault="00EB5EB2" w:rsidP="00FC56BE">
                  <w:pPr>
                    <w:framePr w:hSpace="141" w:wrap="around" w:vAnchor="text" w:hAnchor="margin" w:y="-49"/>
                    <w:jc w:val="right"/>
                    <w:rPr>
                      <w:rFonts w:ascii="Calibri Light" w:hAnsi="Calibri Light" w:cs="Calibri Light"/>
                      <w:i/>
                      <w:sz w:val="16"/>
                      <w:szCs w:val="16"/>
                    </w:rPr>
                  </w:pPr>
                  <w:r w:rsidRPr="00FC56BE">
                    <w:rPr>
                      <w:rFonts w:ascii="Calibri Light" w:hAnsi="Calibri Light" w:cs="Calibri Light"/>
                      <w:i/>
                      <w:sz w:val="16"/>
                      <w:szCs w:val="16"/>
                    </w:rPr>
                    <w:t>zdecydowanie tak</w:t>
                  </w:r>
                </w:p>
              </w:tc>
            </w:tr>
          </w:tbl>
          <w:p w14:paraId="2FAF1783" w14:textId="77777777" w:rsidR="00EB5EB2" w:rsidRPr="00FC56BE" w:rsidRDefault="00EB5EB2" w:rsidP="00A20AE2">
            <w:pPr>
              <w:rPr>
                <w:rFonts w:ascii="Calibri Light" w:hAnsi="Calibri Light" w:cs="Calibri Light"/>
                <w:i/>
                <w:sz w:val="2"/>
                <w:szCs w:val="12"/>
              </w:rPr>
            </w:pPr>
          </w:p>
          <w:p w14:paraId="6B25B8E8" w14:textId="77777777" w:rsidR="00EB5EB2" w:rsidRPr="00FC56BE" w:rsidRDefault="00EB5EB2" w:rsidP="00EB5EB2">
            <w:pPr>
              <w:rPr>
                <w:rFonts w:ascii="Calibri Light" w:hAnsi="Calibri Light" w:cs="Calibri Light"/>
                <w:i/>
                <w:sz w:val="22"/>
              </w:rPr>
            </w:pPr>
            <w:r w:rsidRPr="00FC56BE">
              <w:rPr>
                <w:rFonts w:ascii="Calibri Light" w:hAnsi="Calibri Light" w:cs="Calibri Light"/>
                <w:i/>
                <w:sz w:val="16"/>
                <w:szCs w:val="16"/>
              </w:rPr>
              <w:t>* Proszę nie wypełniać w przypadku pierwszego zgłoszenia.</w:t>
            </w:r>
          </w:p>
        </w:tc>
      </w:tr>
    </w:tbl>
    <w:p w14:paraId="4F8C2652" w14:textId="77777777" w:rsidR="00485C4C" w:rsidRPr="00FC56BE" w:rsidRDefault="00485C4C" w:rsidP="00485C4C">
      <w:pPr>
        <w:rPr>
          <w:rFonts w:ascii="Calibri Light" w:hAnsi="Calibri Light" w:cs="Calibri Light"/>
          <w:sz w:val="22"/>
          <w:szCs w:val="28"/>
        </w:rPr>
      </w:pPr>
    </w:p>
    <w:p w14:paraId="4EA6EBDC" w14:textId="0886BA77" w:rsidR="00485C4C" w:rsidRPr="00FC56BE" w:rsidRDefault="00AA7F1D" w:rsidP="00485C4C">
      <w:pPr>
        <w:rPr>
          <w:rFonts w:ascii="Calibri Light" w:hAnsi="Calibri Light" w:cs="Calibri Light"/>
          <w:b/>
        </w:rPr>
      </w:pPr>
      <w:r w:rsidRPr="00FC56BE">
        <w:rPr>
          <w:rFonts w:ascii="Calibri Light" w:hAnsi="Calibri Light" w:cs="Calibri Light"/>
          <w:noProof/>
          <w:sz w:val="18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BE211EE" wp14:editId="69FF770A">
                <wp:simplePos x="0" y="0"/>
                <wp:positionH relativeFrom="column">
                  <wp:posOffset>-146685</wp:posOffset>
                </wp:positionH>
                <wp:positionV relativeFrom="paragraph">
                  <wp:posOffset>172085</wp:posOffset>
                </wp:positionV>
                <wp:extent cx="6724650" cy="1514475"/>
                <wp:effectExtent l="0" t="0" r="0" b="0"/>
                <wp:wrapNone/>
                <wp:docPr id="1901439304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24650" cy="1514475"/>
                        </a:xfrm>
                        <a:prstGeom prst="rect">
                          <a:avLst/>
                        </a:prstGeom>
                        <a:solidFill>
                          <a:srgbClr val="EAEAEA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D79718" id="Rectangle 68" o:spid="_x0000_s1026" style="position:absolute;margin-left:-11.55pt;margin-top:13.55pt;width:529.5pt;height:119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" fillcolor="#eaeaea">
                <v:fill opacity="32896f"/>
              </v:rect>
            </w:pict>
          </mc:Fallback>
        </mc:AlternateContent>
      </w:r>
      <w:r w:rsidR="00485C4C" w:rsidRPr="00FC56BE">
        <w:rPr>
          <w:rFonts w:ascii="Calibri Light" w:hAnsi="Calibri Light" w:cs="Calibri Light"/>
          <w:b/>
        </w:rPr>
        <w:t xml:space="preserve">DATA: </w:t>
      </w:r>
      <w:r w:rsidR="00485C4C" w:rsidRPr="00FC56BE">
        <w:rPr>
          <w:rFonts w:ascii="Calibri Light" w:hAnsi="Calibri Light" w:cs="Calibri Light"/>
          <w:b/>
        </w:rPr>
        <w:fldChar w:fldCharType="begin">
          <w:ffData>
            <w:name w:val="Tekst552"/>
            <w:enabled/>
            <w:calcOnExit w:val="0"/>
            <w:textInput/>
          </w:ffData>
        </w:fldChar>
      </w:r>
      <w:r w:rsidR="00485C4C" w:rsidRPr="00FC56BE">
        <w:rPr>
          <w:rFonts w:ascii="Calibri Light" w:hAnsi="Calibri Light" w:cs="Calibri Light"/>
          <w:b/>
        </w:rPr>
        <w:instrText xml:space="preserve"> FORMTEXT </w:instrText>
      </w:r>
      <w:r w:rsidR="00485C4C" w:rsidRPr="00FC56BE">
        <w:rPr>
          <w:rFonts w:ascii="Calibri Light" w:hAnsi="Calibri Light" w:cs="Calibri Light"/>
          <w:b/>
        </w:rPr>
      </w:r>
      <w:r w:rsidR="00485C4C" w:rsidRPr="00FC56BE">
        <w:rPr>
          <w:rFonts w:ascii="Calibri Light" w:hAnsi="Calibri Light" w:cs="Calibri Light"/>
          <w:b/>
        </w:rPr>
        <w:fldChar w:fldCharType="separate"/>
      </w:r>
      <w:r w:rsidR="00485C4C" w:rsidRPr="00FC56BE">
        <w:rPr>
          <w:rFonts w:ascii="Calibri Light" w:hAnsi="Calibri Light" w:cs="Calibri Light"/>
          <w:b/>
        </w:rPr>
        <w:t> </w:t>
      </w:r>
      <w:r w:rsidR="00485C4C" w:rsidRPr="00FC56BE">
        <w:rPr>
          <w:rFonts w:ascii="Calibri Light" w:hAnsi="Calibri Light" w:cs="Calibri Light"/>
          <w:b/>
        </w:rPr>
        <w:t> </w:t>
      </w:r>
      <w:r w:rsidR="00485C4C" w:rsidRPr="00FC56BE">
        <w:rPr>
          <w:rFonts w:ascii="Calibri Light" w:hAnsi="Calibri Light" w:cs="Calibri Light"/>
          <w:b/>
        </w:rPr>
        <w:t> </w:t>
      </w:r>
      <w:r w:rsidR="00485C4C" w:rsidRPr="00FC56BE">
        <w:rPr>
          <w:rFonts w:ascii="Calibri Light" w:hAnsi="Calibri Light" w:cs="Calibri Light"/>
          <w:b/>
        </w:rPr>
        <w:t> </w:t>
      </w:r>
      <w:r w:rsidR="00485C4C" w:rsidRPr="00FC56BE">
        <w:rPr>
          <w:rFonts w:ascii="Calibri Light" w:hAnsi="Calibri Light" w:cs="Calibri Light"/>
          <w:b/>
        </w:rPr>
        <w:t> </w:t>
      </w:r>
      <w:r w:rsidR="00485C4C" w:rsidRPr="00FC56BE">
        <w:rPr>
          <w:rFonts w:ascii="Calibri Light" w:hAnsi="Calibri Light" w:cs="Calibri Light"/>
          <w:b/>
        </w:rPr>
        <w:fldChar w:fldCharType="end"/>
      </w:r>
      <w:r w:rsidR="00485C4C" w:rsidRPr="00FC56BE">
        <w:rPr>
          <w:rFonts w:ascii="Calibri Light" w:hAnsi="Calibri Light" w:cs="Calibri Light"/>
          <w:b/>
        </w:rPr>
        <w:t>.....</w:t>
      </w:r>
      <w:r w:rsidR="00485C4C" w:rsidRPr="00FC56BE">
        <w:rPr>
          <w:rFonts w:ascii="Calibri Light" w:hAnsi="Calibri Light" w:cs="Calibri Light"/>
          <w:sz w:val="18"/>
        </w:rPr>
        <w:t>.</w:t>
      </w:r>
      <w:r w:rsidR="00485C4C" w:rsidRPr="00FC56BE">
        <w:rPr>
          <w:rFonts w:ascii="Calibri Light" w:hAnsi="Calibri Light" w:cs="Calibri Light"/>
          <w:b/>
        </w:rPr>
        <w:t xml:space="preserve">.................. </w:t>
      </w:r>
      <w:r w:rsidR="00485C4C" w:rsidRPr="00FC56BE">
        <w:rPr>
          <w:rFonts w:ascii="Calibri Light" w:hAnsi="Calibri Light" w:cs="Calibri Light"/>
          <w:b/>
        </w:rPr>
        <w:tab/>
      </w:r>
      <w:r w:rsidR="00485C4C" w:rsidRPr="00FC56BE">
        <w:rPr>
          <w:rFonts w:ascii="Calibri Light" w:hAnsi="Calibri Light" w:cs="Calibri Light"/>
          <w:b/>
        </w:rPr>
        <w:tab/>
        <w:t xml:space="preserve">       </w:t>
      </w:r>
      <w:r w:rsidR="00485C4C" w:rsidRPr="00FC56BE">
        <w:rPr>
          <w:rFonts w:ascii="Calibri Light" w:hAnsi="Calibri Light" w:cs="Calibri Light"/>
          <w:b/>
        </w:rPr>
        <w:tab/>
      </w:r>
      <w:r w:rsidR="00485C4C" w:rsidRPr="00FC56BE">
        <w:rPr>
          <w:rFonts w:ascii="Calibri Light" w:hAnsi="Calibri Light" w:cs="Calibri Light"/>
          <w:b/>
        </w:rPr>
        <w:tab/>
      </w:r>
      <w:r w:rsidR="00485C4C" w:rsidRPr="00FC56BE">
        <w:rPr>
          <w:rFonts w:ascii="Calibri Light" w:hAnsi="Calibri Light" w:cs="Calibri Light"/>
          <w:b/>
        </w:rPr>
        <w:tab/>
        <w:t xml:space="preserve"> PODPIS: ...............................</w:t>
      </w:r>
    </w:p>
    <w:p w14:paraId="74B3291E" w14:textId="77777777" w:rsidR="00485C4C" w:rsidRPr="00FC56BE" w:rsidRDefault="00485C4C" w:rsidP="00326136">
      <w:pPr>
        <w:pStyle w:val="Nagwek"/>
        <w:tabs>
          <w:tab w:val="clear" w:pos="4536"/>
          <w:tab w:val="clear" w:pos="9072"/>
        </w:tabs>
        <w:rPr>
          <w:rFonts w:ascii="Calibri Light" w:hAnsi="Calibri Light" w:cs="Calibri Light"/>
          <w:sz w:val="18"/>
        </w:rPr>
      </w:pPr>
      <w:r w:rsidRPr="00FC56BE">
        <w:rPr>
          <w:rFonts w:ascii="Calibri Light" w:hAnsi="Calibri Light" w:cs="Calibri Light"/>
          <w:sz w:val="18"/>
        </w:rPr>
        <w:tab/>
      </w:r>
    </w:p>
    <w:p w14:paraId="183D47B5" w14:textId="77777777" w:rsidR="00A73B70" w:rsidRPr="00FC56BE" w:rsidRDefault="00A73B70" w:rsidP="00A73B70">
      <w:pPr>
        <w:jc w:val="center"/>
        <w:rPr>
          <w:rFonts w:ascii="Calibri Light" w:hAnsi="Calibri Light" w:cs="Calibri Light"/>
          <w:sz w:val="22"/>
          <w:szCs w:val="22"/>
        </w:rPr>
      </w:pPr>
      <w:r w:rsidRPr="00FC56BE">
        <w:rPr>
          <w:rFonts w:ascii="Calibri Light" w:hAnsi="Calibri Light" w:cs="Calibri Light"/>
          <w:sz w:val="22"/>
          <w:szCs w:val="22"/>
        </w:rPr>
        <w:t>P</w:t>
      </w:r>
      <w:r w:rsidR="00675970" w:rsidRPr="00FC56BE">
        <w:rPr>
          <w:rFonts w:ascii="Calibri Light" w:hAnsi="Calibri Light" w:cs="Calibri Light"/>
          <w:sz w:val="22"/>
          <w:szCs w:val="22"/>
        </w:rPr>
        <w:t>RZ</w:t>
      </w:r>
      <w:r w:rsidRPr="00FC56BE">
        <w:rPr>
          <w:rFonts w:ascii="Calibri Light" w:hAnsi="Calibri Light" w:cs="Calibri Light"/>
          <w:sz w:val="22"/>
          <w:szCs w:val="22"/>
        </w:rPr>
        <w:t>EGLĄD WNIOSKU (WYPEŁNIA BC COBICO)</w:t>
      </w:r>
    </w:p>
    <w:p w14:paraId="01F49C23" w14:textId="77777777" w:rsidR="00A73B70" w:rsidRPr="00FC56BE" w:rsidRDefault="00A73B70" w:rsidP="00A73B70">
      <w:pPr>
        <w:rPr>
          <w:rFonts w:ascii="Calibri Light" w:hAnsi="Calibri Light" w:cs="Calibri Light"/>
          <w:sz w:val="10"/>
          <w:szCs w:val="22"/>
        </w:rPr>
      </w:pPr>
    </w:p>
    <w:p w14:paraId="201692BB" w14:textId="77777777" w:rsidR="00C02630" w:rsidRPr="00FC56BE" w:rsidRDefault="00C02630" w:rsidP="00C02630">
      <w:pPr>
        <w:ind w:firstLine="708"/>
        <w:rPr>
          <w:rFonts w:ascii="Calibri Light" w:hAnsi="Calibri Light" w:cs="Calibri Light"/>
          <w:sz w:val="14"/>
          <w:szCs w:val="14"/>
        </w:rPr>
      </w:pPr>
      <w:r w:rsidRPr="00FC56BE">
        <w:rPr>
          <w:rFonts w:ascii="Calibri Light" w:hAnsi="Calibri Light" w:cs="Calibri Light"/>
          <w:sz w:val="14"/>
          <w:szCs w:val="14"/>
        </w:rPr>
        <w:t>Data: ………………….    Podpis:…………………………..</w:t>
      </w:r>
      <w:r w:rsidRPr="00FC56BE">
        <w:rPr>
          <w:rFonts w:ascii="Calibri Light" w:hAnsi="Calibri Light" w:cs="Calibri Light"/>
          <w:sz w:val="14"/>
          <w:szCs w:val="14"/>
        </w:rPr>
        <w:tab/>
      </w:r>
      <w:r w:rsidRPr="00FC56BE">
        <w:rPr>
          <w:rFonts w:ascii="Calibri Light" w:hAnsi="Calibri Light" w:cs="Calibri Light"/>
          <w:sz w:val="14"/>
          <w:szCs w:val="14"/>
        </w:rPr>
        <w:tab/>
      </w:r>
      <w:r w:rsidRPr="00FC56BE">
        <w:rPr>
          <w:rFonts w:ascii="Calibri Light" w:hAnsi="Calibri Light" w:cs="Calibri Light"/>
          <w:sz w:val="14"/>
          <w:szCs w:val="14"/>
        </w:rPr>
        <w:tab/>
        <w:t>Uwagi</w:t>
      </w:r>
      <w:r w:rsidRPr="00FC56BE">
        <w:rPr>
          <w:rFonts w:ascii="Calibri Light" w:hAnsi="Calibri Light" w:cs="Calibri Light"/>
          <w:sz w:val="14"/>
          <w:szCs w:val="14"/>
        </w:rPr>
        <w:tab/>
      </w:r>
      <w:r w:rsidRPr="00FC56BE">
        <w:rPr>
          <w:rFonts w:ascii="Calibri Light" w:hAnsi="Calibri Light" w:cs="Calibri Light"/>
          <w:sz w:val="14"/>
          <w:szCs w:val="14"/>
        </w:rPr>
        <w:tab/>
        <w:t>......................................</w:t>
      </w:r>
    </w:p>
    <w:p w14:paraId="1D07C344" w14:textId="77777777" w:rsidR="00E463CF" w:rsidRPr="00FC56BE" w:rsidRDefault="00E463CF" w:rsidP="00C02630">
      <w:pPr>
        <w:ind w:firstLine="708"/>
        <w:rPr>
          <w:rFonts w:ascii="Calibri Light" w:hAnsi="Calibri Light" w:cs="Calibri Light"/>
          <w:sz w:val="6"/>
          <w:szCs w:val="14"/>
        </w:rPr>
      </w:pPr>
    </w:p>
    <w:p w14:paraId="4DDABC14" w14:textId="77777777" w:rsidR="001E5E41" w:rsidRPr="00FC56BE" w:rsidRDefault="001E5E41" w:rsidP="00C02630">
      <w:pPr>
        <w:ind w:firstLine="708"/>
        <w:rPr>
          <w:rFonts w:ascii="Calibri Light" w:hAnsi="Calibri Light" w:cs="Calibri Light"/>
          <w:sz w:val="14"/>
          <w:szCs w:val="14"/>
        </w:rPr>
      </w:pPr>
      <w:r w:rsidRPr="00FC56BE">
        <w:rPr>
          <w:rFonts w:ascii="Calibri Light" w:hAnsi="Calibri Light" w:cs="Calibri Light"/>
          <w:sz w:val="14"/>
          <w:szCs w:val="14"/>
        </w:rPr>
        <w:t xml:space="preserve">Weryfikacja </w:t>
      </w:r>
      <w:r w:rsidR="00E463CF" w:rsidRPr="00FC56BE">
        <w:rPr>
          <w:rFonts w:ascii="Calibri Light" w:hAnsi="Calibri Light" w:cs="Calibri Light"/>
          <w:sz w:val="14"/>
          <w:szCs w:val="14"/>
        </w:rPr>
        <w:t>NIP/PESEL/REGON/Reprezentacja/Nazwa firmy (na podstawie eKRS/CIDG):                    ......................................</w:t>
      </w:r>
    </w:p>
    <w:p w14:paraId="5B6E23D4" w14:textId="77777777" w:rsidR="00E463CF" w:rsidRPr="00FC56BE" w:rsidRDefault="00E463CF" w:rsidP="00C02630">
      <w:pPr>
        <w:jc w:val="center"/>
        <w:rPr>
          <w:rFonts w:ascii="Calibri Light" w:hAnsi="Calibri Light" w:cs="Calibri Light"/>
          <w:sz w:val="10"/>
          <w:szCs w:val="24"/>
        </w:rPr>
      </w:pPr>
    </w:p>
    <w:p w14:paraId="2B6170AE" w14:textId="77777777" w:rsidR="00C02630" w:rsidRPr="00FC56BE" w:rsidRDefault="00C02630" w:rsidP="00C02630">
      <w:pPr>
        <w:jc w:val="center"/>
        <w:rPr>
          <w:rFonts w:ascii="Calibri Light" w:hAnsi="Calibri Light" w:cs="Calibri Light"/>
        </w:rPr>
      </w:pPr>
      <w:r w:rsidRPr="00FC56BE">
        <w:rPr>
          <w:rFonts w:ascii="Calibri Light" w:hAnsi="Calibri Light" w:cs="Calibri Light"/>
          <w:szCs w:val="24"/>
        </w:rPr>
        <w:t>REJESTRACJA WNIOSKU</w:t>
      </w:r>
    </w:p>
    <w:p w14:paraId="542C95EE" w14:textId="77777777" w:rsidR="00C02630" w:rsidRPr="00FC56BE" w:rsidRDefault="00C02630" w:rsidP="00C02630">
      <w:pPr>
        <w:jc w:val="center"/>
        <w:rPr>
          <w:rFonts w:ascii="Calibri Light" w:hAnsi="Calibri Light" w:cs="Calibri Light"/>
          <w:sz w:val="18"/>
        </w:rPr>
      </w:pPr>
    </w:p>
    <w:p w14:paraId="4D80B9AE" w14:textId="77777777" w:rsidR="00C02630" w:rsidRPr="00FC56BE" w:rsidRDefault="00C02630" w:rsidP="00C02630">
      <w:pPr>
        <w:ind w:firstLine="708"/>
        <w:rPr>
          <w:rFonts w:ascii="Calibri Light" w:hAnsi="Calibri Light" w:cs="Calibri Light"/>
          <w:sz w:val="14"/>
          <w:szCs w:val="14"/>
        </w:rPr>
      </w:pPr>
      <w:r w:rsidRPr="00FC56BE">
        <w:rPr>
          <w:rFonts w:ascii="Calibri Light" w:hAnsi="Calibri Light" w:cs="Calibri Light"/>
          <w:sz w:val="14"/>
          <w:szCs w:val="14"/>
        </w:rPr>
        <w:t>Numer rejestracyjny</w:t>
      </w:r>
      <w:r w:rsidRPr="00FC56BE">
        <w:rPr>
          <w:rFonts w:ascii="Calibri Light" w:hAnsi="Calibri Light" w:cs="Calibri Light"/>
          <w:sz w:val="14"/>
          <w:szCs w:val="14"/>
        </w:rPr>
        <w:tab/>
        <w:t>......................................</w:t>
      </w:r>
      <w:r w:rsidRPr="00FC56BE">
        <w:rPr>
          <w:rFonts w:ascii="Calibri Light" w:hAnsi="Calibri Light" w:cs="Calibri Light"/>
          <w:sz w:val="14"/>
          <w:szCs w:val="14"/>
        </w:rPr>
        <w:tab/>
      </w:r>
      <w:r w:rsidRPr="00FC56BE">
        <w:rPr>
          <w:rFonts w:ascii="Calibri Light" w:hAnsi="Calibri Light" w:cs="Calibri Light"/>
          <w:sz w:val="14"/>
          <w:szCs w:val="14"/>
        </w:rPr>
        <w:tab/>
      </w:r>
      <w:r w:rsidRPr="00FC56BE">
        <w:rPr>
          <w:rFonts w:ascii="Calibri Light" w:hAnsi="Calibri Light" w:cs="Calibri Light"/>
          <w:sz w:val="14"/>
          <w:szCs w:val="14"/>
        </w:rPr>
        <w:tab/>
        <w:t>Data rejestracji</w:t>
      </w:r>
      <w:r w:rsidRPr="00FC56BE">
        <w:rPr>
          <w:rFonts w:ascii="Calibri Light" w:hAnsi="Calibri Light" w:cs="Calibri Light"/>
          <w:sz w:val="14"/>
          <w:szCs w:val="14"/>
        </w:rPr>
        <w:tab/>
        <w:t>......................................</w:t>
      </w:r>
    </w:p>
    <w:p w14:paraId="5E602977" w14:textId="77777777" w:rsidR="00737123" w:rsidRPr="00FC56BE" w:rsidRDefault="00737123" w:rsidP="00737123">
      <w:pPr>
        <w:ind w:firstLine="708"/>
        <w:rPr>
          <w:rFonts w:ascii="Calibri Light" w:hAnsi="Calibri Light" w:cs="Calibri Light"/>
          <w:sz w:val="14"/>
          <w:szCs w:val="14"/>
        </w:rPr>
      </w:pPr>
      <w:r w:rsidRPr="00FC56BE">
        <w:rPr>
          <w:rFonts w:ascii="Calibri Light" w:hAnsi="Calibri Light" w:cs="Calibri Light"/>
          <w:sz w:val="14"/>
          <w:szCs w:val="14"/>
        </w:rPr>
        <w:t xml:space="preserve">Standardowy plan kontroli:     </w:t>
      </w:r>
      <w:r w:rsidRPr="00FC56BE">
        <w:rPr>
          <w:rFonts w:ascii="Calibri Light" w:hAnsi="Calibri Light" w:cs="Calibri Light"/>
          <w:sz w:val="6"/>
          <w:szCs w:val="16"/>
        </w:rPr>
        <w:fldChar w:fldCharType="begin">
          <w:ffData>
            <w:name w:val="Wybór2"/>
            <w:enabled/>
            <w:calcOnExit w:val="0"/>
            <w:checkBox>
              <w:size w:val="20"/>
              <w:default w:val="0"/>
            </w:checkBox>
          </w:ffData>
        </w:fldChar>
      </w:r>
      <w:r w:rsidRPr="00FC56BE">
        <w:rPr>
          <w:rFonts w:ascii="Calibri Light" w:hAnsi="Calibri Light" w:cs="Calibri Light"/>
          <w:sz w:val="6"/>
          <w:szCs w:val="16"/>
        </w:rPr>
        <w:instrText xml:space="preserve"> FORMCHECKBOX </w:instrText>
      </w:r>
      <w:r w:rsidRPr="00FC56BE">
        <w:rPr>
          <w:rFonts w:ascii="Calibri Light" w:hAnsi="Calibri Light" w:cs="Calibri Light"/>
          <w:sz w:val="6"/>
          <w:szCs w:val="16"/>
        </w:rPr>
      </w:r>
      <w:r w:rsidRPr="00FC56BE">
        <w:rPr>
          <w:rFonts w:ascii="Calibri Light" w:hAnsi="Calibri Light" w:cs="Calibri Light"/>
          <w:sz w:val="6"/>
          <w:szCs w:val="16"/>
        </w:rPr>
        <w:fldChar w:fldCharType="separate"/>
      </w:r>
      <w:r w:rsidRPr="00FC56BE">
        <w:rPr>
          <w:rFonts w:ascii="Calibri Light" w:hAnsi="Calibri Light" w:cs="Calibri Light"/>
          <w:sz w:val="6"/>
          <w:szCs w:val="16"/>
        </w:rPr>
        <w:fldChar w:fldCharType="end"/>
      </w:r>
      <w:r w:rsidRPr="00FC56BE">
        <w:rPr>
          <w:rFonts w:ascii="Calibri Light" w:hAnsi="Calibri Light" w:cs="Calibri Light"/>
          <w:sz w:val="16"/>
          <w:szCs w:val="16"/>
        </w:rPr>
        <w:t xml:space="preserve"> </w:t>
      </w:r>
      <w:r w:rsidRPr="00FC56BE">
        <w:rPr>
          <w:rFonts w:ascii="Calibri Light" w:hAnsi="Calibri Light" w:cs="Calibri Light"/>
          <w:sz w:val="14"/>
          <w:szCs w:val="14"/>
        </w:rPr>
        <w:t>TAK</w:t>
      </w:r>
      <w:r w:rsidRPr="00FC56BE">
        <w:rPr>
          <w:rFonts w:ascii="Calibri Light" w:hAnsi="Calibri Light" w:cs="Calibri Light"/>
          <w:sz w:val="14"/>
          <w:szCs w:val="14"/>
        </w:rPr>
        <w:tab/>
      </w:r>
      <w:r w:rsidRPr="00FC56BE">
        <w:rPr>
          <w:rFonts w:ascii="Calibri Light" w:hAnsi="Calibri Light" w:cs="Calibri Light"/>
          <w:sz w:val="6"/>
          <w:szCs w:val="16"/>
        </w:rPr>
        <w:fldChar w:fldCharType="begin">
          <w:ffData>
            <w:name w:val="Wybór2"/>
            <w:enabled/>
            <w:calcOnExit w:val="0"/>
            <w:checkBox>
              <w:size w:val="20"/>
              <w:default w:val="0"/>
            </w:checkBox>
          </w:ffData>
        </w:fldChar>
      </w:r>
      <w:r w:rsidRPr="00FC56BE">
        <w:rPr>
          <w:rFonts w:ascii="Calibri Light" w:hAnsi="Calibri Light" w:cs="Calibri Light"/>
          <w:sz w:val="6"/>
          <w:szCs w:val="16"/>
        </w:rPr>
        <w:instrText xml:space="preserve"> FORMCHECKBOX </w:instrText>
      </w:r>
      <w:r w:rsidRPr="00FC56BE">
        <w:rPr>
          <w:rFonts w:ascii="Calibri Light" w:hAnsi="Calibri Light" w:cs="Calibri Light"/>
          <w:sz w:val="6"/>
          <w:szCs w:val="16"/>
        </w:rPr>
      </w:r>
      <w:r w:rsidRPr="00FC56BE">
        <w:rPr>
          <w:rFonts w:ascii="Calibri Light" w:hAnsi="Calibri Light" w:cs="Calibri Light"/>
          <w:sz w:val="6"/>
          <w:szCs w:val="16"/>
        </w:rPr>
        <w:fldChar w:fldCharType="separate"/>
      </w:r>
      <w:r w:rsidRPr="00FC56BE">
        <w:rPr>
          <w:rFonts w:ascii="Calibri Light" w:hAnsi="Calibri Light" w:cs="Calibri Light"/>
          <w:sz w:val="6"/>
          <w:szCs w:val="16"/>
        </w:rPr>
        <w:fldChar w:fldCharType="end"/>
      </w:r>
      <w:r w:rsidRPr="00FC56BE">
        <w:rPr>
          <w:rFonts w:ascii="Calibri Light" w:hAnsi="Calibri Light" w:cs="Calibri Light"/>
          <w:sz w:val="6"/>
          <w:szCs w:val="16"/>
        </w:rPr>
        <w:t xml:space="preserve"> </w:t>
      </w:r>
      <w:r w:rsidRPr="00FC56BE">
        <w:rPr>
          <w:rFonts w:ascii="Calibri Light" w:hAnsi="Calibri Light" w:cs="Calibri Light"/>
          <w:sz w:val="14"/>
          <w:szCs w:val="14"/>
        </w:rPr>
        <w:t>NIE                                        Konieczność poboru próbek</w:t>
      </w:r>
      <w:r w:rsidR="00670AE1" w:rsidRPr="00FC56BE">
        <w:rPr>
          <w:rFonts w:ascii="Calibri Light" w:hAnsi="Calibri Light" w:cs="Calibri Light"/>
          <w:sz w:val="14"/>
          <w:szCs w:val="14"/>
        </w:rPr>
        <w:t xml:space="preserve"> (nowi Klienci)</w:t>
      </w:r>
      <w:r w:rsidRPr="00FC56BE">
        <w:rPr>
          <w:rFonts w:ascii="Calibri Light" w:hAnsi="Calibri Light" w:cs="Calibri Light"/>
          <w:sz w:val="14"/>
          <w:szCs w:val="14"/>
        </w:rPr>
        <w:t xml:space="preserve">:  </w:t>
      </w:r>
      <w:bookmarkStart w:id="15" w:name="Wybór2"/>
      <w:r w:rsidRPr="00FC56BE">
        <w:rPr>
          <w:rFonts w:ascii="Calibri Light" w:hAnsi="Calibri Light" w:cs="Calibri Light"/>
          <w:sz w:val="6"/>
          <w:szCs w:val="16"/>
        </w:rPr>
        <w:fldChar w:fldCharType="begin">
          <w:ffData>
            <w:name w:val="Wybór2"/>
            <w:enabled/>
            <w:calcOnExit w:val="0"/>
            <w:checkBox>
              <w:size w:val="20"/>
              <w:default w:val="0"/>
            </w:checkBox>
          </w:ffData>
        </w:fldChar>
      </w:r>
      <w:r w:rsidRPr="00FC56BE">
        <w:rPr>
          <w:rFonts w:ascii="Calibri Light" w:hAnsi="Calibri Light" w:cs="Calibri Light"/>
          <w:sz w:val="6"/>
          <w:szCs w:val="16"/>
        </w:rPr>
        <w:instrText xml:space="preserve"> FORMCHECKBOX </w:instrText>
      </w:r>
      <w:r w:rsidRPr="00FC56BE">
        <w:rPr>
          <w:rFonts w:ascii="Calibri Light" w:hAnsi="Calibri Light" w:cs="Calibri Light"/>
          <w:sz w:val="6"/>
          <w:szCs w:val="16"/>
        </w:rPr>
      </w:r>
      <w:r w:rsidRPr="00FC56BE">
        <w:rPr>
          <w:rFonts w:ascii="Calibri Light" w:hAnsi="Calibri Light" w:cs="Calibri Light"/>
          <w:sz w:val="6"/>
          <w:szCs w:val="16"/>
        </w:rPr>
        <w:fldChar w:fldCharType="separate"/>
      </w:r>
      <w:r w:rsidRPr="00FC56BE">
        <w:rPr>
          <w:rFonts w:ascii="Calibri Light" w:hAnsi="Calibri Light" w:cs="Calibri Light"/>
          <w:sz w:val="6"/>
          <w:szCs w:val="16"/>
        </w:rPr>
        <w:fldChar w:fldCharType="end"/>
      </w:r>
      <w:bookmarkEnd w:id="15"/>
      <w:r w:rsidRPr="00FC56BE">
        <w:rPr>
          <w:rFonts w:ascii="Calibri Light" w:hAnsi="Calibri Light" w:cs="Calibri Light"/>
          <w:sz w:val="16"/>
          <w:szCs w:val="16"/>
        </w:rPr>
        <w:t xml:space="preserve"> </w:t>
      </w:r>
      <w:r w:rsidRPr="00FC56BE">
        <w:rPr>
          <w:rFonts w:ascii="Calibri Light" w:hAnsi="Calibri Light" w:cs="Calibri Light"/>
          <w:sz w:val="14"/>
          <w:szCs w:val="14"/>
        </w:rPr>
        <w:t>TAK</w:t>
      </w:r>
      <w:r w:rsidRPr="00FC56BE">
        <w:rPr>
          <w:rFonts w:ascii="Calibri Light" w:hAnsi="Calibri Light" w:cs="Calibri Light"/>
          <w:sz w:val="14"/>
          <w:szCs w:val="14"/>
        </w:rPr>
        <w:tab/>
      </w:r>
      <w:r w:rsidRPr="00FC56BE">
        <w:rPr>
          <w:rFonts w:ascii="Calibri Light" w:hAnsi="Calibri Light" w:cs="Calibri Light"/>
          <w:sz w:val="6"/>
          <w:szCs w:val="16"/>
        </w:rPr>
        <w:fldChar w:fldCharType="begin">
          <w:ffData>
            <w:name w:val="Wybór2"/>
            <w:enabled/>
            <w:calcOnExit w:val="0"/>
            <w:checkBox>
              <w:size w:val="20"/>
              <w:default w:val="0"/>
            </w:checkBox>
          </w:ffData>
        </w:fldChar>
      </w:r>
      <w:r w:rsidRPr="00FC56BE">
        <w:rPr>
          <w:rFonts w:ascii="Calibri Light" w:hAnsi="Calibri Light" w:cs="Calibri Light"/>
          <w:sz w:val="6"/>
          <w:szCs w:val="16"/>
        </w:rPr>
        <w:instrText xml:space="preserve"> FORMCHECKBOX </w:instrText>
      </w:r>
      <w:r w:rsidRPr="00FC56BE">
        <w:rPr>
          <w:rFonts w:ascii="Calibri Light" w:hAnsi="Calibri Light" w:cs="Calibri Light"/>
          <w:sz w:val="6"/>
          <w:szCs w:val="16"/>
        </w:rPr>
      </w:r>
      <w:r w:rsidRPr="00FC56BE">
        <w:rPr>
          <w:rFonts w:ascii="Calibri Light" w:hAnsi="Calibri Light" w:cs="Calibri Light"/>
          <w:sz w:val="6"/>
          <w:szCs w:val="16"/>
        </w:rPr>
        <w:fldChar w:fldCharType="separate"/>
      </w:r>
      <w:r w:rsidRPr="00FC56BE">
        <w:rPr>
          <w:rFonts w:ascii="Calibri Light" w:hAnsi="Calibri Light" w:cs="Calibri Light"/>
          <w:sz w:val="6"/>
          <w:szCs w:val="16"/>
        </w:rPr>
        <w:fldChar w:fldCharType="end"/>
      </w:r>
      <w:r w:rsidRPr="00FC56BE">
        <w:rPr>
          <w:rFonts w:ascii="Calibri Light" w:hAnsi="Calibri Light" w:cs="Calibri Light"/>
          <w:sz w:val="6"/>
          <w:szCs w:val="16"/>
        </w:rPr>
        <w:t xml:space="preserve"> </w:t>
      </w:r>
      <w:r w:rsidRPr="00FC56BE">
        <w:rPr>
          <w:rFonts w:ascii="Calibri Light" w:hAnsi="Calibri Light" w:cs="Calibri Light"/>
          <w:sz w:val="14"/>
          <w:szCs w:val="14"/>
        </w:rPr>
        <w:t>NIE</w:t>
      </w:r>
    </w:p>
    <w:p w14:paraId="2A23B198" w14:textId="77777777" w:rsidR="00737123" w:rsidRPr="00FC56BE" w:rsidRDefault="00670AE1" w:rsidP="00C02630">
      <w:pPr>
        <w:ind w:firstLine="708"/>
        <w:rPr>
          <w:rFonts w:ascii="Calibri Light" w:hAnsi="Calibri Light" w:cs="Calibri Light"/>
          <w:sz w:val="14"/>
          <w:szCs w:val="14"/>
        </w:rPr>
      </w:pPr>
      <w:r w:rsidRPr="00FC56BE">
        <w:rPr>
          <w:rFonts w:ascii="Calibri Light" w:hAnsi="Calibri Light" w:cs="Calibri Light"/>
          <w:sz w:val="14"/>
          <w:szCs w:val="14"/>
        </w:rPr>
        <w:tab/>
      </w:r>
      <w:r w:rsidRPr="00FC56BE">
        <w:rPr>
          <w:rFonts w:ascii="Calibri Light" w:hAnsi="Calibri Light" w:cs="Calibri Light"/>
          <w:sz w:val="14"/>
          <w:szCs w:val="14"/>
        </w:rPr>
        <w:tab/>
      </w:r>
      <w:r w:rsidRPr="00FC56BE">
        <w:rPr>
          <w:rFonts w:ascii="Calibri Light" w:hAnsi="Calibri Light" w:cs="Calibri Light"/>
          <w:sz w:val="14"/>
          <w:szCs w:val="14"/>
        </w:rPr>
        <w:tab/>
      </w:r>
      <w:r w:rsidRPr="00FC56BE">
        <w:rPr>
          <w:rFonts w:ascii="Calibri Light" w:hAnsi="Calibri Light" w:cs="Calibri Light"/>
          <w:sz w:val="14"/>
          <w:szCs w:val="14"/>
        </w:rPr>
        <w:tab/>
      </w:r>
      <w:r w:rsidRPr="00FC56BE">
        <w:rPr>
          <w:rFonts w:ascii="Calibri Light" w:hAnsi="Calibri Light" w:cs="Calibri Light"/>
          <w:sz w:val="14"/>
          <w:szCs w:val="14"/>
        </w:rPr>
        <w:tab/>
      </w:r>
      <w:r w:rsidRPr="00FC56BE">
        <w:rPr>
          <w:rFonts w:ascii="Calibri Light" w:hAnsi="Calibri Light" w:cs="Calibri Light"/>
          <w:sz w:val="14"/>
          <w:szCs w:val="14"/>
        </w:rPr>
        <w:tab/>
      </w:r>
      <w:r w:rsidRPr="00FC56BE">
        <w:rPr>
          <w:rFonts w:ascii="Calibri Light" w:hAnsi="Calibri Light" w:cs="Calibri Light"/>
          <w:sz w:val="14"/>
          <w:szCs w:val="14"/>
        </w:rPr>
        <w:tab/>
      </w:r>
    </w:p>
    <w:p w14:paraId="3660D542" w14:textId="77777777" w:rsidR="005475F2" w:rsidRPr="00FC56BE" w:rsidRDefault="00C02630" w:rsidP="00B34DCB">
      <w:pPr>
        <w:ind w:firstLine="708"/>
        <w:rPr>
          <w:rFonts w:ascii="Calibri Light" w:hAnsi="Calibri Light" w:cs="Calibri Light"/>
          <w:sz w:val="14"/>
          <w:szCs w:val="14"/>
        </w:rPr>
      </w:pPr>
      <w:r w:rsidRPr="00FC56BE">
        <w:rPr>
          <w:rFonts w:ascii="Calibri Light" w:hAnsi="Calibri Light" w:cs="Calibri Light"/>
          <w:sz w:val="14"/>
          <w:szCs w:val="14"/>
        </w:rPr>
        <w:t>Podpis</w:t>
      </w:r>
      <w:r w:rsidR="00670AE1" w:rsidRPr="00FC56BE">
        <w:rPr>
          <w:rFonts w:ascii="Calibri Light" w:hAnsi="Calibri Light" w:cs="Calibri Light"/>
          <w:sz w:val="14"/>
          <w:szCs w:val="14"/>
        </w:rPr>
        <w:t xml:space="preserve"> </w:t>
      </w:r>
      <w:r w:rsidRPr="00FC56BE">
        <w:rPr>
          <w:rFonts w:ascii="Calibri Light" w:hAnsi="Calibri Light" w:cs="Calibri Light"/>
          <w:sz w:val="14"/>
          <w:szCs w:val="14"/>
        </w:rPr>
        <w:t>......................................</w:t>
      </w:r>
      <w:r w:rsidRPr="00FC56BE">
        <w:rPr>
          <w:rFonts w:ascii="Calibri Light" w:hAnsi="Calibri Light" w:cs="Calibri Light"/>
          <w:sz w:val="14"/>
          <w:szCs w:val="14"/>
        </w:rPr>
        <w:tab/>
      </w:r>
      <w:r w:rsidRPr="00FC56BE">
        <w:rPr>
          <w:rFonts w:ascii="Calibri Light" w:hAnsi="Calibri Light" w:cs="Calibri Light"/>
          <w:sz w:val="14"/>
          <w:szCs w:val="14"/>
        </w:rPr>
        <w:tab/>
      </w:r>
      <w:r w:rsidR="00670AE1" w:rsidRPr="00FC56BE">
        <w:rPr>
          <w:rFonts w:ascii="Calibri Light" w:hAnsi="Calibri Light" w:cs="Calibri Light"/>
          <w:sz w:val="14"/>
          <w:szCs w:val="14"/>
        </w:rPr>
        <w:tab/>
      </w:r>
      <w:r w:rsidRPr="00FC56BE">
        <w:rPr>
          <w:rFonts w:ascii="Calibri Light" w:hAnsi="Calibri Light" w:cs="Calibri Light"/>
          <w:sz w:val="14"/>
          <w:szCs w:val="14"/>
        </w:rPr>
        <w:tab/>
      </w:r>
      <w:r w:rsidR="00F33C0E" w:rsidRPr="00FC56BE">
        <w:rPr>
          <w:rFonts w:ascii="Calibri Light" w:hAnsi="Calibri Light" w:cs="Calibri Light"/>
          <w:sz w:val="14"/>
          <w:szCs w:val="14"/>
        </w:rPr>
        <w:t>Analiza ryzyka</w:t>
      </w:r>
      <w:r w:rsidRPr="00FC56BE">
        <w:rPr>
          <w:rFonts w:ascii="Calibri Light" w:hAnsi="Calibri Light" w:cs="Calibri Light"/>
          <w:sz w:val="14"/>
          <w:szCs w:val="14"/>
        </w:rPr>
        <w:tab/>
        <w:t>......................................</w:t>
      </w:r>
    </w:p>
    <w:sectPr w:rsidR="005475F2" w:rsidRPr="00FC56BE" w:rsidSect="00470871">
      <w:headerReference w:type="default" r:id="rId12"/>
      <w:footerReference w:type="default" r:id="rId13"/>
      <w:pgSz w:w="11906" w:h="16838" w:code="9"/>
      <w:pgMar w:top="1134" w:right="707" w:bottom="1134" w:left="709" w:header="708" w:footer="6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1F470" w14:textId="77777777" w:rsidR="00695175" w:rsidRDefault="00695175">
      <w:r>
        <w:separator/>
      </w:r>
    </w:p>
  </w:endnote>
  <w:endnote w:type="continuationSeparator" w:id="0">
    <w:p w14:paraId="0FE8A782" w14:textId="77777777" w:rsidR="00695175" w:rsidRDefault="00695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2E409" w14:textId="5710FB63" w:rsidR="00D6778C" w:rsidRPr="00D7582C" w:rsidRDefault="00AA7F1D">
    <w:pPr>
      <w:pStyle w:val="Stopka"/>
      <w:rPr>
        <w:rFonts w:ascii="Calibri Light" w:hAnsi="Calibri Light" w:cs="Calibri Light"/>
        <w:snapToGrid w:val="0"/>
        <w:sz w:val="16"/>
      </w:rPr>
    </w:pPr>
    <w:r w:rsidRPr="00D7582C">
      <w:rPr>
        <w:rFonts w:ascii="Calibri Light" w:hAnsi="Calibri Light" w:cs="Calibri Light"/>
        <w:noProof/>
        <w:sz w:val="16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9F05BE" wp14:editId="4626E345">
              <wp:simplePos x="0" y="0"/>
              <wp:positionH relativeFrom="column">
                <wp:posOffset>-7620</wp:posOffset>
              </wp:positionH>
              <wp:positionV relativeFrom="paragraph">
                <wp:posOffset>-65405</wp:posOffset>
              </wp:positionV>
              <wp:extent cx="6581140" cy="0"/>
              <wp:effectExtent l="0" t="0" r="0" b="0"/>
              <wp:wrapNone/>
              <wp:docPr id="132240184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114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CB952C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-5.15pt" to="517.6pt,-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"/>
          </w:pict>
        </mc:Fallback>
      </mc:AlternateContent>
    </w:r>
    <w:r w:rsidR="00D6778C" w:rsidRPr="00D7582C">
      <w:rPr>
        <w:rFonts w:ascii="Calibri Light" w:hAnsi="Calibri Light" w:cs="Calibri Light"/>
        <w:sz w:val="16"/>
      </w:rPr>
      <w:t>Załącznik do Procedury P-1</w:t>
    </w:r>
    <w:r w:rsidR="00CE460A">
      <w:rPr>
        <w:rFonts w:ascii="Calibri Light" w:hAnsi="Calibri Light" w:cs="Calibri Light"/>
        <w:sz w:val="16"/>
      </w:rPr>
      <w:t>5</w:t>
    </w:r>
    <w:r w:rsidR="00D6778C" w:rsidRPr="00D7582C">
      <w:rPr>
        <w:rFonts w:ascii="Calibri Light" w:hAnsi="Calibri Light" w:cs="Calibri Light"/>
        <w:sz w:val="16"/>
      </w:rPr>
      <w:t xml:space="preserve">                               </w:t>
    </w:r>
    <w:r w:rsidR="00B01849" w:rsidRPr="00D7582C">
      <w:rPr>
        <w:rFonts w:ascii="Calibri Light" w:hAnsi="Calibri Light" w:cs="Calibri Light"/>
        <w:sz w:val="16"/>
      </w:rPr>
      <w:t xml:space="preserve">                        </w:t>
    </w:r>
    <w:r w:rsidR="00D6778C" w:rsidRPr="00D7582C">
      <w:rPr>
        <w:rFonts w:ascii="Calibri Light" w:hAnsi="Calibri Light" w:cs="Calibri Light"/>
        <w:sz w:val="16"/>
      </w:rPr>
      <w:t xml:space="preserve">        </w:t>
    </w:r>
    <w:r w:rsidR="00F76897" w:rsidRPr="00D7582C">
      <w:rPr>
        <w:rFonts w:ascii="Calibri Light" w:hAnsi="Calibri Light" w:cs="Calibri Light"/>
        <w:sz w:val="16"/>
      </w:rPr>
      <w:t xml:space="preserve">          </w:t>
    </w:r>
    <w:r w:rsidR="00CE460A">
      <w:rPr>
        <w:rFonts w:ascii="Calibri Light" w:hAnsi="Calibri Light" w:cs="Calibri Light"/>
        <w:sz w:val="16"/>
      </w:rPr>
      <w:t xml:space="preserve"> </w:t>
    </w:r>
    <w:r w:rsidR="00F76897" w:rsidRPr="00D7582C">
      <w:rPr>
        <w:rFonts w:ascii="Calibri Light" w:hAnsi="Calibri Light" w:cs="Calibri Light"/>
        <w:sz w:val="16"/>
      </w:rPr>
      <w:t xml:space="preserve">Ważne od </w:t>
    </w:r>
    <w:r w:rsidR="009430F9">
      <w:rPr>
        <w:rFonts w:ascii="Calibri Light" w:hAnsi="Calibri Light" w:cs="Calibri Light"/>
        <w:sz w:val="16"/>
      </w:rPr>
      <w:t>05</w:t>
    </w:r>
    <w:r w:rsidR="00F76897" w:rsidRPr="00D7582C">
      <w:rPr>
        <w:rFonts w:ascii="Calibri Light" w:hAnsi="Calibri Light" w:cs="Calibri Light"/>
        <w:sz w:val="16"/>
      </w:rPr>
      <w:t>.</w:t>
    </w:r>
    <w:r w:rsidR="00C10CD4">
      <w:rPr>
        <w:rFonts w:ascii="Calibri Light" w:hAnsi="Calibri Light" w:cs="Calibri Light"/>
        <w:sz w:val="16"/>
      </w:rPr>
      <w:t>0</w:t>
    </w:r>
    <w:r w:rsidR="009430F9">
      <w:rPr>
        <w:rFonts w:ascii="Calibri Light" w:hAnsi="Calibri Light" w:cs="Calibri Light"/>
        <w:sz w:val="16"/>
      </w:rPr>
      <w:t>2</w:t>
    </w:r>
    <w:r w:rsidR="005475F2" w:rsidRPr="00D7582C">
      <w:rPr>
        <w:rFonts w:ascii="Calibri Light" w:hAnsi="Calibri Light" w:cs="Calibri Light"/>
        <w:sz w:val="16"/>
      </w:rPr>
      <w:t>.</w:t>
    </w:r>
    <w:r w:rsidR="00F76897" w:rsidRPr="00D7582C">
      <w:rPr>
        <w:rFonts w:ascii="Calibri Light" w:hAnsi="Calibri Light" w:cs="Calibri Light"/>
        <w:sz w:val="16"/>
      </w:rPr>
      <w:t>20</w:t>
    </w:r>
    <w:r w:rsidR="005475F2" w:rsidRPr="00D7582C">
      <w:rPr>
        <w:rFonts w:ascii="Calibri Light" w:hAnsi="Calibri Light" w:cs="Calibri Light"/>
        <w:sz w:val="16"/>
      </w:rPr>
      <w:t>2</w:t>
    </w:r>
    <w:r w:rsidR="009430F9">
      <w:rPr>
        <w:rFonts w:ascii="Calibri Light" w:hAnsi="Calibri Light" w:cs="Calibri Light"/>
        <w:sz w:val="16"/>
      </w:rPr>
      <w:t>6</w:t>
    </w:r>
    <w:r w:rsidR="00D6778C" w:rsidRPr="00D7582C">
      <w:rPr>
        <w:rFonts w:ascii="Calibri Light" w:hAnsi="Calibri Light" w:cs="Calibri Light"/>
        <w:sz w:val="16"/>
      </w:rPr>
      <w:t xml:space="preserve"> r.                      </w:t>
    </w:r>
    <w:r w:rsidR="00B01849" w:rsidRPr="00D7582C">
      <w:rPr>
        <w:rFonts w:ascii="Calibri Light" w:hAnsi="Calibri Light" w:cs="Calibri Light"/>
        <w:sz w:val="16"/>
      </w:rPr>
      <w:t xml:space="preserve">                                   </w:t>
    </w:r>
    <w:r w:rsidR="00D6778C" w:rsidRPr="00D7582C">
      <w:rPr>
        <w:rFonts w:ascii="Calibri Light" w:hAnsi="Calibri Light" w:cs="Calibri Light"/>
        <w:sz w:val="16"/>
      </w:rPr>
      <w:t xml:space="preserve">                                            </w:t>
    </w:r>
    <w:r w:rsidR="00D6778C" w:rsidRPr="00D7582C">
      <w:rPr>
        <w:rFonts w:ascii="Calibri Light" w:hAnsi="Calibri Light" w:cs="Calibri Light"/>
        <w:snapToGrid w:val="0"/>
        <w:sz w:val="16"/>
      </w:rPr>
      <w:t xml:space="preserve">Strona </w:t>
    </w:r>
    <w:r w:rsidR="00D6778C" w:rsidRPr="00D7582C">
      <w:rPr>
        <w:rFonts w:ascii="Calibri Light" w:hAnsi="Calibri Light" w:cs="Calibri Light"/>
        <w:snapToGrid w:val="0"/>
        <w:sz w:val="16"/>
      </w:rPr>
      <w:fldChar w:fldCharType="begin"/>
    </w:r>
    <w:r w:rsidR="00D6778C" w:rsidRPr="00D7582C">
      <w:rPr>
        <w:rFonts w:ascii="Calibri Light" w:hAnsi="Calibri Light" w:cs="Calibri Light"/>
        <w:snapToGrid w:val="0"/>
        <w:sz w:val="16"/>
      </w:rPr>
      <w:instrText xml:space="preserve"> PAGE </w:instrText>
    </w:r>
    <w:r w:rsidR="00D6778C" w:rsidRPr="00D7582C">
      <w:rPr>
        <w:rFonts w:ascii="Calibri Light" w:hAnsi="Calibri Light" w:cs="Calibri Light"/>
        <w:snapToGrid w:val="0"/>
        <w:sz w:val="16"/>
      </w:rPr>
      <w:fldChar w:fldCharType="separate"/>
    </w:r>
    <w:r w:rsidR="00F76897" w:rsidRPr="00D7582C">
      <w:rPr>
        <w:rFonts w:ascii="Calibri Light" w:hAnsi="Calibri Light" w:cs="Calibri Light"/>
        <w:noProof/>
        <w:snapToGrid w:val="0"/>
        <w:sz w:val="16"/>
      </w:rPr>
      <w:t>2</w:t>
    </w:r>
    <w:r w:rsidR="00D6778C" w:rsidRPr="00D7582C">
      <w:rPr>
        <w:rFonts w:ascii="Calibri Light" w:hAnsi="Calibri Light" w:cs="Calibri Light"/>
        <w:snapToGrid w:val="0"/>
        <w:sz w:val="16"/>
      </w:rPr>
      <w:fldChar w:fldCharType="end"/>
    </w:r>
    <w:r w:rsidR="00D6778C" w:rsidRPr="00D7582C">
      <w:rPr>
        <w:rFonts w:ascii="Calibri Light" w:hAnsi="Calibri Light" w:cs="Calibri Light"/>
        <w:snapToGrid w:val="0"/>
        <w:sz w:val="16"/>
      </w:rPr>
      <w:t xml:space="preserve"> z 2</w:t>
    </w:r>
  </w:p>
  <w:p w14:paraId="6F02E2D7" w14:textId="77777777" w:rsidR="00D6778C" w:rsidRPr="00D7582C" w:rsidRDefault="00D6778C" w:rsidP="00AA2592">
    <w:pPr>
      <w:pStyle w:val="Stopka"/>
      <w:jc w:val="center"/>
      <w:rPr>
        <w:rFonts w:ascii="Calibri Light" w:hAnsi="Calibri Light" w:cs="Calibri Light"/>
        <w:sz w:val="16"/>
      </w:rPr>
    </w:pPr>
    <w:r w:rsidRPr="00D7582C">
      <w:rPr>
        <w:rFonts w:ascii="Calibri Light" w:hAnsi="Calibri Light" w:cs="Calibri Light"/>
        <w:sz w:val="16"/>
      </w:rPr>
      <w:t>PO  WYPEŁNIENIU  POUFNE</w:t>
    </w:r>
  </w:p>
  <w:p w14:paraId="5CC54D70" w14:textId="77777777" w:rsidR="00D6778C" w:rsidRPr="00D7582C" w:rsidRDefault="00D6778C">
    <w:pPr>
      <w:pStyle w:val="Stopka"/>
      <w:rPr>
        <w:rFonts w:ascii="Calibri Light" w:hAnsi="Calibri Light" w:cs="Calibri Ligh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7E37A" w14:textId="77777777" w:rsidR="00695175" w:rsidRDefault="00695175">
      <w:r>
        <w:separator/>
      </w:r>
    </w:p>
  </w:footnote>
  <w:footnote w:type="continuationSeparator" w:id="0">
    <w:p w14:paraId="57F1A9A0" w14:textId="77777777" w:rsidR="00695175" w:rsidRDefault="00695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A316D" w14:textId="0309E26D" w:rsidR="00D6778C" w:rsidRPr="00D7582C" w:rsidRDefault="00FE68C4">
    <w:pPr>
      <w:pStyle w:val="Nagwek"/>
      <w:jc w:val="right"/>
      <w:rPr>
        <w:rFonts w:ascii="Calibri Light" w:hAnsi="Calibri Light" w:cs="Calibri Light"/>
        <w:sz w:val="16"/>
      </w:rPr>
    </w:pPr>
    <w:r>
      <w:rPr>
        <w:rFonts w:ascii="Calibri Light" w:hAnsi="Calibri Light" w:cs="Calibri Light"/>
        <w:sz w:val="16"/>
      </w:rPr>
      <w:t xml:space="preserve">Kiwa </w:t>
    </w:r>
    <w:r w:rsidR="00C10CD4">
      <w:rPr>
        <w:rFonts w:ascii="Calibri Light" w:hAnsi="Calibri Light" w:cs="Calibri Light"/>
        <w:sz w:val="16"/>
      </w:rPr>
      <w:t>Polska</w:t>
    </w:r>
    <w:r>
      <w:rPr>
        <w:rFonts w:ascii="Calibri Light" w:hAnsi="Calibri Light" w:cs="Calibri Light"/>
        <w:sz w:val="16"/>
      </w:rPr>
      <w:t xml:space="preserve"> Sp. z o.o.                                                                                                                                                                                                                  </w:t>
    </w:r>
    <w:r w:rsidR="00D6778C" w:rsidRPr="00D7582C">
      <w:rPr>
        <w:rFonts w:ascii="Calibri Light" w:hAnsi="Calibri Light" w:cs="Calibri Light"/>
        <w:sz w:val="16"/>
      </w:rPr>
      <w:t>Formularz nr P-1</w:t>
    </w:r>
    <w:r w:rsidR="00B01849" w:rsidRPr="00D7582C">
      <w:rPr>
        <w:rFonts w:ascii="Calibri Light" w:hAnsi="Calibri Light" w:cs="Calibri Light"/>
        <w:sz w:val="16"/>
      </w:rPr>
      <w:t>5</w:t>
    </w:r>
    <w:r w:rsidR="00D6778C" w:rsidRPr="00D7582C">
      <w:rPr>
        <w:rFonts w:ascii="Calibri Light" w:hAnsi="Calibri Light" w:cs="Calibri Light"/>
        <w:sz w:val="16"/>
      </w:rPr>
      <w:t>/1</w:t>
    </w:r>
    <w:r w:rsidR="00B01849" w:rsidRPr="00D7582C">
      <w:rPr>
        <w:rFonts w:ascii="Calibri Light" w:hAnsi="Calibri Light" w:cs="Calibri Light"/>
        <w:sz w:val="16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A562B3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91F220D"/>
    <w:multiLevelType w:val="hybridMultilevel"/>
    <w:tmpl w:val="26C84F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02A3A89"/>
    <w:multiLevelType w:val="singleLevel"/>
    <w:tmpl w:val="CABC0B7E"/>
    <w:lvl w:ilvl="0">
      <w:start w:val="3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3" w15:restartNumberingAfterBreak="0">
    <w:nsid w:val="4FFD68A8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53BF1633"/>
    <w:multiLevelType w:val="singleLevel"/>
    <w:tmpl w:val="A888D514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3D26B23"/>
    <w:multiLevelType w:val="hybridMultilevel"/>
    <w:tmpl w:val="C556F4AE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Garamond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Garamond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Garamond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2243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03644F7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05F709B"/>
    <w:multiLevelType w:val="singleLevel"/>
    <w:tmpl w:val="86BC6F6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787626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763963241">
    <w:abstractNumId w:val="4"/>
  </w:num>
  <w:num w:numId="2" w16cid:durableId="282347017">
    <w:abstractNumId w:val="7"/>
  </w:num>
  <w:num w:numId="3" w16cid:durableId="2081320562">
    <w:abstractNumId w:val="2"/>
  </w:num>
  <w:num w:numId="4" w16cid:durableId="1319260191">
    <w:abstractNumId w:val="8"/>
  </w:num>
  <w:num w:numId="5" w16cid:durableId="2064088504">
    <w:abstractNumId w:val="6"/>
  </w:num>
  <w:num w:numId="6" w16cid:durableId="1168403790">
    <w:abstractNumId w:val="0"/>
  </w:num>
  <w:num w:numId="7" w16cid:durableId="387608412">
    <w:abstractNumId w:val="3"/>
  </w:num>
  <w:num w:numId="8" w16cid:durableId="1572231279">
    <w:abstractNumId w:val="9"/>
  </w:num>
  <w:num w:numId="9" w16cid:durableId="1789155341">
    <w:abstractNumId w:val="5"/>
  </w:num>
  <w:num w:numId="10" w16cid:durableId="928347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DE"/>
    <w:rsid w:val="0000040C"/>
    <w:rsid w:val="00002299"/>
    <w:rsid w:val="000061D4"/>
    <w:rsid w:val="00011C8B"/>
    <w:rsid w:val="00020E1D"/>
    <w:rsid w:val="00021405"/>
    <w:rsid w:val="00027F73"/>
    <w:rsid w:val="000434DF"/>
    <w:rsid w:val="00047B73"/>
    <w:rsid w:val="00054802"/>
    <w:rsid w:val="0005646C"/>
    <w:rsid w:val="000578B2"/>
    <w:rsid w:val="00064105"/>
    <w:rsid w:val="00071ED4"/>
    <w:rsid w:val="000754BC"/>
    <w:rsid w:val="00085DAB"/>
    <w:rsid w:val="00095820"/>
    <w:rsid w:val="00095F40"/>
    <w:rsid w:val="00097D72"/>
    <w:rsid w:val="000B1242"/>
    <w:rsid w:val="000B6C4D"/>
    <w:rsid w:val="000D6EE4"/>
    <w:rsid w:val="000D71B8"/>
    <w:rsid w:val="000E38AE"/>
    <w:rsid w:val="000F012B"/>
    <w:rsid w:val="00113C43"/>
    <w:rsid w:val="00116E11"/>
    <w:rsid w:val="00135E1A"/>
    <w:rsid w:val="001435FD"/>
    <w:rsid w:val="00144868"/>
    <w:rsid w:val="00157ACA"/>
    <w:rsid w:val="00157FC5"/>
    <w:rsid w:val="00161C9C"/>
    <w:rsid w:val="00164F4B"/>
    <w:rsid w:val="00167670"/>
    <w:rsid w:val="001846E3"/>
    <w:rsid w:val="00194FE7"/>
    <w:rsid w:val="001A0943"/>
    <w:rsid w:val="001B1001"/>
    <w:rsid w:val="001C45CE"/>
    <w:rsid w:val="001D0AEA"/>
    <w:rsid w:val="001D18A5"/>
    <w:rsid w:val="001E5E41"/>
    <w:rsid w:val="001E6A8B"/>
    <w:rsid w:val="001F44B3"/>
    <w:rsid w:val="001F5BCB"/>
    <w:rsid w:val="00212CC5"/>
    <w:rsid w:val="002241FD"/>
    <w:rsid w:val="002264F8"/>
    <w:rsid w:val="00232886"/>
    <w:rsid w:val="00236F95"/>
    <w:rsid w:val="00245CA3"/>
    <w:rsid w:val="002466C2"/>
    <w:rsid w:val="002510F8"/>
    <w:rsid w:val="002662AA"/>
    <w:rsid w:val="002777A8"/>
    <w:rsid w:val="002816DD"/>
    <w:rsid w:val="00293A4D"/>
    <w:rsid w:val="002A2CA9"/>
    <w:rsid w:val="002A7218"/>
    <w:rsid w:val="002B7C88"/>
    <w:rsid w:val="002C23D1"/>
    <w:rsid w:val="00305082"/>
    <w:rsid w:val="00321C0B"/>
    <w:rsid w:val="00324CBE"/>
    <w:rsid w:val="00326136"/>
    <w:rsid w:val="00333B8B"/>
    <w:rsid w:val="00334B25"/>
    <w:rsid w:val="00334BC1"/>
    <w:rsid w:val="003369DF"/>
    <w:rsid w:val="0033746C"/>
    <w:rsid w:val="00344C11"/>
    <w:rsid w:val="00352C27"/>
    <w:rsid w:val="00377683"/>
    <w:rsid w:val="003A7F98"/>
    <w:rsid w:val="003B3F31"/>
    <w:rsid w:val="003C0B16"/>
    <w:rsid w:val="003D49D6"/>
    <w:rsid w:val="003F1417"/>
    <w:rsid w:val="00402A99"/>
    <w:rsid w:val="00424431"/>
    <w:rsid w:val="00445C9B"/>
    <w:rsid w:val="004460CE"/>
    <w:rsid w:val="00470871"/>
    <w:rsid w:val="00485C4C"/>
    <w:rsid w:val="004C26DD"/>
    <w:rsid w:val="004F0527"/>
    <w:rsid w:val="0050617F"/>
    <w:rsid w:val="005409EA"/>
    <w:rsid w:val="005475F2"/>
    <w:rsid w:val="00550398"/>
    <w:rsid w:val="00550887"/>
    <w:rsid w:val="00560C5C"/>
    <w:rsid w:val="005650B4"/>
    <w:rsid w:val="00570964"/>
    <w:rsid w:val="00572215"/>
    <w:rsid w:val="005872F6"/>
    <w:rsid w:val="00595180"/>
    <w:rsid w:val="00595476"/>
    <w:rsid w:val="005C14E3"/>
    <w:rsid w:val="005D2EF7"/>
    <w:rsid w:val="005E25BA"/>
    <w:rsid w:val="005F08A4"/>
    <w:rsid w:val="005F33B4"/>
    <w:rsid w:val="005F75C8"/>
    <w:rsid w:val="00610495"/>
    <w:rsid w:val="00627465"/>
    <w:rsid w:val="0063155A"/>
    <w:rsid w:val="006330B6"/>
    <w:rsid w:val="006533DB"/>
    <w:rsid w:val="00662503"/>
    <w:rsid w:val="00664B2C"/>
    <w:rsid w:val="00670AE1"/>
    <w:rsid w:val="0067300D"/>
    <w:rsid w:val="006734C4"/>
    <w:rsid w:val="006745E6"/>
    <w:rsid w:val="00675970"/>
    <w:rsid w:val="00695175"/>
    <w:rsid w:val="006A1BB5"/>
    <w:rsid w:val="006A47EF"/>
    <w:rsid w:val="006B3630"/>
    <w:rsid w:val="006E2DD0"/>
    <w:rsid w:val="006F7B62"/>
    <w:rsid w:val="007022B6"/>
    <w:rsid w:val="00710E86"/>
    <w:rsid w:val="007116A9"/>
    <w:rsid w:val="00711730"/>
    <w:rsid w:val="007323FF"/>
    <w:rsid w:val="00737123"/>
    <w:rsid w:val="0075594B"/>
    <w:rsid w:val="00756CD6"/>
    <w:rsid w:val="00765606"/>
    <w:rsid w:val="00770683"/>
    <w:rsid w:val="00780CFF"/>
    <w:rsid w:val="0078101A"/>
    <w:rsid w:val="00781920"/>
    <w:rsid w:val="00783E25"/>
    <w:rsid w:val="0078792A"/>
    <w:rsid w:val="00790444"/>
    <w:rsid w:val="007A60CA"/>
    <w:rsid w:val="007B66BF"/>
    <w:rsid w:val="007C678A"/>
    <w:rsid w:val="007F46DE"/>
    <w:rsid w:val="008012B4"/>
    <w:rsid w:val="00802404"/>
    <w:rsid w:val="00806D76"/>
    <w:rsid w:val="00824EA3"/>
    <w:rsid w:val="00826FFA"/>
    <w:rsid w:val="00834926"/>
    <w:rsid w:val="008430C0"/>
    <w:rsid w:val="00865236"/>
    <w:rsid w:val="00883225"/>
    <w:rsid w:val="00891B1C"/>
    <w:rsid w:val="00891D38"/>
    <w:rsid w:val="00895C41"/>
    <w:rsid w:val="008A2118"/>
    <w:rsid w:val="008A6454"/>
    <w:rsid w:val="008A6FDF"/>
    <w:rsid w:val="008B02CE"/>
    <w:rsid w:val="008B0DC0"/>
    <w:rsid w:val="008B2871"/>
    <w:rsid w:val="008B31EA"/>
    <w:rsid w:val="008B4729"/>
    <w:rsid w:val="008B56C4"/>
    <w:rsid w:val="008B7678"/>
    <w:rsid w:val="008C3830"/>
    <w:rsid w:val="008C65EA"/>
    <w:rsid w:val="008D121E"/>
    <w:rsid w:val="008E6A03"/>
    <w:rsid w:val="008F3690"/>
    <w:rsid w:val="00904D23"/>
    <w:rsid w:val="00920EE3"/>
    <w:rsid w:val="009248B2"/>
    <w:rsid w:val="00934F08"/>
    <w:rsid w:val="009430F9"/>
    <w:rsid w:val="0096353F"/>
    <w:rsid w:val="0097251C"/>
    <w:rsid w:val="00977325"/>
    <w:rsid w:val="00977D99"/>
    <w:rsid w:val="00981E14"/>
    <w:rsid w:val="00982766"/>
    <w:rsid w:val="00995631"/>
    <w:rsid w:val="009B5572"/>
    <w:rsid w:val="009C2F4C"/>
    <w:rsid w:val="009E34D8"/>
    <w:rsid w:val="009E7E9B"/>
    <w:rsid w:val="00A05CE7"/>
    <w:rsid w:val="00A14DA3"/>
    <w:rsid w:val="00A20AE2"/>
    <w:rsid w:val="00A20C7D"/>
    <w:rsid w:val="00A214DA"/>
    <w:rsid w:val="00A24310"/>
    <w:rsid w:val="00A31A3A"/>
    <w:rsid w:val="00A34B64"/>
    <w:rsid w:val="00A369C5"/>
    <w:rsid w:val="00A470AF"/>
    <w:rsid w:val="00A6304F"/>
    <w:rsid w:val="00A73B70"/>
    <w:rsid w:val="00A7720A"/>
    <w:rsid w:val="00AA2592"/>
    <w:rsid w:val="00AA4A81"/>
    <w:rsid w:val="00AA4B4D"/>
    <w:rsid w:val="00AA6146"/>
    <w:rsid w:val="00AA7F1D"/>
    <w:rsid w:val="00AB4158"/>
    <w:rsid w:val="00AC573C"/>
    <w:rsid w:val="00AF6F20"/>
    <w:rsid w:val="00B01849"/>
    <w:rsid w:val="00B044EE"/>
    <w:rsid w:val="00B1030A"/>
    <w:rsid w:val="00B1308C"/>
    <w:rsid w:val="00B1563C"/>
    <w:rsid w:val="00B228C9"/>
    <w:rsid w:val="00B310FD"/>
    <w:rsid w:val="00B313BE"/>
    <w:rsid w:val="00B34DCB"/>
    <w:rsid w:val="00B52558"/>
    <w:rsid w:val="00B53DBE"/>
    <w:rsid w:val="00B5593F"/>
    <w:rsid w:val="00B64A9C"/>
    <w:rsid w:val="00B74580"/>
    <w:rsid w:val="00B76124"/>
    <w:rsid w:val="00B827A2"/>
    <w:rsid w:val="00B91098"/>
    <w:rsid w:val="00BA5770"/>
    <w:rsid w:val="00BA6029"/>
    <w:rsid w:val="00BB0F47"/>
    <w:rsid w:val="00BB3D01"/>
    <w:rsid w:val="00BC29BF"/>
    <w:rsid w:val="00BD06F9"/>
    <w:rsid w:val="00BD51E4"/>
    <w:rsid w:val="00BE1CEC"/>
    <w:rsid w:val="00BF09B2"/>
    <w:rsid w:val="00C02630"/>
    <w:rsid w:val="00C10CD4"/>
    <w:rsid w:val="00C10DC2"/>
    <w:rsid w:val="00C372B0"/>
    <w:rsid w:val="00C4662E"/>
    <w:rsid w:val="00C66A0A"/>
    <w:rsid w:val="00C70CD5"/>
    <w:rsid w:val="00C77977"/>
    <w:rsid w:val="00C82AB6"/>
    <w:rsid w:val="00C86B46"/>
    <w:rsid w:val="00CE460A"/>
    <w:rsid w:val="00CF1388"/>
    <w:rsid w:val="00CF6441"/>
    <w:rsid w:val="00D03810"/>
    <w:rsid w:val="00D0393E"/>
    <w:rsid w:val="00D0491A"/>
    <w:rsid w:val="00D306E5"/>
    <w:rsid w:val="00D36D60"/>
    <w:rsid w:val="00D42433"/>
    <w:rsid w:val="00D46AC0"/>
    <w:rsid w:val="00D540DF"/>
    <w:rsid w:val="00D6778C"/>
    <w:rsid w:val="00D7582C"/>
    <w:rsid w:val="00D847D9"/>
    <w:rsid w:val="00D96A96"/>
    <w:rsid w:val="00DA0776"/>
    <w:rsid w:val="00DB7507"/>
    <w:rsid w:val="00DB79D4"/>
    <w:rsid w:val="00DE0EB0"/>
    <w:rsid w:val="00DE18D0"/>
    <w:rsid w:val="00E10D56"/>
    <w:rsid w:val="00E25051"/>
    <w:rsid w:val="00E4142D"/>
    <w:rsid w:val="00E42548"/>
    <w:rsid w:val="00E4283C"/>
    <w:rsid w:val="00E463CF"/>
    <w:rsid w:val="00E52386"/>
    <w:rsid w:val="00E57CB7"/>
    <w:rsid w:val="00E642B3"/>
    <w:rsid w:val="00E9435F"/>
    <w:rsid w:val="00E96E54"/>
    <w:rsid w:val="00EA530F"/>
    <w:rsid w:val="00EB0C44"/>
    <w:rsid w:val="00EB3166"/>
    <w:rsid w:val="00EB5E9F"/>
    <w:rsid w:val="00EB5EB2"/>
    <w:rsid w:val="00EE364F"/>
    <w:rsid w:val="00EE3721"/>
    <w:rsid w:val="00EF4534"/>
    <w:rsid w:val="00EF530E"/>
    <w:rsid w:val="00EF73E3"/>
    <w:rsid w:val="00F00995"/>
    <w:rsid w:val="00F17A35"/>
    <w:rsid w:val="00F24515"/>
    <w:rsid w:val="00F26CD0"/>
    <w:rsid w:val="00F33C0E"/>
    <w:rsid w:val="00F42CAC"/>
    <w:rsid w:val="00F70381"/>
    <w:rsid w:val="00F76897"/>
    <w:rsid w:val="00F877FA"/>
    <w:rsid w:val="00FB2018"/>
    <w:rsid w:val="00FB328B"/>
    <w:rsid w:val="00FB681A"/>
    <w:rsid w:val="00FC0456"/>
    <w:rsid w:val="00FC1B8E"/>
    <w:rsid w:val="00FC56BE"/>
    <w:rsid w:val="00FC6A76"/>
    <w:rsid w:val="00FC7103"/>
    <w:rsid w:val="00FD0C08"/>
    <w:rsid w:val="00FE68C4"/>
    <w:rsid w:val="00FF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77DDF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ind w:left="708" w:firstLine="708"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i/>
      <w:sz w:val="22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i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right"/>
    </w:pPr>
    <w:rPr>
      <w:i/>
      <w:sz w:val="22"/>
    </w:rPr>
  </w:style>
  <w:style w:type="paragraph" w:styleId="Tekstpodstawowy2">
    <w:name w:val="Body Text 2"/>
    <w:basedOn w:val="Normalny"/>
    <w:rPr>
      <w:b/>
      <w:sz w:val="18"/>
    </w:rPr>
  </w:style>
  <w:style w:type="paragraph" w:styleId="Tekstpodstawowy3">
    <w:name w:val="Body Text 3"/>
    <w:basedOn w:val="Normalny"/>
    <w:rPr>
      <w:sz w:val="18"/>
    </w:rPr>
  </w:style>
  <w:style w:type="paragraph" w:styleId="Tekstpodstawowywcity">
    <w:name w:val="Body Text Inden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widowControl w:val="0"/>
      <w:tabs>
        <w:tab w:val="left" w:pos="5388"/>
      </w:tabs>
      <w:spacing w:line="360" w:lineRule="auto"/>
      <w:ind w:firstLine="284"/>
      <w:jc w:val="both"/>
    </w:pPr>
    <w:rPr>
      <w:sz w:val="24"/>
    </w:rPr>
  </w:style>
  <w:style w:type="paragraph" w:styleId="Tekstpodstawowywcity3">
    <w:name w:val="Body Text Indent 3"/>
    <w:basedOn w:val="Normalny"/>
    <w:pPr>
      <w:widowControl w:val="0"/>
      <w:tabs>
        <w:tab w:val="left" w:pos="5388"/>
      </w:tabs>
      <w:spacing w:line="360" w:lineRule="auto"/>
      <w:ind w:left="284"/>
      <w:jc w:val="both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B7612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7612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A369C5"/>
    <w:rPr>
      <w:color w:val="0563C1"/>
      <w:u w:val="single"/>
    </w:rPr>
  </w:style>
  <w:style w:type="paragraph" w:styleId="Tekstprzypisukocowego">
    <w:name w:val="endnote text"/>
    <w:basedOn w:val="Normalny"/>
    <w:link w:val="TekstprzypisukocowegoZnak"/>
    <w:rsid w:val="002466C2"/>
  </w:style>
  <w:style w:type="character" w:customStyle="1" w:styleId="TekstprzypisukocowegoZnak">
    <w:name w:val="Tekst przypisu końcowego Znak"/>
    <w:basedOn w:val="Domylnaczcionkaakapitu"/>
    <w:link w:val="Tekstprzypisukocowego"/>
    <w:rsid w:val="002466C2"/>
  </w:style>
  <w:style w:type="character" w:styleId="Odwoanieprzypisukocowego">
    <w:name w:val="endnote reference"/>
    <w:rsid w:val="002466C2"/>
    <w:rPr>
      <w:vertAlign w:val="superscript"/>
    </w:rPr>
  </w:style>
  <w:style w:type="character" w:styleId="Odwoaniedokomentarza">
    <w:name w:val="annotation reference"/>
    <w:rsid w:val="005F75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F75C8"/>
  </w:style>
  <w:style w:type="character" w:customStyle="1" w:styleId="TekstkomentarzaZnak">
    <w:name w:val="Tekst komentarza Znak"/>
    <w:basedOn w:val="Domylnaczcionkaakapitu"/>
    <w:link w:val="Tekstkomentarza"/>
    <w:rsid w:val="005F75C8"/>
  </w:style>
  <w:style w:type="paragraph" w:styleId="Tematkomentarza">
    <w:name w:val="annotation subject"/>
    <w:basedOn w:val="Tekstkomentarza"/>
    <w:next w:val="Tekstkomentarza"/>
    <w:link w:val="TematkomentarzaZnak"/>
    <w:rsid w:val="005F75C8"/>
    <w:rPr>
      <w:b/>
      <w:bCs/>
    </w:rPr>
  </w:style>
  <w:style w:type="character" w:customStyle="1" w:styleId="TematkomentarzaZnak">
    <w:name w:val="Temat komentarza Znak"/>
    <w:link w:val="Tematkomentarza"/>
    <w:rsid w:val="005F75C8"/>
    <w:rPr>
      <w:b/>
      <w:bCs/>
    </w:rPr>
  </w:style>
  <w:style w:type="character" w:styleId="Nierozpoznanawzmianka">
    <w:name w:val="Unresolved Mention"/>
    <w:uiPriority w:val="99"/>
    <w:semiHidden/>
    <w:unhideWhenUsed/>
    <w:rsid w:val="00F26C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77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972c8dd-a0ce-4fa5-927e-24ccf7959148">PM442E65MZSC-734172849-12018</_dlc_DocId>
    <lcf76f155ced4ddcb4097134ff3c332f xmlns="44fc416a-b5fb-49dd-8472-bdc84ac4b800">
      <Terms xmlns="http://schemas.microsoft.com/office/infopath/2007/PartnerControls"/>
    </lcf76f155ced4ddcb4097134ff3c332f>
    <TaxCatchAll xmlns="4972c8dd-a0ce-4fa5-927e-24ccf7959148" xsi:nil="true"/>
    <_dlc_DocIdUrl xmlns="4972c8dd-a0ce-4fa5-927e-24ccf7959148">
      <Url>https://kiwacompany.sharepoint.com/sites/ds_poland_cobico/_layouts/15/DocIdRedir.aspx?ID=PM442E65MZSC-734172849-12018</Url>
      <Description>PM442E65MZSC-734172849-12018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53A682B46851409AF7F17F663A89F5" ma:contentTypeVersion="11" ma:contentTypeDescription="Utwórz nowy dokument." ma:contentTypeScope="" ma:versionID="e4de9e5e03c301a20605f0035590c8e1">
  <xsd:schema xmlns:xsd="http://www.w3.org/2001/XMLSchema" xmlns:xs="http://www.w3.org/2001/XMLSchema" xmlns:p="http://schemas.microsoft.com/office/2006/metadata/properties" xmlns:ns2="4972c8dd-a0ce-4fa5-927e-24ccf7959148" xmlns:ns3="44fc416a-b5fb-49dd-8472-bdc84ac4b800" targetNamespace="http://schemas.microsoft.com/office/2006/metadata/properties" ma:root="true" ma:fieldsID="87894e50b19ec30fde03e7d4fc2d6c8a" ns2:_="" ns3:_="">
    <xsd:import namespace="4972c8dd-a0ce-4fa5-927e-24ccf7959148"/>
    <xsd:import namespace="44fc416a-b5fb-49dd-8472-bdc84ac4b80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c8dd-a0ce-4fa5-927e-24ccf795914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dexed="true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485814dd-166a-4a1d-bd4f-4e59828fef3d}" ma:internalName="TaxCatchAll" ma:showField="CatchAllData" ma:web="4972c8dd-a0ce-4fa5-927e-24ccf79591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c416a-b5fb-49dd-8472-bdc84ac4b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B361D-DC77-4C00-A681-558F8DCBB344}">
  <ds:schemaRefs>
    <ds:schemaRef ds:uri="http://schemas.microsoft.com/office/2006/metadata/properties"/>
    <ds:schemaRef ds:uri="http://schemas.microsoft.com/office/infopath/2007/PartnerControls"/>
    <ds:schemaRef ds:uri="4972c8dd-a0ce-4fa5-927e-24ccf7959148"/>
    <ds:schemaRef ds:uri="44fc416a-b5fb-49dd-8472-bdc84ac4b800"/>
  </ds:schemaRefs>
</ds:datastoreItem>
</file>

<file path=customXml/itemProps2.xml><?xml version="1.0" encoding="utf-8"?>
<ds:datastoreItem xmlns:ds="http://schemas.openxmlformats.org/officeDocument/2006/customXml" ds:itemID="{BB0BDBD6-D1E2-4D07-9B85-9B00D63793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C6F647-58F8-475A-9755-EEAF766F59C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7EC8F82-7217-4DD3-A711-A609654688DE}"/>
</file>

<file path=customXml/itemProps5.xml><?xml version="1.0" encoding="utf-8"?>
<ds:datastoreItem xmlns:ds="http://schemas.openxmlformats.org/officeDocument/2006/customXml" ds:itemID="{D6D3F45F-D270-4B5A-83F2-38DCC6245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Formularz P-15-14 od 20260205 wniosek</Template>
  <TotalTime>3</TotalTime>
  <Pages>2</Pages>
  <Words>1307</Words>
  <Characters>7847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RAPORT Z INSPEKCJI</vt:lpstr>
    </vt:vector>
  </TitlesOfParts>
  <Company>IBM</Company>
  <LinksUpToDate>false</LinksUpToDate>
  <CharactersWithSpaces>9136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Kafel</dc:creator>
  <cp:keywords/>
  <cp:lastModifiedBy>Piotr Kafel</cp:lastModifiedBy>
  <cp:revision>6</cp:revision>
  <cp:lastPrinted>2019-11-12T08:59:00Z</cp:lastPrinted>
  <dcterms:created xsi:type="dcterms:W3CDTF">2025-06-24T12:12:00Z</dcterms:created>
  <dcterms:modified xsi:type="dcterms:W3CDTF">2026-02-05T12:50:00Z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2025-06-26T08:39:52Z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2d7e370e-d377-48d2-8b59-57002cb21abe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0x0101004B53A682B46851409AF7F17F663A89F5</vt:lpwstr>
  </property>
  <property fmtid="{D5CDD505-2E9C-101B-9397-08002B2CF9AE}" pid="10" name="_dlc_DocIdItemGuid">
    <vt:lpwstr>75abf4d4-ecaf-4269-b634-c74037cd5f9e</vt:lpwstr>
  </property>
  <property fmtid="{D5CDD505-2E9C-101B-9397-08002B2CF9AE}" pid="11" name="MediaServiceImageTags">
    <vt:lpwstr/>
  </property>
</Properties>
</file>