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19A97" w14:textId="17AAB57C" w:rsidR="00F6335B" w:rsidRPr="009439A2" w:rsidRDefault="00F6335B" w:rsidP="00F6335B">
      <w:pPr>
        <w:ind w:left="426" w:hanging="426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9439A2">
        <w:rPr>
          <w:rFonts w:ascii="Calibri Light" w:hAnsi="Calibri Light" w:cs="Calibri Light"/>
          <w:b/>
          <w:bCs/>
          <w:sz w:val="24"/>
          <w:szCs w:val="24"/>
        </w:rPr>
        <w:t xml:space="preserve">Wykaz działek ewidencyjnych użytkowanych rolniczo w gospodarstwie </w:t>
      </w:r>
      <w:r w:rsidRPr="00CD1FDE">
        <w:rPr>
          <w:rFonts w:ascii="Calibri Light" w:hAnsi="Calibri Light" w:cs="Calibri Light"/>
          <w:sz w:val="16"/>
          <w:szCs w:val="16"/>
        </w:rPr>
        <w:t>(dotyczy wszystkich jednostek produkcyjnych)</w:t>
      </w:r>
      <w:r w:rsidR="009439A2">
        <w:rPr>
          <w:rFonts w:ascii="Calibri Light" w:hAnsi="Calibri Light" w:cs="Calibri Light"/>
          <w:b/>
          <w:bCs/>
          <w:sz w:val="24"/>
          <w:szCs w:val="24"/>
        </w:rPr>
        <w:t xml:space="preserve"> KARTA NR </w:t>
      </w:r>
      <w:r w:rsidR="007021F0" w:rsidRPr="00D26878">
        <w:rPr>
          <w:rFonts w:asciiTheme="majorHAnsi" w:hAnsiTheme="majorHAnsi" w:cstheme="majorHAnsi"/>
          <w:bCs/>
          <w:sz w:val="18"/>
        </w:rPr>
        <w:fldChar w:fldCharType="begin">
          <w:ffData>
            <w:name w:val=""/>
            <w:enabled/>
            <w:calcOnExit w:val="0"/>
            <w:textInput>
              <w:maxLength w:val="3"/>
              <w:format w:val="Wielkie litery"/>
            </w:textInput>
          </w:ffData>
        </w:fldChar>
      </w:r>
      <w:r w:rsidR="007021F0" w:rsidRPr="00D26878">
        <w:rPr>
          <w:rFonts w:asciiTheme="majorHAnsi" w:hAnsiTheme="majorHAnsi" w:cstheme="majorHAnsi"/>
          <w:bCs/>
          <w:sz w:val="18"/>
        </w:rPr>
        <w:instrText xml:space="preserve"> FORMTEXT </w:instrText>
      </w:r>
      <w:r w:rsidR="007021F0" w:rsidRPr="00D26878">
        <w:rPr>
          <w:rFonts w:asciiTheme="majorHAnsi" w:hAnsiTheme="majorHAnsi" w:cstheme="majorHAnsi"/>
          <w:bCs/>
          <w:sz w:val="18"/>
        </w:rPr>
      </w:r>
      <w:r w:rsidR="007021F0" w:rsidRPr="00D26878">
        <w:rPr>
          <w:rFonts w:asciiTheme="majorHAnsi" w:hAnsiTheme="majorHAnsi" w:cstheme="majorHAnsi"/>
          <w:bCs/>
          <w:sz w:val="18"/>
        </w:rPr>
        <w:fldChar w:fldCharType="separate"/>
      </w:r>
      <w:r w:rsidR="007021F0" w:rsidRPr="00D26878">
        <w:rPr>
          <w:rFonts w:asciiTheme="majorHAnsi" w:hAnsiTheme="majorHAnsi" w:cstheme="majorHAnsi"/>
          <w:bCs/>
          <w:noProof/>
          <w:sz w:val="18"/>
        </w:rPr>
        <w:t> </w:t>
      </w:r>
      <w:r w:rsidR="007021F0" w:rsidRPr="00D26878">
        <w:rPr>
          <w:rFonts w:asciiTheme="majorHAnsi" w:hAnsiTheme="majorHAnsi" w:cstheme="majorHAnsi"/>
          <w:bCs/>
          <w:noProof/>
          <w:sz w:val="18"/>
        </w:rPr>
        <w:t> </w:t>
      </w:r>
      <w:r w:rsidR="007021F0" w:rsidRPr="00D26878">
        <w:rPr>
          <w:rFonts w:asciiTheme="majorHAnsi" w:hAnsiTheme="majorHAnsi" w:cstheme="majorHAnsi"/>
          <w:bCs/>
          <w:noProof/>
          <w:sz w:val="18"/>
        </w:rPr>
        <w:t> </w:t>
      </w:r>
      <w:r w:rsidR="007021F0" w:rsidRPr="00D26878">
        <w:rPr>
          <w:rFonts w:asciiTheme="majorHAnsi" w:hAnsiTheme="majorHAnsi" w:cstheme="majorHAnsi"/>
          <w:bCs/>
          <w:sz w:val="18"/>
        </w:rPr>
        <w:fldChar w:fldCharType="end"/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7089"/>
        <w:gridCol w:w="2409"/>
        <w:gridCol w:w="1276"/>
        <w:gridCol w:w="4785"/>
      </w:tblGrid>
      <w:tr w:rsidR="003954CB" w:rsidRPr="009439A2" w14:paraId="0449A1D5" w14:textId="77777777" w:rsidTr="009439A2">
        <w:trPr>
          <w:trHeight w:val="928"/>
        </w:trPr>
        <w:tc>
          <w:tcPr>
            <w:tcW w:w="7089" w:type="dxa"/>
            <w:vAlign w:val="center"/>
          </w:tcPr>
          <w:p w14:paraId="19446BC4" w14:textId="358C1F82" w:rsidR="009439A2" w:rsidRDefault="003954CB" w:rsidP="003954CB">
            <w:pPr>
              <w:rPr>
                <w:rFonts w:ascii="Calibri Light" w:hAnsi="Calibri Light" w:cs="Calibri Light"/>
              </w:rPr>
            </w:pPr>
            <w:r w:rsidRPr="009439A2">
              <w:rPr>
                <w:rFonts w:ascii="Calibri Light" w:hAnsi="Calibri Light" w:cs="Calibri Light"/>
              </w:rPr>
              <w:t>Imię</w:t>
            </w:r>
            <w:r w:rsidR="009439A2">
              <w:rPr>
                <w:rFonts w:ascii="Calibri Light" w:hAnsi="Calibri Light" w:cs="Calibri Light"/>
              </w:rPr>
              <w:t>/Nazwa:</w:t>
            </w:r>
            <w:r w:rsidR="003D364B" w:rsidRPr="00191355"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="003D364B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="003D364B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3D364B" w:rsidRPr="00D26878">
              <w:rPr>
                <w:rFonts w:ascii="Calibri Light" w:hAnsi="Calibri Light" w:cs="Calibri Light"/>
                <w:bCs/>
              </w:rPr>
            </w:r>
            <w:r w:rsidR="003D364B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3D364B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3D364B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3D364B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3D364B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3D364B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3D364B" w:rsidRPr="00D26878">
              <w:rPr>
                <w:rFonts w:ascii="Calibri Light" w:hAnsi="Calibri Light" w:cs="Calibri Light"/>
                <w:bCs/>
              </w:rPr>
              <w:fldChar w:fldCharType="end"/>
            </w:r>
            <w:bookmarkEnd w:id="0"/>
          </w:p>
          <w:p w14:paraId="33A6461D" w14:textId="77777777" w:rsidR="009439A2" w:rsidRDefault="009439A2" w:rsidP="003954CB">
            <w:pPr>
              <w:rPr>
                <w:rFonts w:ascii="Calibri Light" w:hAnsi="Calibri Light" w:cs="Calibri Light"/>
              </w:rPr>
            </w:pPr>
          </w:p>
          <w:p w14:paraId="34D15239" w14:textId="1EB74B41" w:rsidR="003954CB" w:rsidRPr="009439A2" w:rsidRDefault="009439A2" w:rsidP="003954CB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</w:t>
            </w:r>
            <w:r w:rsidR="003954CB" w:rsidRPr="009439A2">
              <w:rPr>
                <w:rFonts w:ascii="Calibri Light" w:hAnsi="Calibri Light" w:cs="Calibri Light"/>
              </w:rPr>
              <w:t>azwisko:</w:t>
            </w:r>
            <w:r w:rsidR="00394712" w:rsidRPr="009439A2">
              <w:rPr>
                <w:rFonts w:ascii="Calibri Light" w:hAnsi="Calibri Light" w:cs="Calibri Light"/>
              </w:rPr>
              <w:t xml:space="preserve"> 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D26878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D26878" w:rsidRPr="00D26878">
              <w:rPr>
                <w:rFonts w:ascii="Calibri Light" w:hAnsi="Calibri Light" w:cs="Calibri Light"/>
                <w:bCs/>
              </w:rPr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2409" w:type="dxa"/>
            <w:vAlign w:val="center"/>
          </w:tcPr>
          <w:p w14:paraId="5243EC54" w14:textId="77777777" w:rsidR="009439A2" w:rsidRDefault="003954CB" w:rsidP="003954CB">
            <w:pPr>
              <w:rPr>
                <w:rFonts w:ascii="Calibri Light" w:hAnsi="Calibri Light" w:cs="Calibri Light"/>
              </w:rPr>
            </w:pPr>
            <w:r w:rsidRPr="009439A2">
              <w:rPr>
                <w:rFonts w:ascii="Calibri Light" w:hAnsi="Calibri Light" w:cs="Calibri Light"/>
              </w:rPr>
              <w:t>Numer producenta:</w:t>
            </w:r>
          </w:p>
          <w:p w14:paraId="0D121382" w14:textId="77777777" w:rsidR="009439A2" w:rsidRDefault="009439A2" w:rsidP="003954CB">
            <w:pPr>
              <w:rPr>
                <w:rFonts w:ascii="Calibri Light" w:hAnsi="Calibri Light" w:cs="Calibri Light"/>
              </w:rPr>
            </w:pPr>
          </w:p>
          <w:p w14:paraId="4E354772" w14:textId="78CEB422" w:rsidR="003954CB" w:rsidRPr="009439A2" w:rsidRDefault="003954CB" w:rsidP="003954CB">
            <w:pPr>
              <w:rPr>
                <w:rFonts w:ascii="Calibri Light" w:hAnsi="Calibri Light" w:cs="Calibri Light"/>
              </w:rPr>
            </w:pPr>
            <w:r w:rsidRPr="009439A2">
              <w:rPr>
                <w:rFonts w:ascii="Calibri Light" w:hAnsi="Calibri Light" w:cs="Calibri Light"/>
              </w:rPr>
              <w:t>PL-</w:t>
            </w:r>
            <w:r w:rsidR="00783F26" w:rsidRPr="009439A2">
              <w:rPr>
                <w:rFonts w:ascii="Calibri Light" w:hAnsi="Calibri Light" w:cs="Calibri Light"/>
              </w:rPr>
              <w:t xml:space="preserve">03 </w:t>
            </w:r>
            <w:r w:rsidRPr="009439A2">
              <w:rPr>
                <w:rFonts w:ascii="Calibri Light" w:hAnsi="Calibri Light" w:cs="Calibri Light"/>
              </w:rPr>
              <w:t>-</w:t>
            </w:r>
            <w:r w:rsidR="003D364B">
              <w:rPr>
                <w:rFonts w:ascii="Calibri Light" w:hAnsi="Calibri Light" w:cs="Calibri Light"/>
              </w:rPr>
              <w:t xml:space="preserve"> 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D26878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D26878" w:rsidRPr="00D26878">
              <w:rPr>
                <w:rFonts w:ascii="Calibri Light" w:hAnsi="Calibri Light" w:cs="Calibri Light"/>
                <w:bCs/>
              </w:rPr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E4F6C0F" w14:textId="77777777" w:rsidR="003954CB" w:rsidRDefault="003954CB" w:rsidP="003954CB">
            <w:pPr>
              <w:rPr>
                <w:rFonts w:ascii="Calibri Light" w:hAnsi="Calibri Light" w:cs="Calibri Light"/>
              </w:rPr>
            </w:pPr>
            <w:r w:rsidRPr="009439A2">
              <w:rPr>
                <w:rFonts w:ascii="Calibri Light" w:hAnsi="Calibri Light" w:cs="Calibri Light"/>
              </w:rPr>
              <w:t xml:space="preserve">Nr ARIMR: </w:t>
            </w:r>
          </w:p>
          <w:p w14:paraId="2E67E051" w14:textId="77777777" w:rsidR="009439A2" w:rsidRDefault="009439A2" w:rsidP="003954CB">
            <w:pPr>
              <w:rPr>
                <w:rFonts w:ascii="Calibri Light" w:hAnsi="Calibri Light" w:cs="Calibri Light"/>
              </w:rPr>
            </w:pPr>
          </w:p>
          <w:p w14:paraId="6D02BCF3" w14:textId="2CE16D0C" w:rsidR="009439A2" w:rsidRPr="009439A2" w:rsidRDefault="009439A2" w:rsidP="003954CB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0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D26878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D26878" w:rsidRPr="00D26878">
              <w:rPr>
                <w:rFonts w:ascii="Calibri Light" w:hAnsi="Calibri Light" w:cs="Calibri Light"/>
                <w:bCs/>
              </w:rPr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4785" w:type="dxa"/>
            <w:vAlign w:val="center"/>
          </w:tcPr>
          <w:p w14:paraId="05A58433" w14:textId="5F212007" w:rsidR="009439A2" w:rsidRDefault="003954CB" w:rsidP="003954CB">
            <w:pPr>
              <w:rPr>
                <w:rFonts w:ascii="Calibri Light" w:hAnsi="Calibri Light" w:cs="Calibri Light"/>
              </w:rPr>
            </w:pPr>
            <w:r w:rsidRPr="009439A2">
              <w:rPr>
                <w:rFonts w:ascii="Calibri Light" w:hAnsi="Calibri Light" w:cs="Calibri Light"/>
              </w:rPr>
              <w:t>Data</w:t>
            </w:r>
            <w:r w:rsidR="009439A2">
              <w:rPr>
                <w:rFonts w:ascii="Calibri Light" w:hAnsi="Calibri Light" w:cs="Calibri Light"/>
              </w:rPr>
              <w:t>:</w:t>
            </w:r>
            <w:r w:rsidR="003D364B" w:rsidRPr="00191355">
              <w:rPr>
                <w:rFonts w:asciiTheme="majorHAnsi" w:hAnsiTheme="majorHAnsi" w:cstheme="majorHAnsi"/>
                <w:b/>
                <w:sz w:val="18"/>
              </w:rPr>
              <w:t xml:space="preserve"> 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D26878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D26878" w:rsidRPr="00D26878">
              <w:rPr>
                <w:rFonts w:ascii="Calibri Light" w:hAnsi="Calibri Light" w:cs="Calibri Light"/>
                <w:bCs/>
              </w:rPr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  <w:p w14:paraId="13D574F2" w14:textId="77777777" w:rsidR="009439A2" w:rsidRDefault="009439A2" w:rsidP="003954CB">
            <w:pPr>
              <w:rPr>
                <w:rFonts w:ascii="Calibri Light" w:hAnsi="Calibri Light" w:cs="Calibri Light"/>
              </w:rPr>
            </w:pPr>
          </w:p>
          <w:p w14:paraId="1F11ADEA" w14:textId="14D68F00" w:rsidR="003954CB" w:rsidRPr="009439A2" w:rsidRDefault="009439A2" w:rsidP="003954CB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</w:t>
            </w:r>
            <w:r w:rsidR="003954CB" w:rsidRPr="009439A2">
              <w:rPr>
                <w:rFonts w:ascii="Calibri Light" w:hAnsi="Calibri Light" w:cs="Calibri Light"/>
              </w:rPr>
              <w:t xml:space="preserve">odpis: 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D26878"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="00D26878" w:rsidRPr="00D26878">
              <w:rPr>
                <w:rFonts w:ascii="Calibri Light" w:hAnsi="Calibri Light" w:cs="Calibri Light"/>
                <w:bCs/>
              </w:rPr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="00D26878"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</w:tr>
    </w:tbl>
    <w:p w14:paraId="77EFFDCD" w14:textId="7EAD5135" w:rsidR="00F6335B" w:rsidRPr="009439A2" w:rsidRDefault="00F6335B" w:rsidP="00F6335B">
      <w:pPr>
        <w:ind w:left="426" w:hanging="426"/>
        <w:jc w:val="center"/>
        <w:rPr>
          <w:rFonts w:ascii="Calibri Light" w:hAnsi="Calibri Light" w:cs="Calibri Light"/>
          <w:sz w:val="12"/>
          <w:szCs w:val="12"/>
        </w:rPr>
      </w:pPr>
    </w:p>
    <w:tbl>
      <w:tblPr>
        <w:tblStyle w:val="Tabela-Siatka"/>
        <w:tblW w:w="15627" w:type="dxa"/>
        <w:tblInd w:w="-431" w:type="dxa"/>
        <w:tblLook w:val="04A0" w:firstRow="1" w:lastRow="0" w:firstColumn="1" w:lastColumn="0" w:noHBand="0" w:noVBand="1"/>
      </w:tblPr>
      <w:tblGrid>
        <w:gridCol w:w="486"/>
        <w:gridCol w:w="1525"/>
        <w:gridCol w:w="1219"/>
        <w:gridCol w:w="1209"/>
        <w:gridCol w:w="1437"/>
        <w:gridCol w:w="1184"/>
        <w:gridCol w:w="1062"/>
        <w:gridCol w:w="1356"/>
        <w:gridCol w:w="1283"/>
        <w:gridCol w:w="1363"/>
        <w:gridCol w:w="1633"/>
        <w:gridCol w:w="1870"/>
      </w:tblGrid>
      <w:tr w:rsidR="00780E86" w:rsidRPr="009439A2" w14:paraId="00D2D84C" w14:textId="445ADFC6" w:rsidTr="003D364B">
        <w:tc>
          <w:tcPr>
            <w:tcW w:w="486" w:type="dxa"/>
            <w:vMerge w:val="restart"/>
            <w:vAlign w:val="center"/>
          </w:tcPr>
          <w:p w14:paraId="47B18694" w14:textId="23EC8040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Lp.</w:t>
            </w:r>
          </w:p>
        </w:tc>
        <w:tc>
          <w:tcPr>
            <w:tcW w:w="3953" w:type="dxa"/>
            <w:gridSpan w:val="3"/>
          </w:tcPr>
          <w:p w14:paraId="6132BECB" w14:textId="01CBDE76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Położenie</w:t>
            </w:r>
          </w:p>
        </w:tc>
        <w:tc>
          <w:tcPr>
            <w:tcW w:w="3683" w:type="dxa"/>
            <w:gridSpan w:val="3"/>
          </w:tcPr>
          <w:p w14:paraId="4BC580BE" w14:textId="22C8D6DA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Dane zgodnie z ewidencją gruntów i budynków</w:t>
            </w:r>
          </w:p>
        </w:tc>
        <w:tc>
          <w:tcPr>
            <w:tcW w:w="2639" w:type="dxa"/>
            <w:gridSpan w:val="2"/>
          </w:tcPr>
          <w:p w14:paraId="66A3D456" w14:textId="5E0B5435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Powierzchnia</w:t>
            </w:r>
          </w:p>
        </w:tc>
        <w:tc>
          <w:tcPr>
            <w:tcW w:w="1363" w:type="dxa"/>
            <w:vMerge w:val="restart"/>
            <w:vAlign w:val="center"/>
          </w:tcPr>
          <w:p w14:paraId="78746C4F" w14:textId="77777777" w:rsidR="00780E86" w:rsidRPr="009439A2" w:rsidRDefault="003954CB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Ekologiczny s</w:t>
            </w:r>
            <w:r w:rsidR="00780E86" w:rsidRPr="009439A2">
              <w:rPr>
                <w:rFonts w:ascii="Calibri Light" w:hAnsi="Calibri Light" w:cs="Calibri Light"/>
                <w:sz w:val="16"/>
                <w:szCs w:val="16"/>
              </w:rPr>
              <w:t>posób użytkowania</w:t>
            </w:r>
          </w:p>
          <w:p w14:paraId="3615E3D9" w14:textId="7DC4E830" w:rsidR="003954CB" w:rsidRPr="009439A2" w:rsidRDefault="003954CB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633" w:type="dxa"/>
            <w:vMerge w:val="restart"/>
            <w:vAlign w:val="center"/>
          </w:tcPr>
          <w:p w14:paraId="10F31127" w14:textId="4D85D850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Rodzaj upraw/y na dzień zgłoszenia działki</w:t>
            </w:r>
          </w:p>
        </w:tc>
        <w:tc>
          <w:tcPr>
            <w:tcW w:w="1870" w:type="dxa"/>
            <w:vMerge w:val="restart"/>
          </w:tcPr>
          <w:p w14:paraId="6D479774" w14:textId="46C4D4A9" w:rsidR="00780E86" w:rsidRPr="009439A2" w:rsidRDefault="005B775B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 D - </w:t>
            </w:r>
            <w:r w:rsidRPr="009439A2">
              <w:rPr>
                <w:rFonts w:ascii="Calibri Light" w:hAnsi="Calibri Light" w:cs="Calibri Light"/>
                <w:sz w:val="16"/>
                <w:szCs w:val="16"/>
              </w:rPr>
              <w:t>d</w:t>
            </w:r>
            <w:r w:rsidR="00780E86" w:rsidRPr="009439A2">
              <w:rPr>
                <w:rFonts w:ascii="Calibri Light" w:hAnsi="Calibri Light" w:cs="Calibri Light"/>
                <w:sz w:val="16"/>
                <w:szCs w:val="16"/>
              </w:rPr>
              <w:t xml:space="preserve">odanie / </w:t>
            </w:r>
            <w:r w:rsidRPr="009439A2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W -</w:t>
            </w:r>
            <w:r w:rsidRPr="009439A2">
              <w:rPr>
                <w:rFonts w:ascii="Calibri Light" w:hAnsi="Calibri Light" w:cs="Calibri Light"/>
                <w:sz w:val="16"/>
                <w:szCs w:val="16"/>
              </w:rPr>
              <w:t xml:space="preserve"> w</w:t>
            </w:r>
            <w:r w:rsidR="00780E86" w:rsidRPr="009439A2">
              <w:rPr>
                <w:rFonts w:ascii="Calibri Light" w:hAnsi="Calibri Light" w:cs="Calibri Light"/>
                <w:sz w:val="16"/>
                <w:szCs w:val="16"/>
              </w:rPr>
              <w:t xml:space="preserve">ycofanie z użytkowania / </w:t>
            </w:r>
            <w:r w:rsidRPr="009439A2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Z - </w:t>
            </w:r>
            <w:r w:rsidRPr="009439A2">
              <w:rPr>
                <w:rFonts w:ascii="Calibri Light" w:hAnsi="Calibri Light" w:cs="Calibri Light"/>
                <w:sz w:val="16"/>
                <w:szCs w:val="16"/>
              </w:rPr>
              <w:t>z</w:t>
            </w:r>
            <w:r w:rsidR="00780E86" w:rsidRPr="009439A2">
              <w:rPr>
                <w:rFonts w:ascii="Calibri Light" w:hAnsi="Calibri Light" w:cs="Calibri Light"/>
                <w:sz w:val="16"/>
                <w:szCs w:val="16"/>
              </w:rPr>
              <w:t xml:space="preserve">miana sposobu użytkowania / </w:t>
            </w:r>
            <w:r w:rsidRPr="009439A2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A - </w:t>
            </w:r>
            <w:r w:rsidRPr="009439A2">
              <w:rPr>
                <w:rFonts w:ascii="Calibri Light" w:hAnsi="Calibri Light" w:cs="Calibri Light"/>
                <w:sz w:val="16"/>
                <w:szCs w:val="16"/>
              </w:rPr>
              <w:t>a</w:t>
            </w:r>
            <w:r w:rsidR="00780E86" w:rsidRPr="009439A2">
              <w:rPr>
                <w:rFonts w:ascii="Calibri Light" w:hAnsi="Calibri Light" w:cs="Calibri Light"/>
                <w:sz w:val="16"/>
                <w:szCs w:val="16"/>
              </w:rPr>
              <w:t>ktualizacja numeru działki*</w:t>
            </w:r>
          </w:p>
        </w:tc>
      </w:tr>
      <w:tr w:rsidR="00780E86" w:rsidRPr="009439A2" w14:paraId="2EA2E4AB" w14:textId="6E8A25E3" w:rsidTr="003D364B">
        <w:tc>
          <w:tcPr>
            <w:tcW w:w="486" w:type="dxa"/>
            <w:vMerge/>
          </w:tcPr>
          <w:p w14:paraId="33C094A2" w14:textId="77777777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525" w:type="dxa"/>
            <w:vAlign w:val="center"/>
          </w:tcPr>
          <w:p w14:paraId="7E12C717" w14:textId="0A3242A5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Województwo</w:t>
            </w:r>
          </w:p>
        </w:tc>
        <w:tc>
          <w:tcPr>
            <w:tcW w:w="1219" w:type="dxa"/>
            <w:vAlign w:val="center"/>
          </w:tcPr>
          <w:p w14:paraId="316CCA8F" w14:textId="13FEE95C" w:rsidR="00780E86" w:rsidRPr="009439A2" w:rsidRDefault="00780E86" w:rsidP="00F6335B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Powiat</w:t>
            </w:r>
          </w:p>
        </w:tc>
        <w:tc>
          <w:tcPr>
            <w:tcW w:w="1209" w:type="dxa"/>
            <w:vAlign w:val="center"/>
          </w:tcPr>
          <w:p w14:paraId="35A3A24C" w14:textId="220F35B1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Gmina</w:t>
            </w:r>
          </w:p>
        </w:tc>
        <w:tc>
          <w:tcPr>
            <w:tcW w:w="1437" w:type="dxa"/>
            <w:vAlign w:val="center"/>
          </w:tcPr>
          <w:p w14:paraId="619608FC" w14:textId="6EE83986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Nazwa obrębu ewidencyjnego</w:t>
            </w:r>
          </w:p>
        </w:tc>
        <w:tc>
          <w:tcPr>
            <w:tcW w:w="1184" w:type="dxa"/>
            <w:vAlign w:val="center"/>
          </w:tcPr>
          <w:p w14:paraId="53E3A168" w14:textId="41D84642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Nr obrębu ewidencyjnego</w:t>
            </w:r>
          </w:p>
        </w:tc>
        <w:tc>
          <w:tcPr>
            <w:tcW w:w="1062" w:type="dxa"/>
            <w:vAlign w:val="center"/>
          </w:tcPr>
          <w:p w14:paraId="5EB40844" w14:textId="3C444EDA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Nr działki ewidencyjnej</w:t>
            </w:r>
          </w:p>
        </w:tc>
        <w:tc>
          <w:tcPr>
            <w:tcW w:w="1356" w:type="dxa"/>
            <w:vAlign w:val="center"/>
          </w:tcPr>
          <w:p w14:paraId="3BAE11B7" w14:textId="76BECF93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Użytkowana rolniczo [ha]</w:t>
            </w:r>
          </w:p>
        </w:tc>
        <w:tc>
          <w:tcPr>
            <w:tcW w:w="1283" w:type="dxa"/>
            <w:vAlign w:val="center"/>
          </w:tcPr>
          <w:p w14:paraId="1FEA5A5F" w14:textId="2CD662D7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9439A2">
              <w:rPr>
                <w:rFonts w:ascii="Calibri Light" w:hAnsi="Calibri Light" w:cs="Calibri Light"/>
                <w:sz w:val="16"/>
                <w:szCs w:val="16"/>
              </w:rPr>
              <w:t>Całkowita [ha]</w:t>
            </w:r>
          </w:p>
        </w:tc>
        <w:tc>
          <w:tcPr>
            <w:tcW w:w="1363" w:type="dxa"/>
            <w:vMerge/>
          </w:tcPr>
          <w:p w14:paraId="7C99AD86" w14:textId="77777777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633" w:type="dxa"/>
            <w:vMerge/>
          </w:tcPr>
          <w:p w14:paraId="2408EDB0" w14:textId="2788FE05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870" w:type="dxa"/>
            <w:vMerge/>
          </w:tcPr>
          <w:p w14:paraId="44DC7345" w14:textId="061E4C19" w:rsidR="00780E86" w:rsidRPr="009439A2" w:rsidRDefault="00780E86" w:rsidP="00F6335B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  <w:tr w:rsidR="00780E86" w:rsidRPr="009439A2" w14:paraId="49872344" w14:textId="583EF701" w:rsidTr="003D364B">
        <w:trPr>
          <w:trHeight w:val="355"/>
        </w:trPr>
        <w:tc>
          <w:tcPr>
            <w:tcW w:w="486" w:type="dxa"/>
            <w:vAlign w:val="center"/>
          </w:tcPr>
          <w:p w14:paraId="3A2B38AE" w14:textId="28D530A5" w:rsidR="00780E86" w:rsidRPr="00D26878" w:rsidRDefault="00D26878" w:rsidP="00394712">
            <w:pPr>
              <w:rPr>
                <w:rFonts w:ascii="Calibri Light" w:hAnsi="Calibri Light" w:cs="Calibri Light"/>
                <w:bCs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272A4CC5" w14:textId="0638C068" w:rsidR="00780E86" w:rsidRPr="003D364B" w:rsidRDefault="00D26878" w:rsidP="00394712">
            <w:pPr>
              <w:rPr>
                <w:rFonts w:ascii="Calibri Light" w:hAnsi="Calibri Light" w:cs="Calibri Light"/>
                <w:bCs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1CCFE814" w14:textId="4A39FB3F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6F06F7D1" w14:textId="2D6872D5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795E01BC" w14:textId="1B0A3225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26759065" w14:textId="713263F8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0731395A" w14:textId="35321994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0671F030" w14:textId="5E0C1F9A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5C1827A5" w14:textId="122532CF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25B5C65A" w14:textId="3F693A1D" w:rsidR="00780E86" w:rsidRPr="009439A2" w:rsidRDefault="003D364B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227485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1439181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7A2A0F88" w14:textId="381AFD33" w:rsidR="00780E86" w:rsidRPr="009439A2" w:rsidRDefault="00D26878" w:rsidP="00394712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0296D282" w14:textId="75D0ACEB" w:rsidR="00780E86" w:rsidRPr="009439A2" w:rsidRDefault="009439A2" w:rsidP="00394712">
            <w:pPr>
              <w:rPr>
                <w:rFonts w:ascii="Calibri Light" w:hAnsi="Calibri Light" w:cs="Calibri Light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753113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567156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96955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447161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0DB00057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6A24E964" w14:textId="3D04E52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251A9F5C" w14:textId="7FD8B84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096053D5" w14:textId="3821655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4F7CC9D3" w14:textId="7439784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01578D61" w14:textId="5BC7DBB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16D78108" w14:textId="1D44BDA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647DCBA0" w14:textId="712C255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48F9958C" w14:textId="45A0DEC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29EB0AE8" w14:textId="4790763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390E211A" w14:textId="0C137BE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36540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228932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6E18AC79" w14:textId="62857D5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439D897B" w14:textId="36279CA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39987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670069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1882008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516273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18222A5B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1CAAA169" w14:textId="2016114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58FEFBAE" w14:textId="09A288D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490A2770" w14:textId="3B699AF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2597DCBD" w14:textId="5D69F7C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4DFC0B76" w14:textId="45535A2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59508EAC" w14:textId="29B70B6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027E5067" w14:textId="6E3D117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42DF32D2" w14:textId="37D49C3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07AD6D00" w14:textId="7278A4B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233B40CA" w14:textId="1953108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1753811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388150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33314A2B" w14:textId="22AE49E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04F723B9" w14:textId="1355557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4207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1729956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1995142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1100230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6C69B61D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3C4057E7" w14:textId="5F5252F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0B791C6D" w14:textId="7446BBD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40443D77" w14:textId="58A0A0E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14F6DD18" w14:textId="2548FB7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5D8C938B" w14:textId="7BE38CE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750533AE" w14:textId="63A2164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639C8189" w14:textId="5C3D3B7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06225132" w14:textId="3420363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6D919845" w14:textId="52CD26A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058B763F" w14:textId="2351083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80338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1601255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52440702" w14:textId="76B4481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16CDB371" w14:textId="7D3EAA1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2105326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553888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994414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604342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6B12391C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347E1CE7" w14:textId="4F17DA9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6527A062" w14:textId="61290E1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C40C0F8" w14:textId="7F0DAC1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1B37BD1E" w14:textId="4A90E41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445EE544" w14:textId="338B6DD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078E327B" w14:textId="0700E9D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753344D0" w14:textId="491844D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4AE3DF3D" w14:textId="43167EA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22F814C8" w14:textId="510547C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22420C88" w14:textId="52A03E5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63861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52837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5AE78902" w14:textId="68856D2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7F7FF620" w14:textId="61B90BD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8060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170004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623853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1817442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017EF79B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623FC656" w14:textId="797EDC5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43A8CA8D" w14:textId="12D71D9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D6F5FFC" w14:textId="61960D2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74C21B70" w14:textId="54847ED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55A3902C" w14:textId="7A02015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7EDEC4D1" w14:textId="39FAA2F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43318827" w14:textId="5F4B1D2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5E410E51" w14:textId="5FAAFE5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00CF2494" w14:textId="3DEC5C3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25BAEB81" w14:textId="2F9BB46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134093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444847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0EE96E03" w14:textId="0364B34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2C2E2645" w14:textId="493D844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100181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1775246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615747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107576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6860DFFB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1B25EF71" w14:textId="48617ED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195F8FAE" w14:textId="5F4BB67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0217C096" w14:textId="76A34A6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6443DAB6" w14:textId="7169DEC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1A2A5602" w14:textId="059378D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653245B1" w14:textId="058FAB2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54A895A1" w14:textId="73A5788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628124C4" w14:textId="2E0D442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0F6C66E5" w14:textId="4DFBA0A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4CB4240D" w14:textId="494EC10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76419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656450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35D7DDCA" w14:textId="6D509A6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35646AC5" w14:textId="4841938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200221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436802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904033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183976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28971087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38F389C5" w14:textId="4F9F5CD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71F91112" w14:textId="2FB9C76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7B10DCD1" w14:textId="05227FD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50F432BD" w14:textId="178F76B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434B5D65" w14:textId="75CAC80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3D4AB246" w14:textId="7F68F4E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75A60550" w14:textId="7887666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7D26BEC0" w14:textId="7D716C3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5270D325" w14:textId="035072B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4D6114F9" w14:textId="404E758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1037807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657929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206E68D4" w14:textId="1CFFB71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46B854B9" w14:textId="191F4E7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519473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289664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93679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514765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0568F677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79E735AC" w14:textId="6B78976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3602FB66" w14:textId="0C5446C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2B7351E5" w14:textId="182BC80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02198FDE" w14:textId="62A4E9C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29B0EAAD" w14:textId="6BA8D36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0327BD14" w14:textId="46C2F00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268D64A9" w14:textId="3F7F460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195B6A4F" w14:textId="10AEAD0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630A2B0B" w14:textId="18308C4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182236BD" w14:textId="19827C7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137068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198885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739AC028" w14:textId="3DEE116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12CAB406" w14:textId="711DDE3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843460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808290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487518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411997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7B0743D4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738342CE" w14:textId="352ED87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0DA6D405" w14:textId="61340C8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54208EF8" w14:textId="24D0633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0019A10E" w14:textId="697B113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72444B35" w14:textId="31505BD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41062824" w14:textId="72DF764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243EC652" w14:textId="01C89C3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174AF815" w14:textId="081CD1F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321BEB43" w14:textId="54AF426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741D3491" w14:textId="629436B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904329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1368954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1F76869B" w14:textId="6B02EC7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21169964" w14:textId="6A361B4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193376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255291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191716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663051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6A19ECD5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365190B6" w14:textId="24ADEE0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72295B59" w14:textId="3F91EE5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7A25F3E" w14:textId="5C71715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6B2C9561" w14:textId="071632D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286B8B7F" w14:textId="79A8E48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40D35849" w14:textId="5F52FB8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06EEB77F" w14:textId="0D87918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0F0247D9" w14:textId="24E7BA9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658B18F6" w14:textId="68ED3F8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244979FF" w14:textId="70AB7C6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171819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1493170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31DA034E" w14:textId="7DD165F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13BD8EBF" w14:textId="6542BFF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40810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1307820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1602565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650134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225FB451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65734C6E" w14:textId="1D22DB5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1347F433" w14:textId="5D44F52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4A701301" w14:textId="397E295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4895FC55" w14:textId="3803F93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3CFE2318" w14:textId="0B7BB4C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7C951DDE" w14:textId="23D3FAC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7FA7B8CB" w14:textId="1649A4F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60693A5B" w14:textId="224AD32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3FF0A394" w14:textId="2B92575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0DC03B89" w14:textId="282D102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2046514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530694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22B8B749" w14:textId="63D16B7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235C2E0F" w14:textId="74141F5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555517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1947377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1737737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562862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090A17B9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22EA2316" w14:textId="5DC1CB3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0B50B4F9" w14:textId="6E9E383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23B6DDA" w14:textId="46DFDFD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2CF22348" w14:textId="159AFBC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604047E3" w14:textId="75B9850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1D12BB4A" w14:textId="6931AD9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72A7C7F8" w14:textId="31DE704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29AF56E0" w14:textId="3D85FA2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46A4AADD" w14:textId="57DAAA5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363BB1CF" w14:textId="7AC6D02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871725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1250225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2B211DA7" w14:textId="382D747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307B6623" w14:textId="42D9C78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1702512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1559931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307016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890334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310F06E0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60AB4683" w14:textId="64AA27D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25BCE888" w14:textId="6EC7242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5B31742F" w14:textId="68C26C6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1343138E" w14:textId="05C5272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0F51F852" w14:textId="777BA91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56B00B13" w14:textId="5E12610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3AA5B4F7" w14:textId="0220E74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021C3223" w14:textId="4355DFF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0EBC2A5B" w14:textId="507EF28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63B19D08" w14:textId="312A50E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249304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892267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2FE220B0" w14:textId="3F6E621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110CBF2E" w14:textId="08B5103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337690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838379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87005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174563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49A6E40F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430EC45C" w14:textId="30F02C7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288FD038" w14:textId="08E65D4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033C32B" w14:textId="0895E97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4CD325C2" w14:textId="7A29CD7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5B5C54D9" w14:textId="30BD707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002FECB7" w14:textId="6E90F58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4998E0D4" w14:textId="4A28038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08F5EF46" w14:textId="7C1C109B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5DE91284" w14:textId="5BB5FDD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517833BC" w14:textId="6FD84B4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2096887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1942716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0B658EB7" w14:textId="57CC5CF3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5220A6AC" w14:textId="5616A9D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179404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127514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2099398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1240831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4408316B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3A3B7A14" w14:textId="60F2EDC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16C71262" w14:textId="6298A76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6E18E728" w14:textId="155A4E5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4C68D427" w14:textId="447D37F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6C9FC849" w14:textId="12D944C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48D39CD8" w14:textId="342FEFF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7934DBEA" w14:textId="2E15ABA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7BE58ADA" w14:textId="1065EB4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300CCE4C" w14:textId="30FEACB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7653123F" w14:textId="3535111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120483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17781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6BEFF684" w14:textId="4FDCAD8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6FD11B10" w14:textId="5FFA645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-41655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424699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1798095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572349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62B160D0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01F2733A" w14:textId="57FF04D2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4D3B1F42" w14:textId="6D68C0E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702B00BE" w14:textId="66BC7AB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3CC85ABB" w14:textId="67BC856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6D4D8C60" w14:textId="4657F40D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530F33EA" w14:textId="373A72C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0947675C" w14:textId="5853521A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1354F59D" w14:textId="0F81A6A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3D5F3C8F" w14:textId="7BE3547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09A32074" w14:textId="5B2D615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114765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903985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5220C833" w14:textId="76FBC19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4EAD1FFF" w14:textId="333E6AD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267284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1257022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1316491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558326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1E95FD6C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6EED03B0" w14:textId="5DB9D525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15B36A68" w14:textId="3D32CE6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1F05C7D0" w14:textId="6123FBD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3BCF3A99" w14:textId="3C820F9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1807D6BA" w14:textId="649D30E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7FC55A8F" w14:textId="7D6A035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51301A9B" w14:textId="670E9F8E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3D79937C" w14:textId="370BF61C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7C1BDA74" w14:textId="60ED5CB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53988F3F" w14:textId="0D0BFDA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2029218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826275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1EBC4E83" w14:textId="200EC996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391CBD46" w14:textId="725831C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913042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225568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-1190903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1619056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D26878" w:rsidRPr="009439A2" w14:paraId="4C78FDC4" w14:textId="77777777" w:rsidTr="003D364B">
        <w:trPr>
          <w:trHeight w:val="355"/>
        </w:trPr>
        <w:tc>
          <w:tcPr>
            <w:tcW w:w="486" w:type="dxa"/>
            <w:vAlign w:val="center"/>
          </w:tcPr>
          <w:p w14:paraId="178AA7DD" w14:textId="6C5AE95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Wielkie litery"/>
                  </w:textInput>
                </w:ffData>
              </w:fldCha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instrText xml:space="preserve"> FORMTEXT </w:instrTex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separate"/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noProof/>
                <w:sz w:val="18"/>
              </w:rPr>
              <w:t> </w:t>
            </w:r>
            <w:r w:rsidRPr="00D26878">
              <w:rPr>
                <w:rFonts w:asciiTheme="majorHAnsi" w:hAnsiTheme="majorHAnsi" w:cstheme="majorHAnsi"/>
                <w:bCs/>
                <w:sz w:val="18"/>
              </w:rPr>
              <w:fldChar w:fldCharType="end"/>
            </w:r>
          </w:p>
        </w:tc>
        <w:tc>
          <w:tcPr>
            <w:tcW w:w="1525" w:type="dxa"/>
            <w:vAlign w:val="center"/>
          </w:tcPr>
          <w:p w14:paraId="3D5676B1" w14:textId="76B630C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19" w:type="dxa"/>
            <w:vAlign w:val="center"/>
          </w:tcPr>
          <w:p w14:paraId="391440FD" w14:textId="467A267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09" w:type="dxa"/>
            <w:vAlign w:val="center"/>
          </w:tcPr>
          <w:p w14:paraId="590DF7D6" w14:textId="5722C44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437" w:type="dxa"/>
            <w:vAlign w:val="center"/>
          </w:tcPr>
          <w:p w14:paraId="07E9A2FD" w14:textId="6BCFB259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184" w:type="dxa"/>
            <w:vAlign w:val="center"/>
          </w:tcPr>
          <w:p w14:paraId="291E7A03" w14:textId="19F9FE2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062" w:type="dxa"/>
            <w:vAlign w:val="center"/>
          </w:tcPr>
          <w:p w14:paraId="113B7E1D" w14:textId="26975DA8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56" w:type="dxa"/>
            <w:vAlign w:val="center"/>
          </w:tcPr>
          <w:p w14:paraId="3261DAC7" w14:textId="17F0C0D0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283" w:type="dxa"/>
            <w:vAlign w:val="center"/>
          </w:tcPr>
          <w:p w14:paraId="6F12DFA1" w14:textId="0A21A9AF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363" w:type="dxa"/>
            <w:vAlign w:val="center"/>
          </w:tcPr>
          <w:p w14:paraId="421A0D70" w14:textId="487741F1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</w:rPr>
              <w:t>TAK</w:t>
            </w:r>
            <w:sdt>
              <w:sdtPr>
                <w:rPr>
                  <w:rFonts w:ascii="Calibri Light" w:hAnsi="Calibri Light" w:cs="Calibri Light"/>
                </w:rPr>
                <w:id w:val="-529107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>
              <w:rPr>
                <w:rFonts w:ascii="Calibri Light" w:hAnsi="Calibri Light" w:cs="Calibri Light"/>
              </w:rPr>
              <w:t>NIE</w:t>
            </w:r>
            <w:sdt>
              <w:sdtPr>
                <w:rPr>
                  <w:rFonts w:ascii="Calibri Light" w:hAnsi="Calibri Light" w:cs="Calibri Light"/>
                </w:rPr>
                <w:id w:val="-134115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1633" w:type="dxa"/>
            <w:vAlign w:val="center"/>
          </w:tcPr>
          <w:p w14:paraId="7C825587" w14:textId="22298A34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D26878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D26878">
              <w:rPr>
                <w:rFonts w:ascii="Calibri Light" w:hAnsi="Calibri Light" w:cs="Calibri Light"/>
                <w:bCs/>
              </w:rPr>
            </w:r>
            <w:r w:rsidRPr="00D26878">
              <w:rPr>
                <w:rFonts w:ascii="Calibri Light" w:hAnsi="Calibri Light" w:cs="Calibri Light"/>
                <w:bCs/>
              </w:rPr>
              <w:fldChar w:fldCharType="separate"/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  <w:noProof/>
              </w:rPr>
              <w:t> </w:t>
            </w:r>
            <w:r w:rsidRPr="00D26878">
              <w:rPr>
                <w:rFonts w:ascii="Calibri Light" w:hAnsi="Calibri Light" w:cs="Calibri Light"/>
                <w:bCs/>
              </w:rPr>
              <w:fldChar w:fldCharType="end"/>
            </w:r>
          </w:p>
        </w:tc>
        <w:tc>
          <w:tcPr>
            <w:tcW w:w="1870" w:type="dxa"/>
            <w:vAlign w:val="center"/>
          </w:tcPr>
          <w:p w14:paraId="2F182610" w14:textId="2EA7A397" w:rsidR="00D26878" w:rsidRPr="009439A2" w:rsidRDefault="00D26878" w:rsidP="00D26878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6878">
              <w:rPr>
                <w:rFonts w:ascii="Calibri Light" w:hAnsi="Calibri Light" w:cs="Calibri Light"/>
                <w:b/>
                <w:bCs/>
              </w:rPr>
              <w:t>D</w:t>
            </w:r>
            <w:sdt>
              <w:sdtPr>
                <w:rPr>
                  <w:rFonts w:ascii="Calibri Light" w:hAnsi="Calibri Light" w:cs="Calibri Light"/>
                </w:rPr>
                <w:id w:val="1589879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W</w:t>
            </w:r>
            <w:sdt>
              <w:sdtPr>
                <w:rPr>
                  <w:rFonts w:ascii="Calibri Light" w:hAnsi="Calibri Light" w:cs="Calibri Light"/>
                </w:rPr>
                <w:id w:val="-212029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Z</w:t>
            </w:r>
            <w:sdt>
              <w:sdtPr>
                <w:rPr>
                  <w:rFonts w:ascii="Calibri Light" w:hAnsi="Calibri Light" w:cs="Calibri Light"/>
                </w:rPr>
                <w:id w:val="927545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439A2">
              <w:rPr>
                <w:rFonts w:ascii="Calibri Light" w:hAnsi="Calibri Light" w:cs="Calibri Light"/>
              </w:rPr>
              <w:t xml:space="preserve">   </w:t>
            </w:r>
            <w:r w:rsidRPr="00D26878">
              <w:rPr>
                <w:rFonts w:ascii="Calibri Light" w:hAnsi="Calibri Light" w:cs="Calibri Light"/>
                <w:b/>
                <w:bCs/>
              </w:rPr>
              <w:t>A</w:t>
            </w:r>
            <w:sdt>
              <w:sdtPr>
                <w:rPr>
                  <w:rFonts w:ascii="Calibri Light" w:hAnsi="Calibri Light" w:cs="Calibri Light"/>
                </w:rPr>
                <w:id w:val="-2041040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439A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F76D9D" w:rsidRPr="009439A2" w14:paraId="4F124DAF" w14:textId="77777777" w:rsidTr="00CA28C2">
        <w:trPr>
          <w:trHeight w:val="355"/>
        </w:trPr>
        <w:tc>
          <w:tcPr>
            <w:tcW w:w="13757" w:type="dxa"/>
            <w:gridSpan w:val="11"/>
            <w:vAlign w:val="center"/>
          </w:tcPr>
          <w:p w14:paraId="40D83806" w14:textId="0C4B3E45" w:rsidR="00F76D9D" w:rsidRPr="00B32A03" w:rsidRDefault="00F76D9D" w:rsidP="00F76D9D">
            <w:pPr>
              <w:jc w:val="right"/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B32A03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Całkowita powierzchnia gospodarstwa po wprowadzonych zmianach: </w:t>
            </w:r>
          </w:p>
        </w:tc>
        <w:tc>
          <w:tcPr>
            <w:tcW w:w="1870" w:type="dxa"/>
            <w:vAlign w:val="center"/>
          </w:tcPr>
          <w:p w14:paraId="41EA2821" w14:textId="15AB7EE3" w:rsidR="00F76D9D" w:rsidRPr="00B32A03" w:rsidRDefault="00F76D9D" w:rsidP="00E62E4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B32A03">
              <w:rPr>
                <w:rFonts w:ascii="Calibri Light" w:hAnsi="Calibri Light" w:cs="Calibri Light"/>
                <w:bCs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B32A03">
              <w:rPr>
                <w:rFonts w:ascii="Calibri Light" w:hAnsi="Calibri Light" w:cs="Calibri Light"/>
                <w:bCs/>
              </w:rPr>
              <w:instrText xml:space="preserve"> FORMTEXT </w:instrText>
            </w:r>
            <w:r w:rsidRPr="00B32A03">
              <w:rPr>
                <w:rFonts w:ascii="Calibri Light" w:hAnsi="Calibri Light" w:cs="Calibri Light"/>
                <w:bCs/>
              </w:rPr>
            </w:r>
            <w:r w:rsidRPr="00B32A03">
              <w:rPr>
                <w:rFonts w:ascii="Calibri Light" w:hAnsi="Calibri Light" w:cs="Calibri Light"/>
                <w:bCs/>
              </w:rPr>
              <w:fldChar w:fldCharType="separate"/>
            </w:r>
            <w:r w:rsidRPr="00B32A03">
              <w:rPr>
                <w:rFonts w:ascii="Calibri Light" w:hAnsi="Calibri Light" w:cs="Calibri Light"/>
                <w:bCs/>
                <w:noProof/>
              </w:rPr>
              <w:t> </w:t>
            </w:r>
            <w:r w:rsidRPr="00B32A03">
              <w:rPr>
                <w:rFonts w:ascii="Calibri Light" w:hAnsi="Calibri Light" w:cs="Calibri Light"/>
                <w:bCs/>
                <w:noProof/>
              </w:rPr>
              <w:t> </w:t>
            </w:r>
            <w:r w:rsidRPr="00B32A03">
              <w:rPr>
                <w:rFonts w:ascii="Calibri Light" w:hAnsi="Calibri Light" w:cs="Calibri Light"/>
                <w:bCs/>
                <w:noProof/>
              </w:rPr>
              <w:t> </w:t>
            </w:r>
            <w:r w:rsidRPr="00B32A03">
              <w:rPr>
                <w:rFonts w:ascii="Calibri Light" w:hAnsi="Calibri Light" w:cs="Calibri Light"/>
                <w:bCs/>
                <w:noProof/>
              </w:rPr>
              <w:t> </w:t>
            </w:r>
            <w:r w:rsidRPr="00B32A03">
              <w:rPr>
                <w:rFonts w:ascii="Calibri Light" w:hAnsi="Calibri Light" w:cs="Calibri Light"/>
                <w:bCs/>
                <w:noProof/>
              </w:rPr>
              <w:t> </w:t>
            </w:r>
            <w:r w:rsidRPr="00B32A03">
              <w:rPr>
                <w:rFonts w:ascii="Calibri Light" w:hAnsi="Calibri Light" w:cs="Calibri Light"/>
                <w:bCs/>
              </w:rPr>
              <w:fldChar w:fldCharType="end"/>
            </w:r>
            <w:r w:rsidRPr="00B32A03">
              <w:rPr>
                <w:rFonts w:ascii="Calibri Light" w:hAnsi="Calibri Light" w:cs="Calibri Light"/>
                <w:bCs/>
              </w:rPr>
              <w:t>ha</w:t>
            </w:r>
          </w:p>
        </w:tc>
      </w:tr>
    </w:tbl>
    <w:p w14:paraId="70DC6EEA" w14:textId="5889F93A" w:rsidR="002F25DC" w:rsidRPr="009439A2" w:rsidRDefault="00A6453D" w:rsidP="00EA1047">
      <w:pPr>
        <w:pStyle w:val="Default"/>
        <w:ind w:left="-426" w:firstLine="142"/>
        <w:rPr>
          <w:rFonts w:ascii="Calibri Light" w:hAnsi="Calibri Light" w:cs="Calibri Light"/>
        </w:rPr>
      </w:pPr>
      <w:r w:rsidRPr="009439A2">
        <w:rPr>
          <w:rFonts w:ascii="Calibri Light" w:hAnsi="Calibri Light" w:cs="Calibri Light"/>
          <w:b/>
          <w:bCs/>
          <w:sz w:val="16"/>
          <w:szCs w:val="16"/>
        </w:rPr>
        <w:t xml:space="preserve">* </w:t>
      </w:r>
      <w:r w:rsidRPr="009439A2">
        <w:rPr>
          <w:rFonts w:ascii="Calibri Light" w:hAnsi="Calibri Light" w:cs="Calibri Light"/>
          <w:color w:val="auto"/>
          <w:sz w:val="16"/>
          <w:szCs w:val="16"/>
        </w:rPr>
        <w:t>przypadku podziału/scalenia działek prosimy dołączyć wyjaśnienie dotyczące zmiany lub decyzje administracyjne potwierdzające zmiany</w:t>
      </w:r>
      <w:r w:rsidR="005B775B" w:rsidRPr="009439A2">
        <w:rPr>
          <w:rFonts w:ascii="Calibri Light" w:hAnsi="Calibri Light" w:cs="Calibri Light"/>
          <w:color w:val="auto"/>
          <w:sz w:val="16"/>
          <w:szCs w:val="16"/>
        </w:rPr>
        <w:t xml:space="preserve">. </w:t>
      </w:r>
    </w:p>
    <w:sectPr w:rsidR="002F25DC" w:rsidRPr="009439A2" w:rsidSect="00F6335B">
      <w:headerReference w:type="default" r:id="rId11"/>
      <w:footerReference w:type="default" r:id="rId12"/>
      <w:pgSz w:w="16840" w:h="11907" w:orient="landscape"/>
      <w:pgMar w:top="284" w:right="993" w:bottom="851" w:left="709" w:header="280" w:footer="73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76A75" w14:textId="77777777" w:rsidR="0099244B" w:rsidRDefault="0099244B">
      <w:r>
        <w:separator/>
      </w:r>
    </w:p>
  </w:endnote>
  <w:endnote w:type="continuationSeparator" w:id="0">
    <w:p w14:paraId="0EE7DE1C" w14:textId="77777777" w:rsidR="0099244B" w:rsidRDefault="0099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5179A" w14:textId="2A000345" w:rsidR="000A4C7B" w:rsidRPr="00114A58" w:rsidRDefault="000A4C7B" w:rsidP="00114A58">
    <w:pPr>
      <w:pStyle w:val="Stopka"/>
      <w:jc w:val="center"/>
      <w:rPr>
        <w:rFonts w:ascii="Calibri Light" w:hAnsi="Calibri Light" w:cs="Calibri Light"/>
      </w:rPr>
    </w:pPr>
    <w:r w:rsidRPr="00114A58">
      <w:rPr>
        <w:rFonts w:ascii="Calibri Light" w:hAnsi="Calibri Light" w:cs="Calibri Light"/>
        <w:sz w:val="16"/>
      </w:rPr>
      <w:t xml:space="preserve">Załącznik do Procedury P-15                                    </w:t>
    </w:r>
    <w:r w:rsidR="00CD1FDE">
      <w:rPr>
        <w:rFonts w:ascii="Calibri Light" w:hAnsi="Calibri Light" w:cs="Calibri Light"/>
        <w:sz w:val="16"/>
      </w:rPr>
      <w:t xml:space="preserve">                                                                       </w:t>
    </w:r>
    <w:r w:rsidRPr="00114A58">
      <w:rPr>
        <w:rFonts w:ascii="Calibri Light" w:hAnsi="Calibri Light" w:cs="Calibri Light"/>
        <w:sz w:val="16"/>
      </w:rPr>
      <w:t xml:space="preserve">       </w:t>
    </w:r>
    <w:r w:rsidR="00114A58">
      <w:rPr>
        <w:rFonts w:ascii="Calibri Light" w:hAnsi="Calibri Light" w:cs="Calibri Light"/>
        <w:sz w:val="16"/>
      </w:rPr>
      <w:t xml:space="preserve">                   </w:t>
    </w:r>
    <w:r w:rsidRPr="00114A58">
      <w:rPr>
        <w:rFonts w:ascii="Calibri Light" w:hAnsi="Calibri Light" w:cs="Calibri Light"/>
        <w:sz w:val="16"/>
      </w:rPr>
      <w:t xml:space="preserve">     </w:t>
    </w:r>
    <w:r w:rsidR="00DC24D3" w:rsidRPr="00114A58">
      <w:rPr>
        <w:rFonts w:ascii="Calibri Light" w:hAnsi="Calibri Light" w:cs="Calibri Light"/>
        <w:sz w:val="16"/>
      </w:rPr>
      <w:t xml:space="preserve">    </w:t>
    </w:r>
    <w:r w:rsidRPr="00114A58">
      <w:rPr>
        <w:rFonts w:ascii="Calibri Light" w:hAnsi="Calibri Light" w:cs="Calibri Light"/>
        <w:sz w:val="16"/>
      </w:rPr>
      <w:t xml:space="preserve"> </w:t>
    </w:r>
    <w:r w:rsidR="00DC24D3" w:rsidRPr="00114A58">
      <w:rPr>
        <w:rFonts w:ascii="Calibri Light" w:hAnsi="Calibri Light" w:cs="Calibri Light"/>
        <w:sz w:val="16"/>
      </w:rPr>
      <w:t xml:space="preserve">Ważne od </w:t>
    </w:r>
    <w:r w:rsidR="00B32A03">
      <w:rPr>
        <w:rFonts w:ascii="Calibri Light" w:hAnsi="Calibri Light" w:cs="Calibri Light"/>
        <w:sz w:val="16"/>
      </w:rPr>
      <w:t>31</w:t>
    </w:r>
    <w:r w:rsidR="00DC24D3" w:rsidRPr="00114A58">
      <w:rPr>
        <w:rFonts w:ascii="Calibri Light" w:hAnsi="Calibri Light" w:cs="Calibri Light"/>
        <w:sz w:val="16"/>
      </w:rPr>
      <w:t>.</w:t>
    </w:r>
    <w:r w:rsidR="00B32A03">
      <w:rPr>
        <w:rFonts w:ascii="Calibri Light" w:hAnsi="Calibri Light" w:cs="Calibri Light"/>
        <w:sz w:val="16"/>
      </w:rPr>
      <w:t>07</w:t>
    </w:r>
    <w:r w:rsidR="00DC24D3" w:rsidRPr="00114A58">
      <w:rPr>
        <w:rFonts w:ascii="Calibri Light" w:hAnsi="Calibri Light" w:cs="Calibri Light"/>
        <w:sz w:val="16"/>
      </w:rPr>
      <w:t>.2</w:t>
    </w:r>
    <w:r w:rsidR="00752433" w:rsidRPr="00114A58">
      <w:rPr>
        <w:rFonts w:ascii="Calibri Light" w:hAnsi="Calibri Light" w:cs="Calibri Light"/>
        <w:sz w:val="16"/>
      </w:rPr>
      <w:t>0</w:t>
    </w:r>
    <w:r w:rsidR="00FD4D20" w:rsidRPr="00114A58">
      <w:rPr>
        <w:rFonts w:ascii="Calibri Light" w:hAnsi="Calibri Light" w:cs="Calibri Light"/>
        <w:sz w:val="16"/>
      </w:rPr>
      <w:t>2</w:t>
    </w:r>
    <w:r w:rsidR="00B32A03">
      <w:rPr>
        <w:rFonts w:ascii="Calibri Light" w:hAnsi="Calibri Light" w:cs="Calibri Light"/>
        <w:sz w:val="16"/>
      </w:rPr>
      <w:t>5</w:t>
    </w:r>
    <w:r w:rsidR="00DC24D3" w:rsidRPr="00114A58">
      <w:rPr>
        <w:rFonts w:ascii="Calibri Light" w:hAnsi="Calibri Light" w:cs="Calibri Light"/>
        <w:sz w:val="16"/>
      </w:rPr>
      <w:t xml:space="preserve"> </w:t>
    </w:r>
    <w:r w:rsidRPr="00114A58">
      <w:rPr>
        <w:rFonts w:ascii="Calibri Light" w:hAnsi="Calibri Light" w:cs="Calibri Light"/>
        <w:sz w:val="16"/>
      </w:rPr>
      <w:t xml:space="preserve">r.              </w:t>
    </w:r>
    <w:r w:rsidR="00DC24D3" w:rsidRPr="00114A58">
      <w:rPr>
        <w:rFonts w:ascii="Calibri Light" w:hAnsi="Calibri Light" w:cs="Calibri Light"/>
        <w:sz w:val="16"/>
      </w:rPr>
      <w:t xml:space="preserve"> </w:t>
    </w:r>
    <w:r w:rsidR="00114A58">
      <w:rPr>
        <w:rFonts w:ascii="Calibri Light" w:hAnsi="Calibri Light" w:cs="Calibri Light"/>
        <w:sz w:val="16"/>
      </w:rPr>
      <w:t xml:space="preserve">               </w:t>
    </w:r>
    <w:r w:rsidR="00CD1FDE">
      <w:rPr>
        <w:rFonts w:ascii="Calibri Light" w:hAnsi="Calibri Light" w:cs="Calibri Light"/>
        <w:sz w:val="16"/>
      </w:rPr>
      <w:t xml:space="preserve">                         </w:t>
    </w:r>
    <w:r w:rsidR="00114A58">
      <w:rPr>
        <w:rFonts w:ascii="Calibri Light" w:hAnsi="Calibri Light" w:cs="Calibri Light"/>
        <w:sz w:val="16"/>
      </w:rPr>
      <w:t xml:space="preserve">  </w:t>
    </w:r>
    <w:r w:rsidR="00CD1FDE">
      <w:rPr>
        <w:rFonts w:ascii="Calibri Light" w:hAnsi="Calibri Light" w:cs="Calibri Light"/>
        <w:sz w:val="16"/>
      </w:rPr>
      <w:t xml:space="preserve">                                          </w:t>
    </w:r>
    <w:r w:rsidR="00114A58">
      <w:rPr>
        <w:rFonts w:ascii="Calibri Light" w:hAnsi="Calibri Light" w:cs="Calibri Light"/>
        <w:sz w:val="16"/>
      </w:rPr>
      <w:t xml:space="preserve">            </w:t>
    </w:r>
    <w:r w:rsidR="00DC24D3" w:rsidRPr="00114A58">
      <w:rPr>
        <w:rFonts w:ascii="Calibri Light" w:hAnsi="Calibri Light" w:cs="Calibri Light"/>
        <w:sz w:val="16"/>
      </w:rPr>
      <w:t xml:space="preserve"> </w:t>
    </w:r>
    <w:r w:rsidRPr="00114A58">
      <w:rPr>
        <w:rFonts w:ascii="Calibri Light" w:hAnsi="Calibri Light" w:cs="Calibri Light"/>
        <w:sz w:val="16"/>
      </w:rPr>
      <w:t xml:space="preserve">                                             </w:t>
    </w:r>
    <w:r w:rsidRPr="00114A58">
      <w:rPr>
        <w:rFonts w:ascii="Calibri Light" w:hAnsi="Calibri Light" w:cs="Calibri Light"/>
        <w:snapToGrid w:val="0"/>
        <w:sz w:val="16"/>
      </w:rPr>
      <w:t xml:space="preserve">Strona </w:t>
    </w:r>
    <w:r w:rsidR="00CD1FDE">
      <w:rPr>
        <w:rFonts w:ascii="Calibri Light" w:hAnsi="Calibri Light" w:cs="Calibri Light"/>
        <w:snapToGrid w:val="0"/>
        <w:sz w:val="16"/>
      </w:rPr>
      <w:t xml:space="preserve">1 </w:t>
    </w:r>
    <w:r w:rsidRPr="00114A58">
      <w:rPr>
        <w:rFonts w:ascii="Calibri Light" w:hAnsi="Calibri Light" w:cs="Calibri Light"/>
        <w:snapToGrid w:val="0"/>
        <w:sz w:val="16"/>
      </w:rPr>
      <w:t xml:space="preserve">z </w:t>
    </w:r>
    <w:r w:rsidR="00CD1FDE">
      <w:rPr>
        <w:rFonts w:ascii="Calibri Light" w:hAnsi="Calibri Light" w:cs="Calibri Light"/>
        <w:snapToGrid w:val="0"/>
        <w:sz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E2E29" w14:textId="77777777" w:rsidR="0099244B" w:rsidRDefault="0099244B">
      <w:r>
        <w:separator/>
      </w:r>
    </w:p>
  </w:footnote>
  <w:footnote w:type="continuationSeparator" w:id="0">
    <w:p w14:paraId="32405A9D" w14:textId="77777777" w:rsidR="0099244B" w:rsidRDefault="00992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9A13" w14:textId="0F5726DF" w:rsidR="000A4C7B" w:rsidRPr="00481DC2" w:rsidRDefault="00B32A03" w:rsidP="00CD1FDE">
    <w:pPr>
      <w:pStyle w:val="Nagwek"/>
      <w:jc w:val="center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 xml:space="preserve">Kiwa Polska </w:t>
    </w:r>
    <w:r w:rsidR="00CD1FDE">
      <w:rPr>
        <w:rFonts w:ascii="Calibri Light" w:hAnsi="Calibri Light" w:cs="Calibri Light"/>
        <w:sz w:val="16"/>
      </w:rPr>
      <w:t xml:space="preserve">Sp. z o.o.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E41BB1" w:rsidRPr="00481DC2">
      <w:rPr>
        <w:rFonts w:ascii="Calibri Light" w:hAnsi="Calibri Light" w:cs="Calibri Light"/>
        <w:sz w:val="16"/>
      </w:rPr>
      <w:t>Formularz nr P-15/</w:t>
    </w:r>
    <w:r w:rsidR="00F6335B">
      <w:rPr>
        <w:rFonts w:ascii="Calibri Light" w:hAnsi="Calibri Light" w:cs="Calibri Light"/>
        <w:sz w:val="16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ZK/rpEeOiskl3OFW3BluF1EN2Mb6ujrUefSlKnMw9MGl//7sXwpBS8iw/IGtdWVJ+WkZHVzoV1DbngLgBA8ZQ==" w:salt="Ot2+F44lYSfJVVq0Ys4H0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5DC"/>
    <w:rsid w:val="000A3461"/>
    <w:rsid w:val="000A4C7B"/>
    <w:rsid w:val="000C37DA"/>
    <w:rsid w:val="0011316A"/>
    <w:rsid w:val="00114A58"/>
    <w:rsid w:val="00123F23"/>
    <w:rsid w:val="001310E0"/>
    <w:rsid w:val="00194D0A"/>
    <w:rsid w:val="00277820"/>
    <w:rsid w:val="002A0A47"/>
    <w:rsid w:val="002F25DC"/>
    <w:rsid w:val="00394712"/>
    <w:rsid w:val="003954CB"/>
    <w:rsid w:val="003D1604"/>
    <w:rsid w:val="003D364B"/>
    <w:rsid w:val="00481DC2"/>
    <w:rsid w:val="004C5CB8"/>
    <w:rsid w:val="005508DB"/>
    <w:rsid w:val="005B775B"/>
    <w:rsid w:val="00604877"/>
    <w:rsid w:val="00675625"/>
    <w:rsid w:val="007021F0"/>
    <w:rsid w:val="00752433"/>
    <w:rsid w:val="00764D08"/>
    <w:rsid w:val="00780E86"/>
    <w:rsid w:val="00783F26"/>
    <w:rsid w:val="00853F99"/>
    <w:rsid w:val="008B62F5"/>
    <w:rsid w:val="009169CB"/>
    <w:rsid w:val="009439A2"/>
    <w:rsid w:val="00966040"/>
    <w:rsid w:val="00990DD9"/>
    <w:rsid w:val="0099244B"/>
    <w:rsid w:val="00A00D62"/>
    <w:rsid w:val="00A02B14"/>
    <w:rsid w:val="00A5048A"/>
    <w:rsid w:val="00A6453D"/>
    <w:rsid w:val="00A75943"/>
    <w:rsid w:val="00A97BCB"/>
    <w:rsid w:val="00AC14E1"/>
    <w:rsid w:val="00AC5F78"/>
    <w:rsid w:val="00B32A03"/>
    <w:rsid w:val="00B61BA5"/>
    <w:rsid w:val="00C131A7"/>
    <w:rsid w:val="00C9649E"/>
    <w:rsid w:val="00CB09EE"/>
    <w:rsid w:val="00CD1FDE"/>
    <w:rsid w:val="00D13CF3"/>
    <w:rsid w:val="00D26878"/>
    <w:rsid w:val="00D61910"/>
    <w:rsid w:val="00DC24D3"/>
    <w:rsid w:val="00E41BB1"/>
    <w:rsid w:val="00E62E4E"/>
    <w:rsid w:val="00EA1047"/>
    <w:rsid w:val="00F6335B"/>
    <w:rsid w:val="00F724D7"/>
    <w:rsid w:val="00F76D9D"/>
    <w:rsid w:val="00FD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1E3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25DC"/>
  </w:style>
  <w:style w:type="paragraph" w:styleId="Nagwek2">
    <w:name w:val="heading 2"/>
    <w:basedOn w:val="Normalny"/>
    <w:next w:val="Normalny"/>
    <w:qFormat/>
    <w:rsid w:val="002F25DC"/>
    <w:pPr>
      <w:keepNext/>
      <w:jc w:val="center"/>
      <w:outlineLvl w:val="1"/>
    </w:pPr>
    <w:rPr>
      <w:b/>
      <w:sz w:val="28"/>
    </w:rPr>
  </w:style>
  <w:style w:type="paragraph" w:styleId="Nagwek4">
    <w:name w:val="heading 4"/>
    <w:basedOn w:val="Normalny"/>
    <w:next w:val="Normalny"/>
    <w:qFormat/>
    <w:rsid w:val="002F25DC"/>
    <w:pPr>
      <w:keepNext/>
      <w:outlineLvl w:val="3"/>
    </w:pPr>
    <w:rPr>
      <w:rFonts w:ascii="Trebuchet MS" w:hAnsi="Trebuchet MS"/>
      <w:b/>
    </w:rPr>
  </w:style>
  <w:style w:type="paragraph" w:styleId="Nagwek5">
    <w:name w:val="heading 5"/>
    <w:basedOn w:val="Normalny"/>
    <w:next w:val="Normalny"/>
    <w:qFormat/>
    <w:rsid w:val="002F25DC"/>
    <w:pPr>
      <w:keepNext/>
      <w:tabs>
        <w:tab w:val="left" w:pos="2694"/>
      </w:tabs>
      <w:ind w:left="426" w:hanging="426"/>
      <w:jc w:val="center"/>
      <w:outlineLvl w:val="4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F25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F25D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E4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33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64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PM442E65MZSC-734172849-11413</_dlc_DocId>
    <_dlc_DocIdUrl xmlns="4972c8dd-a0ce-4fa5-927e-24ccf7959148">
      <Url>https://kiwacompany.sharepoint.com/sites/ds_poland_cobico/_layouts/15/DocIdRedir.aspx?ID=PM442E65MZSC-734172849-11413</Url>
      <Description>PM442E65MZSC-734172849-11413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3A682B46851409AF7F17F663A89F5" ma:contentTypeVersion="11" ma:contentTypeDescription="Create a new document." ma:contentTypeScope="" ma:versionID="054f6f41ebc20a091564f5e343e0f6ae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a486be762a03df6673ac576de6ad4379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D9B0E0-4939-4A0E-8374-140122E01144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ddb16726-fa7c-46ad-8010-09d1dc67d9c6"/>
  </ds:schemaRefs>
</ds:datastoreItem>
</file>

<file path=customXml/itemProps2.xml><?xml version="1.0" encoding="utf-8"?>
<ds:datastoreItem xmlns:ds="http://schemas.openxmlformats.org/officeDocument/2006/customXml" ds:itemID="{5FD67F7C-D7ED-4D21-B5F9-BE8A2B0D9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0B82F-5F87-405E-AD79-5E53C08ACF2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6A3BE73-C118-42C5-88EF-4382D930B0B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C74D791-E785-4881-90B8-E3B6CB9CDD25}"/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P-15-8 od 20250731 wykaz dzialek</Template>
  <TotalTime>32</TotalTime>
  <Pages>1</Pages>
  <Words>800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OCENY ZGODNOŚCI</vt:lpstr>
    </vt:vector>
  </TitlesOfParts>
  <Company>COBICO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OCENY ZGODNOŚCI</dc:title>
  <dc:subject/>
  <dc:creator>Piotr Kafel</dc:creator>
  <cp:keywords/>
  <dc:description/>
  <cp:lastModifiedBy>Piotr Kafel</cp:lastModifiedBy>
  <cp:revision>11</cp:revision>
  <cp:lastPrinted>2022-10-18T12:20:00Z</cp:lastPrinted>
  <dcterms:created xsi:type="dcterms:W3CDTF">2022-02-10T11:34:00Z</dcterms:created>
  <dcterms:modified xsi:type="dcterms:W3CDTF">2025-06-24T11:57:00Z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0x0101004B53A682B46851409AF7F17F663A89F5</vt:lpwstr>
  </property>
  <property fmtid="{D5CDD505-2E9C-101B-9397-08002B2CF9AE}" pid="3" name="_dlc_DocIdItemGuid">
    <vt:lpwstr>7cfa44d2-ee7e-41bf-bc68-69ff44b9929d</vt:lpwstr>
  </property>
  <property fmtid="{D5CDD505-2E9C-101B-9397-08002B2CF9AE}" pid="4" name="MSIP_Label_55e46f04-1151-4928-a464-2b4d83efefbb_Enabled">
    <vt:lpwstr>true</vt:lpwstr>
  </property>
  <property fmtid="{D5CDD505-2E9C-101B-9397-08002B2CF9AE}" pid="5" name="MSIP_Label_55e46f04-1151-4928-a464-2b4d83efefbb_SetDate">
    <vt:lpwstr>2025-06-24T11:57:35Z</vt:lpwstr>
  </property>
  <property fmtid="{D5CDD505-2E9C-101B-9397-08002B2CF9AE}" pid="6" name="MSIP_Label_55e46f04-1151-4928-a464-2b4d83efefbb_Method">
    <vt:lpwstr>Standard</vt:lpwstr>
  </property>
  <property fmtid="{D5CDD505-2E9C-101B-9397-08002B2CF9AE}" pid="7" name="MSIP_Label_55e46f04-1151-4928-a464-2b4d83efefbb_Name">
    <vt:lpwstr>General Information</vt:lpwstr>
  </property>
  <property fmtid="{D5CDD505-2E9C-101B-9397-08002B2CF9AE}" pid="8" name="MSIP_Label_55e46f04-1151-4928-a464-2b4d83efefbb_SiteId">
    <vt:lpwstr>52d58be5-69b4-421b-836e-b92dbe0b067d</vt:lpwstr>
  </property>
  <property fmtid="{D5CDD505-2E9C-101B-9397-08002B2CF9AE}" pid="9" name="MSIP_Label_55e46f04-1151-4928-a464-2b4d83efefbb_ActionId">
    <vt:lpwstr>7073aa67-04f7-4e70-9056-e9f680fdb81e</vt:lpwstr>
  </property>
  <property fmtid="{D5CDD505-2E9C-101B-9397-08002B2CF9AE}" pid="10" name="MSIP_Label_55e46f04-1151-4928-a464-2b4d83efefbb_ContentBits">
    <vt:lpwstr>0</vt:lpwstr>
  </property>
</Properties>
</file>