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40A91" w14:textId="2E46A3B4" w:rsidR="00DE38FF" w:rsidRPr="00C10D61" w:rsidRDefault="00DE38FF" w:rsidP="00AD39A3">
      <w:pPr>
        <w:rPr>
          <w:rFonts w:ascii="Calibri Light" w:hAnsi="Calibri Light" w:cs="Calibri Light"/>
          <w:sz w:val="24"/>
          <w:szCs w:val="24"/>
        </w:rPr>
      </w:pPr>
    </w:p>
    <w:p w14:paraId="2A264BCC" w14:textId="77777777" w:rsidR="008035EB" w:rsidRPr="00C10D61" w:rsidRDefault="008035EB" w:rsidP="00AD39A3">
      <w:pPr>
        <w:rPr>
          <w:rFonts w:ascii="Calibri Light" w:hAnsi="Calibri Light" w:cs="Calibri Light"/>
          <w:sz w:val="24"/>
          <w:szCs w:val="24"/>
        </w:rPr>
      </w:pPr>
    </w:p>
    <w:p w14:paraId="1A3692E6" w14:textId="77777777" w:rsidR="00856BE9" w:rsidRPr="00C10D61" w:rsidRDefault="00E31BA7" w:rsidP="00856BE9">
      <w:pPr>
        <w:jc w:val="center"/>
        <w:rPr>
          <w:rFonts w:ascii="Calibri Light" w:hAnsi="Calibri Light" w:cs="Calibri Light"/>
          <w:b/>
          <w:sz w:val="28"/>
          <w:szCs w:val="28"/>
        </w:rPr>
      </w:pPr>
      <w:r w:rsidRPr="00C10D61">
        <w:rPr>
          <w:rFonts w:ascii="Calibri Light" w:hAnsi="Calibri Light" w:cs="Calibri Light"/>
          <w:b/>
          <w:sz w:val="28"/>
          <w:szCs w:val="28"/>
        </w:rPr>
        <w:t>WNIOSEK</w:t>
      </w:r>
      <w:r w:rsidR="00AD39A3" w:rsidRPr="00C10D61"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026019" w:rsidRPr="00C10D61">
        <w:rPr>
          <w:rFonts w:ascii="Calibri Light" w:hAnsi="Calibri Light" w:cs="Calibri Light"/>
          <w:b/>
          <w:sz w:val="28"/>
          <w:szCs w:val="28"/>
        </w:rPr>
        <w:t>O PRZEPROWADZENIE CERTYFIKACJI</w:t>
      </w:r>
      <w:r w:rsidR="008035EB" w:rsidRPr="00C10D61">
        <w:rPr>
          <w:rFonts w:ascii="Calibri Light" w:hAnsi="Calibri Light" w:cs="Calibri Light"/>
          <w:b/>
          <w:sz w:val="28"/>
          <w:szCs w:val="28"/>
        </w:rPr>
        <w:t xml:space="preserve"> </w:t>
      </w:r>
    </w:p>
    <w:p w14:paraId="3AAE4777" w14:textId="77777777" w:rsidR="003951B2" w:rsidRPr="00C10D61" w:rsidRDefault="00856BE9" w:rsidP="00856BE9">
      <w:pPr>
        <w:jc w:val="center"/>
        <w:rPr>
          <w:rFonts w:ascii="Calibri Light" w:hAnsi="Calibri Light" w:cs="Calibri Light"/>
          <w:sz w:val="24"/>
          <w:szCs w:val="24"/>
        </w:rPr>
      </w:pPr>
      <w:r w:rsidRPr="00C10D61">
        <w:rPr>
          <w:rFonts w:ascii="Calibri Light" w:hAnsi="Calibri Light" w:cs="Calibri Light"/>
          <w:b/>
          <w:sz w:val="28"/>
          <w:szCs w:val="28"/>
        </w:rPr>
        <w:t xml:space="preserve">W </w:t>
      </w:r>
      <w:proofErr w:type="gramStart"/>
      <w:r w:rsidRPr="00C10D61">
        <w:rPr>
          <w:rFonts w:ascii="Calibri Light" w:hAnsi="Calibri Light" w:cs="Calibri Light"/>
          <w:b/>
          <w:sz w:val="28"/>
          <w:szCs w:val="28"/>
        </w:rPr>
        <w:t>PROGRAMIE „JAKOŚĆ</w:t>
      </w:r>
      <w:proofErr w:type="gramEnd"/>
      <w:r w:rsidRPr="00C10D61">
        <w:rPr>
          <w:rFonts w:ascii="Calibri Light" w:hAnsi="Calibri Light" w:cs="Calibri Light"/>
          <w:b/>
          <w:sz w:val="28"/>
          <w:szCs w:val="28"/>
        </w:rPr>
        <w:t xml:space="preserve"> TRADYCJA”</w:t>
      </w:r>
    </w:p>
    <w:p w14:paraId="4AF865C3" w14:textId="77777777" w:rsidR="00A05620" w:rsidRPr="00C10D61" w:rsidRDefault="00A05620" w:rsidP="00A05620">
      <w:pPr>
        <w:jc w:val="center"/>
        <w:rPr>
          <w:rFonts w:ascii="Calibri Light" w:hAnsi="Calibri Light" w:cs="Calibri Light"/>
          <w:b/>
          <w:i/>
          <w:szCs w:val="28"/>
        </w:rPr>
      </w:pPr>
      <w:r w:rsidRPr="00C10D61">
        <w:rPr>
          <w:rFonts w:ascii="Calibri Light" w:hAnsi="Calibri Light" w:cs="Calibri Light"/>
          <w:b/>
          <w:i/>
          <w:szCs w:val="28"/>
        </w:rPr>
        <w:t>Zgodnie z programem certyfikacji – PC05</w:t>
      </w:r>
    </w:p>
    <w:p w14:paraId="3664D942" w14:textId="77777777" w:rsidR="008035EB" w:rsidRPr="00C10D61" w:rsidRDefault="008035EB" w:rsidP="0091677C">
      <w:pPr>
        <w:rPr>
          <w:rFonts w:ascii="Calibri Light" w:hAnsi="Calibri Light" w:cs="Calibri Light"/>
          <w:b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458"/>
        <w:gridCol w:w="1530"/>
        <w:gridCol w:w="3942"/>
      </w:tblGrid>
      <w:tr w:rsidR="00C10D61" w:rsidRPr="00C10D61" w14:paraId="6372C700" w14:textId="77777777" w:rsidTr="00A45AED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55EF96A3" w14:textId="77777777" w:rsidR="003951B2" w:rsidRPr="00C10D61" w:rsidRDefault="003951B2" w:rsidP="00A45AED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Wnioskodawca:</w:t>
            </w:r>
          </w:p>
        </w:tc>
      </w:tr>
      <w:tr w:rsidR="00C10D61" w:rsidRPr="00C10D61" w14:paraId="0F397689" w14:textId="77777777" w:rsidTr="00A45AED">
        <w:tc>
          <w:tcPr>
            <w:tcW w:w="1560" w:type="dxa"/>
            <w:vAlign w:val="bottom"/>
          </w:tcPr>
          <w:p w14:paraId="45493865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Nazwa</w:t>
            </w:r>
          </w:p>
        </w:tc>
        <w:tc>
          <w:tcPr>
            <w:tcW w:w="3458" w:type="dxa"/>
            <w:tcBorders>
              <w:top w:val="nil"/>
              <w:bottom w:val="dashed" w:sz="4" w:space="0" w:color="auto"/>
            </w:tcBorders>
            <w:vAlign w:val="bottom"/>
          </w:tcPr>
          <w:p w14:paraId="25055C06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  <w:vAlign w:val="bottom"/>
          </w:tcPr>
          <w:p w14:paraId="59A82A25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Przedstawiciel wnioskodawcy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  <w:vAlign w:val="bottom"/>
          </w:tcPr>
          <w:p w14:paraId="2365B0B9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0" w:name="Tekst8"/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0"/>
          </w:p>
        </w:tc>
      </w:tr>
      <w:tr w:rsidR="00C10D61" w:rsidRPr="00C10D61" w14:paraId="154971BE" w14:textId="77777777" w:rsidTr="00A45AED">
        <w:tc>
          <w:tcPr>
            <w:tcW w:w="1560" w:type="dxa"/>
          </w:tcPr>
          <w:p w14:paraId="2A852AA1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Adres</w:t>
            </w:r>
          </w:p>
        </w:tc>
        <w:tc>
          <w:tcPr>
            <w:tcW w:w="3458" w:type="dxa"/>
            <w:tcBorders>
              <w:top w:val="nil"/>
              <w:bottom w:val="dashed" w:sz="4" w:space="0" w:color="auto"/>
            </w:tcBorders>
          </w:tcPr>
          <w:p w14:paraId="51C1398E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14:paraId="7CC9D8F8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Telefon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</w:tcPr>
          <w:p w14:paraId="6695A0DF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1" w:name="Tekst9"/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1"/>
          </w:p>
        </w:tc>
      </w:tr>
      <w:tr w:rsidR="00C10D61" w:rsidRPr="00C10D61" w14:paraId="033F5EBD" w14:textId="77777777" w:rsidTr="00A45AED">
        <w:tc>
          <w:tcPr>
            <w:tcW w:w="1560" w:type="dxa"/>
          </w:tcPr>
          <w:p w14:paraId="3D9D3AA0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Gmina</w:t>
            </w:r>
          </w:p>
        </w:tc>
        <w:tc>
          <w:tcPr>
            <w:tcW w:w="3458" w:type="dxa"/>
            <w:tcBorders>
              <w:top w:val="dashed" w:sz="4" w:space="0" w:color="auto"/>
              <w:bottom w:val="dashed" w:sz="4" w:space="0" w:color="auto"/>
            </w:tcBorders>
          </w:tcPr>
          <w:p w14:paraId="53DED33B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2" w:name="Tekst5"/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2"/>
          </w:p>
        </w:tc>
        <w:tc>
          <w:tcPr>
            <w:tcW w:w="1530" w:type="dxa"/>
            <w:tcBorders>
              <w:top w:val="nil"/>
            </w:tcBorders>
          </w:tcPr>
          <w:p w14:paraId="265A66BC" w14:textId="77777777" w:rsidR="003951B2" w:rsidRPr="00C10D61" w:rsidRDefault="00E4701D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E-mail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75240E24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3" w:name="Tekst10"/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3"/>
          </w:p>
        </w:tc>
      </w:tr>
      <w:tr w:rsidR="00C10D61" w:rsidRPr="00C10D61" w14:paraId="1C1B0E8E" w14:textId="77777777" w:rsidTr="00A45AED">
        <w:tc>
          <w:tcPr>
            <w:tcW w:w="1560" w:type="dxa"/>
          </w:tcPr>
          <w:p w14:paraId="31221C41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Kod i poczta</w:t>
            </w:r>
          </w:p>
        </w:tc>
        <w:tc>
          <w:tcPr>
            <w:tcW w:w="3458" w:type="dxa"/>
            <w:tcBorders>
              <w:top w:val="dashed" w:sz="4" w:space="0" w:color="auto"/>
              <w:bottom w:val="dashed" w:sz="4" w:space="0" w:color="auto"/>
            </w:tcBorders>
          </w:tcPr>
          <w:p w14:paraId="04A2A7CF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4" w:name="Tekst6"/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4"/>
          </w:p>
        </w:tc>
        <w:tc>
          <w:tcPr>
            <w:tcW w:w="1530" w:type="dxa"/>
          </w:tcPr>
          <w:p w14:paraId="6F0C7189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</w:p>
        </w:tc>
        <w:tc>
          <w:tcPr>
            <w:tcW w:w="3942" w:type="dxa"/>
            <w:tcBorders>
              <w:top w:val="dashed" w:sz="4" w:space="0" w:color="auto"/>
            </w:tcBorders>
          </w:tcPr>
          <w:p w14:paraId="4B6C7D98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5" w:name="Tekst11"/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5"/>
          </w:p>
        </w:tc>
      </w:tr>
      <w:tr w:rsidR="00C10D61" w:rsidRPr="00C10D61" w14:paraId="5AF10E48" w14:textId="77777777" w:rsidTr="00A45AED">
        <w:tc>
          <w:tcPr>
            <w:tcW w:w="1560" w:type="dxa"/>
          </w:tcPr>
          <w:p w14:paraId="550A2B5C" w14:textId="77777777" w:rsidR="003951B2" w:rsidRPr="00C10D61" w:rsidRDefault="003951B2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Województwo</w:t>
            </w:r>
          </w:p>
        </w:tc>
        <w:tc>
          <w:tcPr>
            <w:tcW w:w="3458" w:type="dxa"/>
            <w:tcBorders>
              <w:top w:val="dashed" w:sz="4" w:space="0" w:color="auto"/>
              <w:bottom w:val="dashed" w:sz="4" w:space="0" w:color="auto"/>
            </w:tcBorders>
          </w:tcPr>
          <w:p w14:paraId="022E5718" w14:textId="77777777" w:rsidR="003951B2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6" w:name="Tekst7"/>
            <w:r w:rsidR="003951B2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951B2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6"/>
          </w:p>
        </w:tc>
        <w:tc>
          <w:tcPr>
            <w:tcW w:w="1530" w:type="dxa"/>
          </w:tcPr>
          <w:p w14:paraId="46CFF20F" w14:textId="77777777" w:rsidR="003951B2" w:rsidRPr="00C10D61" w:rsidRDefault="003951B2" w:rsidP="00A45AED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</w:p>
        </w:tc>
        <w:tc>
          <w:tcPr>
            <w:tcW w:w="3942" w:type="dxa"/>
            <w:tcBorders>
              <w:top w:val="dashed" w:sz="4" w:space="0" w:color="auto"/>
            </w:tcBorders>
          </w:tcPr>
          <w:p w14:paraId="32860816" w14:textId="77777777" w:rsidR="003951B2" w:rsidRPr="00C10D61" w:rsidRDefault="003951B2" w:rsidP="00A45AED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</w:p>
        </w:tc>
      </w:tr>
      <w:tr w:rsidR="00C10D61" w:rsidRPr="00C10D61" w14:paraId="31202A87" w14:textId="77777777" w:rsidTr="00A45AED">
        <w:tc>
          <w:tcPr>
            <w:tcW w:w="1560" w:type="dxa"/>
            <w:tcBorders>
              <w:bottom w:val="single" w:sz="4" w:space="0" w:color="auto"/>
            </w:tcBorders>
          </w:tcPr>
          <w:p w14:paraId="6CBDB546" w14:textId="77777777" w:rsidR="003951B2" w:rsidRPr="00C10D61" w:rsidRDefault="003951B2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458" w:type="dxa"/>
            <w:tcBorders>
              <w:top w:val="dashed" w:sz="4" w:space="0" w:color="auto"/>
              <w:bottom w:val="single" w:sz="4" w:space="0" w:color="auto"/>
            </w:tcBorders>
          </w:tcPr>
          <w:p w14:paraId="44E02575" w14:textId="77777777" w:rsidR="003951B2" w:rsidRPr="00C10D61" w:rsidRDefault="003951B2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609CA0D" w14:textId="77777777" w:rsidR="003951B2" w:rsidRPr="00C10D61" w:rsidRDefault="003951B2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942" w:type="dxa"/>
            <w:tcBorders>
              <w:bottom w:val="single" w:sz="4" w:space="0" w:color="auto"/>
            </w:tcBorders>
          </w:tcPr>
          <w:p w14:paraId="209938AE" w14:textId="77777777" w:rsidR="003951B2" w:rsidRPr="00C10D61" w:rsidRDefault="003951B2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3A0C432D" w14:textId="77777777" w:rsidR="0091677C" w:rsidRPr="00C10D61" w:rsidRDefault="0091677C" w:rsidP="0091677C">
      <w:pPr>
        <w:rPr>
          <w:rFonts w:ascii="Calibri Light" w:hAnsi="Calibri Light" w:cs="Calibri Light"/>
          <w:b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538"/>
        <w:gridCol w:w="1521"/>
        <w:gridCol w:w="3843"/>
      </w:tblGrid>
      <w:tr w:rsidR="00C10D61" w:rsidRPr="00C10D61" w14:paraId="77F0D512" w14:textId="77777777" w:rsidTr="00A45AED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0379EFCA" w14:textId="77777777" w:rsidR="00C55547" w:rsidRPr="00C10D61" w:rsidRDefault="00862F30" w:rsidP="00A45AED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Informacje o wnioskodawcy</w:t>
            </w:r>
            <w:r w:rsidR="00C55547" w:rsidRPr="00C10D61">
              <w:rPr>
                <w:rFonts w:ascii="Calibri Light" w:hAnsi="Calibri Light" w:cs="Calibri Light"/>
                <w:b/>
                <w:sz w:val="18"/>
              </w:rPr>
              <w:t>:</w:t>
            </w:r>
          </w:p>
        </w:tc>
      </w:tr>
      <w:tr w:rsidR="00C10D61" w:rsidRPr="00C10D61" w14:paraId="39267FC9" w14:textId="77777777" w:rsidTr="00A45AED">
        <w:tc>
          <w:tcPr>
            <w:tcW w:w="1588" w:type="dxa"/>
            <w:vAlign w:val="bottom"/>
          </w:tcPr>
          <w:p w14:paraId="6D2B18AF" w14:textId="77777777" w:rsidR="00C55547" w:rsidRPr="00C10D61" w:rsidRDefault="001C412B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Zgłoszenie:</w:t>
            </w:r>
            <w:r w:rsidR="00C55547" w:rsidRPr="00C10D61">
              <w:rPr>
                <w:rFonts w:ascii="Calibri Light" w:hAnsi="Calibri Light" w:cs="Calibri Light"/>
                <w:b/>
                <w:sz w:val="18"/>
              </w:rPr>
              <w:t xml:space="preserve">  </w:t>
            </w:r>
          </w:p>
        </w:tc>
        <w:tc>
          <w:tcPr>
            <w:tcW w:w="8902" w:type="dxa"/>
            <w:gridSpan w:val="3"/>
            <w:tcBorders>
              <w:top w:val="nil"/>
              <w:bottom w:val="nil"/>
            </w:tcBorders>
            <w:vAlign w:val="center"/>
          </w:tcPr>
          <w:p w14:paraId="295EE93D" w14:textId="77777777" w:rsidR="00C55547" w:rsidRPr="00C10D61" w:rsidRDefault="003455F6" w:rsidP="00862F3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C10D61">
              <w:rPr>
                <w:rFonts w:ascii="Calibri Light" w:hAnsi="Calibri Light" w:cs="Calibri Light"/>
                <w:sz w:val="22"/>
                <w:szCs w:val="22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5547" w:rsidRPr="00C10D61">
              <w:rPr>
                <w:rFonts w:ascii="Calibri Light" w:hAnsi="Calibri Light" w:cs="Calibri Light"/>
                <w:sz w:val="22"/>
                <w:szCs w:val="22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  <w:sz w:val="22"/>
                <w:szCs w:val="22"/>
              </w:rPr>
            </w:r>
            <w:r w:rsidRPr="00C10D61">
              <w:rPr>
                <w:rFonts w:ascii="Calibri Light" w:hAnsi="Calibri Light" w:cs="Calibri Light"/>
                <w:sz w:val="22"/>
                <w:szCs w:val="22"/>
              </w:rPr>
              <w:fldChar w:fldCharType="separate"/>
            </w:r>
            <w:r w:rsidRPr="00C10D61">
              <w:rPr>
                <w:rFonts w:ascii="Calibri Light" w:hAnsi="Calibri Light" w:cs="Calibri Light"/>
                <w:sz w:val="22"/>
                <w:szCs w:val="22"/>
              </w:rPr>
              <w:fldChar w:fldCharType="end"/>
            </w:r>
            <w:r w:rsidR="00C55547" w:rsidRPr="00C10D61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C55547" w:rsidRPr="00C10D61">
              <w:rPr>
                <w:rFonts w:ascii="Calibri Light" w:hAnsi="Calibri Light" w:cs="Calibri Light"/>
                <w:sz w:val="18"/>
              </w:rPr>
              <w:t xml:space="preserve">pierwszy </w:t>
            </w:r>
            <w:proofErr w:type="gramStart"/>
            <w:r w:rsidR="00C55547" w:rsidRPr="00C10D61">
              <w:rPr>
                <w:rFonts w:ascii="Calibri Light" w:hAnsi="Calibri Light" w:cs="Calibri Light"/>
                <w:sz w:val="18"/>
              </w:rPr>
              <w:t>raz;</w:t>
            </w:r>
            <w:r w:rsidR="00C55547" w:rsidRPr="00C10D61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6430FB" w:rsidRPr="00C10D61">
              <w:rPr>
                <w:rFonts w:ascii="Calibri Light" w:hAnsi="Calibri Light" w:cs="Calibri Light"/>
                <w:sz w:val="22"/>
                <w:szCs w:val="22"/>
              </w:rPr>
              <w:t xml:space="preserve">     </w:t>
            </w:r>
            <w:proofErr w:type="gramEnd"/>
            <w:r w:rsidRPr="00C10D61">
              <w:rPr>
                <w:rFonts w:ascii="Calibri Light" w:hAnsi="Calibri Light" w:cs="Calibri Light"/>
                <w:sz w:val="22"/>
                <w:szCs w:val="22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5547" w:rsidRPr="00C10D61">
              <w:rPr>
                <w:rFonts w:ascii="Calibri Light" w:hAnsi="Calibri Light" w:cs="Calibri Light"/>
                <w:sz w:val="22"/>
                <w:szCs w:val="22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  <w:sz w:val="22"/>
                <w:szCs w:val="22"/>
              </w:rPr>
            </w:r>
            <w:r w:rsidRPr="00C10D61">
              <w:rPr>
                <w:rFonts w:ascii="Calibri Light" w:hAnsi="Calibri Light" w:cs="Calibri Light"/>
                <w:sz w:val="22"/>
                <w:szCs w:val="22"/>
              </w:rPr>
              <w:fldChar w:fldCharType="separate"/>
            </w:r>
            <w:r w:rsidRPr="00C10D61">
              <w:rPr>
                <w:rFonts w:ascii="Calibri Light" w:hAnsi="Calibri Light" w:cs="Calibri Light"/>
                <w:sz w:val="22"/>
                <w:szCs w:val="22"/>
              </w:rPr>
              <w:fldChar w:fldCharType="end"/>
            </w:r>
            <w:proofErr w:type="gramStart"/>
            <w:r w:rsidR="00C55547" w:rsidRPr="00C10D61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6430FB" w:rsidRPr="00C10D61">
              <w:rPr>
                <w:rFonts w:ascii="Calibri Light" w:hAnsi="Calibri Light" w:cs="Calibri Light"/>
                <w:sz w:val="18"/>
              </w:rPr>
              <w:t>kolejne</w:t>
            </w:r>
            <w:proofErr w:type="gramEnd"/>
            <w:r w:rsidR="006430FB" w:rsidRPr="00C10D61">
              <w:rPr>
                <w:rFonts w:ascii="Calibri Light" w:hAnsi="Calibri Light" w:cs="Calibri Light"/>
                <w:sz w:val="18"/>
              </w:rPr>
              <w:t xml:space="preserve"> zgłoszenie</w:t>
            </w:r>
            <w:r w:rsidR="00C55547" w:rsidRPr="00C10D61">
              <w:rPr>
                <w:rFonts w:ascii="Calibri Light" w:hAnsi="Calibri Light" w:cs="Calibri Light"/>
                <w:sz w:val="18"/>
              </w:rPr>
              <w:t>;</w:t>
            </w:r>
          </w:p>
        </w:tc>
      </w:tr>
      <w:tr w:rsidR="00C10D61" w:rsidRPr="00C10D61" w14:paraId="4DD6D145" w14:textId="77777777" w:rsidTr="00A45AED">
        <w:tc>
          <w:tcPr>
            <w:tcW w:w="1588" w:type="dxa"/>
            <w:tcBorders>
              <w:bottom w:val="single" w:sz="4" w:space="0" w:color="auto"/>
            </w:tcBorders>
          </w:tcPr>
          <w:p w14:paraId="557FAAF8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nil"/>
              <w:bottom w:val="single" w:sz="4" w:space="0" w:color="auto"/>
            </w:tcBorders>
          </w:tcPr>
          <w:p w14:paraId="1DCEC5EF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21" w:type="dxa"/>
            <w:tcBorders>
              <w:top w:val="nil"/>
              <w:bottom w:val="single" w:sz="4" w:space="0" w:color="auto"/>
            </w:tcBorders>
          </w:tcPr>
          <w:p w14:paraId="208C3380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843" w:type="dxa"/>
            <w:tcBorders>
              <w:top w:val="nil"/>
              <w:bottom w:val="single" w:sz="4" w:space="0" w:color="auto"/>
            </w:tcBorders>
          </w:tcPr>
          <w:p w14:paraId="3DA06887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45270FD2" w14:textId="77777777" w:rsidR="00C55547" w:rsidRPr="00C10D61" w:rsidRDefault="00C55547" w:rsidP="0091677C">
      <w:pPr>
        <w:rPr>
          <w:rFonts w:ascii="Calibri Light" w:hAnsi="Calibri Light" w:cs="Calibri Light"/>
          <w:b/>
          <w:sz w:val="24"/>
          <w:szCs w:val="24"/>
        </w:rPr>
      </w:pPr>
    </w:p>
    <w:tbl>
      <w:tblPr>
        <w:tblW w:w="1049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1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1"/>
        <w:gridCol w:w="252"/>
        <w:gridCol w:w="31"/>
        <w:gridCol w:w="22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252"/>
        <w:gridCol w:w="112"/>
      </w:tblGrid>
      <w:tr w:rsidR="00C10D61" w:rsidRPr="00C10D61" w14:paraId="5F018C95" w14:textId="77777777" w:rsidTr="003951B2">
        <w:trPr>
          <w:cantSplit/>
          <w:trHeight w:val="70"/>
        </w:trPr>
        <w:tc>
          <w:tcPr>
            <w:tcW w:w="10490" w:type="dxa"/>
            <w:gridSpan w:val="47"/>
            <w:tcBorders>
              <w:top w:val="single" w:sz="4" w:space="0" w:color="auto"/>
            </w:tcBorders>
            <w:vAlign w:val="bottom"/>
          </w:tcPr>
          <w:p w14:paraId="0696B745" w14:textId="77777777" w:rsidR="003951B2" w:rsidRPr="00C10D61" w:rsidRDefault="003951B2" w:rsidP="00C26B9E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="Calibri Light" w:hAnsi="Calibri Light" w:cs="Calibri Light"/>
                <w:b/>
                <w:i/>
                <w:sz w:val="6"/>
                <w:szCs w:val="6"/>
              </w:rPr>
            </w:pPr>
          </w:p>
        </w:tc>
      </w:tr>
      <w:tr w:rsidR="00C10D61" w:rsidRPr="00C10D61" w14:paraId="43FF0A98" w14:textId="77777777" w:rsidTr="003951B2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673" w:type="dxa"/>
            <w:tcBorders>
              <w:right w:val="nil"/>
            </w:tcBorders>
            <w:vAlign w:val="center"/>
          </w:tcPr>
          <w:p w14:paraId="597B2B03" w14:textId="77777777" w:rsidR="003951B2" w:rsidRPr="00C10D61" w:rsidRDefault="003951B2" w:rsidP="00C26B9E">
            <w:pPr>
              <w:pStyle w:val="Nagwek1"/>
              <w:ind w:left="-44"/>
              <w:rPr>
                <w:rFonts w:ascii="Calibri Light" w:hAnsi="Calibri Light" w:cs="Calibri Light"/>
                <w:sz w:val="16"/>
              </w:rPr>
            </w:pPr>
            <w:r w:rsidRPr="00C10D61">
              <w:rPr>
                <w:rFonts w:ascii="Calibri Light" w:hAnsi="Calibri Light" w:cs="Calibri Light"/>
                <w:b/>
                <w:i/>
                <w:sz w:val="16"/>
              </w:rPr>
              <w:t>NIP</w:t>
            </w:r>
          </w:p>
        </w:tc>
        <w:bookmarkStart w:id="7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E7BB" w14:textId="77777777" w:rsidR="003951B2" w:rsidRPr="00C10D61" w:rsidRDefault="003455F6" w:rsidP="00C26B9E">
            <w:pPr>
              <w:pStyle w:val="Nagwek1"/>
              <w:rPr>
                <w:rFonts w:ascii="Calibri Light" w:hAnsi="Calibri Light" w:cs="Calibri Light"/>
                <w:szCs w:val="24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  <w:bookmarkEnd w:id="7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E260" w14:textId="77777777" w:rsidR="003951B2" w:rsidRPr="00C10D61" w:rsidRDefault="003455F6" w:rsidP="00C26B9E">
            <w:pPr>
              <w:pStyle w:val="Nagwek1"/>
              <w:jc w:val="center"/>
              <w:rPr>
                <w:rFonts w:ascii="Calibri Light" w:hAnsi="Calibri Light" w:cs="Calibri Light"/>
                <w:szCs w:val="24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56DD" w14:textId="77777777" w:rsidR="003951B2" w:rsidRPr="00C10D61" w:rsidRDefault="003455F6" w:rsidP="00C26B9E">
            <w:pPr>
              <w:pStyle w:val="Nagwek1"/>
              <w:jc w:val="center"/>
              <w:rPr>
                <w:rFonts w:ascii="Calibri Light" w:hAnsi="Calibri Light" w:cs="Calibri Light"/>
                <w:szCs w:val="24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D3BE6" w14:textId="77777777" w:rsidR="003951B2" w:rsidRPr="00C10D61" w:rsidRDefault="003951B2" w:rsidP="00C26B9E">
            <w:pPr>
              <w:pStyle w:val="Nagwek1"/>
              <w:rPr>
                <w:rFonts w:ascii="Calibri Light" w:hAnsi="Calibri Light" w:cs="Calibri Light"/>
                <w:i/>
              </w:rPr>
            </w:pPr>
            <w:r w:rsidRPr="00C10D61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9158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8595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1C69D7" w14:textId="77777777" w:rsidR="003951B2" w:rsidRPr="00C10D61" w:rsidRDefault="003951B2" w:rsidP="00C26B9E">
            <w:pPr>
              <w:pStyle w:val="Nagwek1"/>
              <w:jc w:val="center"/>
              <w:rPr>
                <w:rFonts w:ascii="Calibri Light" w:hAnsi="Calibri Light" w:cs="Calibri Light"/>
                <w:i/>
              </w:rPr>
            </w:pPr>
            <w:r w:rsidRPr="00C10D61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15263B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B06D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451D57" w14:textId="77777777" w:rsidR="003951B2" w:rsidRPr="00C10D61" w:rsidRDefault="003951B2" w:rsidP="00C26B9E">
            <w:pPr>
              <w:pStyle w:val="Nagwek1"/>
              <w:jc w:val="center"/>
              <w:rPr>
                <w:rFonts w:ascii="Calibri Light" w:hAnsi="Calibri Light" w:cs="Calibri Light"/>
                <w:i/>
              </w:rPr>
            </w:pPr>
            <w:r w:rsidRPr="00C10D61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8360FC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56E0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D931D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39D17ACE" w14:textId="77777777" w:rsidR="003951B2" w:rsidRPr="00C10D61" w:rsidRDefault="003951B2" w:rsidP="00C26B9E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b/>
                <w:i/>
                <w:snapToGrid w:val="0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FE50" w14:textId="77777777" w:rsidR="003951B2" w:rsidRPr="00C10D61" w:rsidRDefault="003455F6" w:rsidP="00C26B9E">
            <w:pPr>
              <w:pStyle w:val="Nagwek1"/>
              <w:rPr>
                <w:rFonts w:ascii="Calibri Light" w:hAnsi="Calibri Light" w:cs="Calibri Light"/>
                <w:b/>
                <w:i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15DD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67BF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0E785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D10E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C3C1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8966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D012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F6FD" w14:textId="77777777" w:rsidR="003951B2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951B2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3951B2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</w:tcBorders>
          </w:tcPr>
          <w:p w14:paraId="4C9D2771" w14:textId="77777777" w:rsidR="003951B2" w:rsidRPr="00C10D61" w:rsidRDefault="003951B2" w:rsidP="00C26B9E">
            <w:pPr>
              <w:pStyle w:val="Nagwek1"/>
              <w:rPr>
                <w:rFonts w:ascii="Calibri Light" w:hAnsi="Calibri Light" w:cs="Calibri Light"/>
                <w:sz w:val="16"/>
              </w:rPr>
            </w:pPr>
          </w:p>
        </w:tc>
      </w:tr>
      <w:tr w:rsidR="00C10D61" w:rsidRPr="00C10D61" w14:paraId="6384B3C2" w14:textId="77777777" w:rsidTr="003951B2">
        <w:trPr>
          <w:cantSplit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463C51" w14:textId="77777777" w:rsidR="003951B2" w:rsidRPr="00C10D61" w:rsidRDefault="003951B2" w:rsidP="00C26B9E">
            <w:pPr>
              <w:pStyle w:val="Nagwek1"/>
              <w:rPr>
                <w:rFonts w:ascii="Calibri Light" w:hAnsi="Calibri Light" w:cs="Calibri Light"/>
                <w:sz w:val="16"/>
              </w:rPr>
            </w:pPr>
          </w:p>
        </w:tc>
      </w:tr>
      <w:tr w:rsidR="00C10D61" w:rsidRPr="00C10D61" w14:paraId="009644FB" w14:textId="77777777" w:rsidTr="00BF2F96">
        <w:trPr>
          <w:cantSplit/>
          <w:trHeight w:hRule="exact" w:val="403"/>
        </w:trPr>
        <w:tc>
          <w:tcPr>
            <w:tcW w:w="3729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F10C7D" w14:textId="77777777" w:rsidR="00BF2F96" w:rsidRPr="00C10D61" w:rsidRDefault="00BF2F96" w:rsidP="00D53AAD">
            <w:pPr>
              <w:ind w:right="185"/>
              <w:jc w:val="right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b/>
                <w:i/>
                <w:sz w:val="16"/>
              </w:rPr>
              <w:t xml:space="preserve">KRS, a w przypadku jednoosobowej działalności </w:t>
            </w:r>
            <w:proofErr w:type="gramStart"/>
            <w:r w:rsidRPr="00C10D61">
              <w:rPr>
                <w:rFonts w:ascii="Calibri Light" w:hAnsi="Calibri Light" w:cs="Calibri Light"/>
                <w:b/>
                <w:i/>
                <w:sz w:val="16"/>
              </w:rPr>
              <w:t>gospodarczej  PESEL</w:t>
            </w:r>
            <w:proofErr w:type="gramEnd"/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10A5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5FE2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480F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0A97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23F7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7DCA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99E08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03EBF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3F4CF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397B9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044AF" w14:textId="77777777" w:rsidR="00BF2F96" w:rsidRPr="00C10D61" w:rsidRDefault="003455F6" w:rsidP="00C26B9E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7DB6C" w14:textId="77777777" w:rsidR="00BF2F96" w:rsidRPr="00C10D61" w:rsidRDefault="00BF2F96" w:rsidP="00BF2F96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b/>
                <w:i/>
                <w:snapToGrid w:val="0"/>
                <w:sz w:val="16"/>
              </w:rPr>
              <w:t xml:space="preserve">Numer ARiMR 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97CA6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FD1E9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96CF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61C2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3227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0AD6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9992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A1D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E65E" w14:textId="77777777" w:rsidR="00BF2F96" w:rsidRPr="00C10D61" w:rsidRDefault="003455F6" w:rsidP="00BF2F96">
            <w:pPr>
              <w:pStyle w:val="Nagwek1"/>
              <w:jc w:val="center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F2F96" w:rsidRPr="00C10D61">
              <w:rPr>
                <w:rFonts w:ascii="Calibri Light" w:hAnsi="Calibri Light" w:cs="Calibri Light"/>
                <w:szCs w:val="24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Cs w:val="24"/>
              </w:rPr>
            </w:r>
            <w:r w:rsidRPr="00C10D61">
              <w:rPr>
                <w:rFonts w:ascii="Calibri Light" w:hAnsi="Calibri Light" w:cs="Calibri Light"/>
                <w:szCs w:val="24"/>
              </w:rPr>
              <w:fldChar w:fldCharType="separate"/>
            </w:r>
            <w:r w:rsidR="00BF2F96" w:rsidRPr="00C10D61">
              <w:rPr>
                <w:rFonts w:ascii="Calibri Light" w:hAnsi="Calibri Light" w:cs="Calibri Light"/>
                <w:noProof/>
                <w:szCs w:val="24"/>
              </w:rPr>
              <w:t> </w:t>
            </w:r>
            <w:r w:rsidRPr="00C10D61">
              <w:rPr>
                <w:rFonts w:ascii="Calibri Light" w:hAnsi="Calibri Light" w:cs="Calibri Light"/>
                <w:szCs w:val="24"/>
              </w:rPr>
              <w:fldChar w:fldCharType="end"/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B87F4" w14:textId="77777777" w:rsidR="00BF2F96" w:rsidRPr="00C10D61" w:rsidRDefault="00BF2F96" w:rsidP="00C26B9E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  <w:r w:rsidRPr="00C10D61">
              <w:rPr>
                <w:rFonts w:ascii="Calibri Light" w:hAnsi="Calibri Light" w:cs="Calibri Light"/>
                <w:b/>
                <w:i/>
                <w:sz w:val="16"/>
              </w:rPr>
              <w:t xml:space="preserve"> </w:t>
            </w:r>
          </w:p>
        </w:tc>
        <w:tc>
          <w:tcPr>
            <w:tcW w:w="112" w:type="dxa"/>
            <w:tcBorders>
              <w:top w:val="nil"/>
              <w:left w:val="nil"/>
              <w:right w:val="single" w:sz="4" w:space="0" w:color="auto"/>
            </w:tcBorders>
          </w:tcPr>
          <w:p w14:paraId="034B7363" w14:textId="77777777" w:rsidR="00BF2F96" w:rsidRPr="00C10D61" w:rsidRDefault="00BF2F96" w:rsidP="00C26B9E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</w:tr>
      <w:tr w:rsidR="00C10D61" w:rsidRPr="00C10D61" w14:paraId="1676F053" w14:textId="77777777" w:rsidTr="003951B2">
        <w:trPr>
          <w:cantSplit/>
          <w:trHeight w:val="78"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FE10484" w14:textId="77777777" w:rsidR="003951B2" w:rsidRPr="00C10D61" w:rsidRDefault="003951B2" w:rsidP="00C26B9E">
            <w:pPr>
              <w:pStyle w:val="Nagwek1"/>
              <w:rPr>
                <w:rFonts w:ascii="Calibri Light" w:hAnsi="Calibri Light" w:cs="Calibri Light"/>
                <w:sz w:val="6"/>
              </w:rPr>
            </w:pPr>
          </w:p>
        </w:tc>
      </w:tr>
    </w:tbl>
    <w:p w14:paraId="6BEE6592" w14:textId="77777777" w:rsidR="003951B2" w:rsidRPr="00C10D61" w:rsidRDefault="003951B2" w:rsidP="0091677C">
      <w:pPr>
        <w:rPr>
          <w:rFonts w:ascii="Calibri Light" w:hAnsi="Calibri Light" w:cs="Calibri Light"/>
          <w:b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6"/>
        <w:gridCol w:w="3602"/>
        <w:gridCol w:w="1530"/>
        <w:gridCol w:w="3942"/>
      </w:tblGrid>
      <w:tr w:rsidR="00C10D61" w:rsidRPr="00C10D61" w14:paraId="3CB12423" w14:textId="77777777" w:rsidTr="00A45AED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33BB8A30" w14:textId="77777777" w:rsidR="00C55547" w:rsidRPr="00C10D61" w:rsidRDefault="00C55547" w:rsidP="00A45AED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Nazwa produktu:</w:t>
            </w:r>
          </w:p>
        </w:tc>
      </w:tr>
      <w:tr w:rsidR="00C10D61" w:rsidRPr="00C10D61" w14:paraId="656F8B0A" w14:textId="77777777" w:rsidTr="00A45AED">
        <w:tc>
          <w:tcPr>
            <w:tcW w:w="1416" w:type="dxa"/>
            <w:vAlign w:val="bottom"/>
          </w:tcPr>
          <w:p w14:paraId="72C41E3D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 xml:space="preserve">Produkt 1. </w:t>
            </w:r>
          </w:p>
        </w:tc>
        <w:tc>
          <w:tcPr>
            <w:tcW w:w="3602" w:type="dxa"/>
            <w:tcBorders>
              <w:top w:val="nil"/>
              <w:bottom w:val="dashed" w:sz="4" w:space="0" w:color="auto"/>
            </w:tcBorders>
            <w:vAlign w:val="bottom"/>
          </w:tcPr>
          <w:p w14:paraId="68C90DF5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C55547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  <w:vAlign w:val="bottom"/>
          </w:tcPr>
          <w:p w14:paraId="04295D54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 xml:space="preserve">Produkt 6. 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  <w:vAlign w:val="bottom"/>
          </w:tcPr>
          <w:p w14:paraId="41EE1384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862F30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C10D61" w:rsidRPr="00C10D61" w14:paraId="327AFC6E" w14:textId="77777777" w:rsidTr="00A45AED">
        <w:tc>
          <w:tcPr>
            <w:tcW w:w="1416" w:type="dxa"/>
          </w:tcPr>
          <w:p w14:paraId="0335E18B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2.</w:t>
            </w:r>
          </w:p>
        </w:tc>
        <w:tc>
          <w:tcPr>
            <w:tcW w:w="3602" w:type="dxa"/>
            <w:tcBorders>
              <w:top w:val="nil"/>
              <w:bottom w:val="dashed" w:sz="4" w:space="0" w:color="auto"/>
            </w:tcBorders>
          </w:tcPr>
          <w:p w14:paraId="451A3BFB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="00C55547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14:paraId="1A7BE5A7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7.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</w:tcPr>
          <w:p w14:paraId="1E25FD81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862F30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C10D61" w:rsidRPr="00C10D61" w14:paraId="5DA9F4B3" w14:textId="77777777" w:rsidTr="00A45AED">
        <w:tc>
          <w:tcPr>
            <w:tcW w:w="1416" w:type="dxa"/>
          </w:tcPr>
          <w:p w14:paraId="3332D523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3.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40277D00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r w:rsidR="00C55547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</w:tcBorders>
          </w:tcPr>
          <w:p w14:paraId="45F3484F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8.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2129DA57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862F30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C10D61" w:rsidRPr="00C10D61" w14:paraId="6A80315F" w14:textId="77777777" w:rsidTr="00A45AED">
        <w:tc>
          <w:tcPr>
            <w:tcW w:w="1416" w:type="dxa"/>
          </w:tcPr>
          <w:p w14:paraId="5C1D609A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4.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6E0FCB29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C55547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0" w:type="dxa"/>
          </w:tcPr>
          <w:p w14:paraId="6EF1CE37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9.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4D810A97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862F30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C10D61" w:rsidRPr="00C10D61" w14:paraId="4C455FF9" w14:textId="77777777" w:rsidTr="00A45AED">
        <w:tc>
          <w:tcPr>
            <w:tcW w:w="1416" w:type="dxa"/>
          </w:tcPr>
          <w:p w14:paraId="52F306A4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5.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5052A874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C55547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C55547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0" w:type="dxa"/>
          </w:tcPr>
          <w:p w14:paraId="0E15530B" w14:textId="77777777" w:rsidR="00C55547" w:rsidRPr="00C10D61" w:rsidRDefault="00C55547" w:rsidP="00A45AED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C10D61">
              <w:rPr>
                <w:rFonts w:ascii="Calibri Light" w:hAnsi="Calibri Light" w:cs="Calibri Light"/>
                <w:b/>
                <w:sz w:val="18"/>
              </w:rPr>
              <w:t>Produkt 10.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631F8BDC" w14:textId="77777777" w:rsidR="00C55547" w:rsidRPr="00C10D61" w:rsidRDefault="003455F6" w:rsidP="00A45AE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C10D6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862F30" w:rsidRPr="00C10D6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C10D61">
              <w:rPr>
                <w:rFonts w:ascii="Calibri Light" w:hAnsi="Calibri Light" w:cs="Calibri Light"/>
                <w:sz w:val="18"/>
              </w:rPr>
            </w:r>
            <w:r w:rsidRPr="00C10D6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862F30" w:rsidRPr="00C10D6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C10D6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C10D61" w:rsidRPr="00C10D61" w14:paraId="3177FB8A" w14:textId="77777777" w:rsidTr="00A45AED">
        <w:tc>
          <w:tcPr>
            <w:tcW w:w="1416" w:type="dxa"/>
            <w:tcBorders>
              <w:bottom w:val="single" w:sz="4" w:space="0" w:color="auto"/>
            </w:tcBorders>
          </w:tcPr>
          <w:p w14:paraId="1C7FA043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602" w:type="dxa"/>
            <w:tcBorders>
              <w:top w:val="dashed" w:sz="4" w:space="0" w:color="auto"/>
              <w:bottom w:val="single" w:sz="4" w:space="0" w:color="auto"/>
            </w:tcBorders>
          </w:tcPr>
          <w:p w14:paraId="6733E4C8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CDCC092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942" w:type="dxa"/>
            <w:tcBorders>
              <w:top w:val="dashed" w:sz="4" w:space="0" w:color="auto"/>
              <w:bottom w:val="single" w:sz="4" w:space="0" w:color="auto"/>
            </w:tcBorders>
          </w:tcPr>
          <w:p w14:paraId="4BD47ACE" w14:textId="77777777" w:rsidR="00C55547" w:rsidRPr="00C10D61" w:rsidRDefault="00C55547" w:rsidP="00C26B9E">
            <w:pPr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62F9BAA4" w14:textId="77777777" w:rsidR="003951B2" w:rsidRPr="00C10D61" w:rsidRDefault="003951B2" w:rsidP="0091677C">
      <w:pPr>
        <w:rPr>
          <w:rFonts w:ascii="Calibri Light" w:hAnsi="Calibri Light" w:cs="Calibri Light"/>
          <w:b/>
          <w:sz w:val="24"/>
          <w:szCs w:val="24"/>
        </w:rPr>
      </w:pPr>
    </w:p>
    <w:p w14:paraId="217A19CB" w14:textId="77777777" w:rsidR="003951B2" w:rsidRPr="00C10D61" w:rsidRDefault="003951B2" w:rsidP="001C47DE">
      <w:pPr>
        <w:rPr>
          <w:rFonts w:ascii="Calibri Light" w:hAnsi="Calibri Light" w:cs="Calibri Light"/>
          <w:b/>
          <w:sz w:val="10"/>
          <w:szCs w:val="10"/>
        </w:rPr>
      </w:pPr>
    </w:p>
    <w:p w14:paraId="643C5005" w14:textId="77777777" w:rsidR="005011F3" w:rsidRPr="00C10D61" w:rsidRDefault="005011F3" w:rsidP="00520DE0">
      <w:pPr>
        <w:rPr>
          <w:rFonts w:ascii="Calibri Light" w:hAnsi="Calibri Light" w:cs="Calibri Light"/>
          <w:sz w:val="18"/>
          <w:szCs w:val="18"/>
        </w:rPr>
      </w:pPr>
    </w:p>
    <w:p w14:paraId="78D6B065" w14:textId="77777777" w:rsidR="006430FB" w:rsidRPr="00C10D61" w:rsidRDefault="006430FB" w:rsidP="00520DE0">
      <w:pPr>
        <w:rPr>
          <w:rFonts w:ascii="Calibri Light" w:hAnsi="Calibri Light" w:cs="Calibri Light"/>
          <w:sz w:val="18"/>
          <w:szCs w:val="18"/>
        </w:rPr>
      </w:pPr>
    </w:p>
    <w:p w14:paraId="5F3A1810" w14:textId="77777777" w:rsidR="006430FB" w:rsidRPr="00C10D61" w:rsidRDefault="006430FB" w:rsidP="00520DE0">
      <w:pPr>
        <w:rPr>
          <w:rFonts w:ascii="Calibri Light" w:hAnsi="Calibri Light" w:cs="Calibri Light"/>
          <w:sz w:val="18"/>
          <w:szCs w:val="18"/>
        </w:rPr>
      </w:pPr>
    </w:p>
    <w:p w14:paraId="52BA03F0" w14:textId="77777777" w:rsidR="006430FB" w:rsidRPr="00C10D61" w:rsidRDefault="006430FB" w:rsidP="00520DE0">
      <w:pPr>
        <w:rPr>
          <w:rFonts w:ascii="Calibri Light" w:hAnsi="Calibri Light" w:cs="Calibri Light"/>
          <w:sz w:val="18"/>
          <w:szCs w:val="18"/>
        </w:rPr>
      </w:pPr>
    </w:p>
    <w:p w14:paraId="4535FE21" w14:textId="77777777" w:rsidR="00856BE9" w:rsidRPr="00C10D61" w:rsidRDefault="00856BE9" w:rsidP="00520DE0">
      <w:pPr>
        <w:rPr>
          <w:rFonts w:ascii="Calibri Light" w:hAnsi="Calibri Light" w:cs="Calibri Light"/>
          <w:sz w:val="18"/>
          <w:szCs w:val="18"/>
        </w:rPr>
      </w:pPr>
    </w:p>
    <w:p w14:paraId="43632010" w14:textId="77777777" w:rsidR="00856BE9" w:rsidRPr="00C10D61" w:rsidRDefault="00856BE9" w:rsidP="00520DE0">
      <w:pPr>
        <w:rPr>
          <w:rFonts w:ascii="Calibri Light" w:hAnsi="Calibri Light" w:cs="Calibri Light"/>
          <w:sz w:val="18"/>
          <w:szCs w:val="18"/>
        </w:rPr>
      </w:pPr>
    </w:p>
    <w:p w14:paraId="4CD1EB1D" w14:textId="77777777" w:rsidR="00856BE9" w:rsidRPr="00C10D61" w:rsidRDefault="00856BE9" w:rsidP="00520DE0">
      <w:pPr>
        <w:rPr>
          <w:rFonts w:ascii="Calibri Light" w:hAnsi="Calibri Light" w:cs="Calibri Light"/>
          <w:sz w:val="18"/>
          <w:szCs w:val="18"/>
        </w:rPr>
      </w:pPr>
    </w:p>
    <w:p w14:paraId="2C35A78E" w14:textId="77777777" w:rsidR="00F60A0E" w:rsidRPr="00C10D61" w:rsidRDefault="00F60A0E" w:rsidP="00520DE0">
      <w:pPr>
        <w:rPr>
          <w:rFonts w:ascii="Calibri Light" w:hAnsi="Calibri Light" w:cs="Calibri Light"/>
          <w:sz w:val="18"/>
          <w:szCs w:val="18"/>
        </w:rPr>
      </w:pPr>
    </w:p>
    <w:p w14:paraId="2169BB45" w14:textId="77777777" w:rsidR="00F60A0E" w:rsidRPr="00C10D61" w:rsidRDefault="00F60A0E" w:rsidP="00520DE0">
      <w:pPr>
        <w:rPr>
          <w:rFonts w:ascii="Calibri Light" w:hAnsi="Calibri Light" w:cs="Calibri Light"/>
          <w:sz w:val="18"/>
          <w:szCs w:val="18"/>
        </w:rPr>
      </w:pPr>
    </w:p>
    <w:p w14:paraId="704200E2" w14:textId="77777777" w:rsidR="00F60A0E" w:rsidRPr="00C10D61" w:rsidRDefault="00F60A0E" w:rsidP="00520DE0">
      <w:pPr>
        <w:rPr>
          <w:rFonts w:ascii="Calibri Light" w:hAnsi="Calibri Light" w:cs="Calibri Light"/>
          <w:sz w:val="18"/>
          <w:szCs w:val="18"/>
        </w:rPr>
      </w:pPr>
    </w:p>
    <w:p w14:paraId="2F28CE7F" w14:textId="77777777" w:rsidR="00F60A0E" w:rsidRPr="00C10D61" w:rsidRDefault="00F60A0E" w:rsidP="00520DE0">
      <w:pPr>
        <w:rPr>
          <w:rFonts w:ascii="Calibri Light" w:hAnsi="Calibri Light" w:cs="Calibri Light"/>
          <w:sz w:val="18"/>
          <w:szCs w:val="18"/>
        </w:rPr>
      </w:pPr>
    </w:p>
    <w:p w14:paraId="4B86A34C" w14:textId="77777777" w:rsidR="00F60A0E" w:rsidRPr="00C10D61" w:rsidRDefault="00F60A0E" w:rsidP="00520DE0">
      <w:pPr>
        <w:rPr>
          <w:rFonts w:ascii="Calibri Light" w:hAnsi="Calibri Light" w:cs="Calibri Light"/>
          <w:sz w:val="18"/>
          <w:szCs w:val="18"/>
        </w:rPr>
      </w:pPr>
    </w:p>
    <w:p w14:paraId="07336731" w14:textId="77777777" w:rsidR="00856BE9" w:rsidRPr="00C10D61" w:rsidRDefault="00856BE9" w:rsidP="00520DE0">
      <w:pPr>
        <w:rPr>
          <w:rFonts w:ascii="Calibri Light" w:hAnsi="Calibri Light" w:cs="Calibri Light"/>
          <w:sz w:val="18"/>
          <w:szCs w:val="18"/>
        </w:rPr>
      </w:pPr>
    </w:p>
    <w:p w14:paraId="5A0A6857" w14:textId="77777777" w:rsidR="00856BE9" w:rsidRPr="00C10D61" w:rsidRDefault="00856BE9" w:rsidP="00520DE0">
      <w:pPr>
        <w:rPr>
          <w:rFonts w:ascii="Calibri Light" w:hAnsi="Calibri Light" w:cs="Calibri Light"/>
          <w:sz w:val="18"/>
          <w:szCs w:val="18"/>
        </w:rPr>
      </w:pPr>
    </w:p>
    <w:p w14:paraId="5C51AB85" w14:textId="77777777" w:rsidR="00856BE9" w:rsidRPr="00C10D61" w:rsidRDefault="00856BE9" w:rsidP="00520DE0">
      <w:pPr>
        <w:rPr>
          <w:rFonts w:ascii="Calibri Light" w:hAnsi="Calibri Light" w:cs="Calibri Light"/>
          <w:sz w:val="18"/>
          <w:szCs w:val="18"/>
        </w:rPr>
      </w:pPr>
    </w:p>
    <w:p w14:paraId="442DE5F5" w14:textId="6FA036BD" w:rsidR="00856BE9" w:rsidRPr="00C10D61" w:rsidRDefault="00856BE9" w:rsidP="00520DE0">
      <w:pPr>
        <w:rPr>
          <w:rFonts w:ascii="Calibri Light" w:hAnsi="Calibri Light" w:cs="Calibri Light"/>
          <w:sz w:val="18"/>
          <w:szCs w:val="18"/>
        </w:rPr>
      </w:pPr>
    </w:p>
    <w:p w14:paraId="7060F488" w14:textId="5291F99F" w:rsidR="00BD7B06" w:rsidRPr="00C10D61" w:rsidRDefault="00BD7B06" w:rsidP="00520DE0">
      <w:pPr>
        <w:rPr>
          <w:rFonts w:ascii="Calibri Light" w:hAnsi="Calibri Light" w:cs="Calibri Light"/>
          <w:sz w:val="18"/>
          <w:szCs w:val="18"/>
        </w:rPr>
      </w:pPr>
    </w:p>
    <w:p w14:paraId="4522181C" w14:textId="4803D1B9" w:rsidR="00BD7B06" w:rsidRPr="00C10D61" w:rsidRDefault="00BD7B06" w:rsidP="00520DE0">
      <w:pPr>
        <w:rPr>
          <w:rFonts w:ascii="Calibri Light" w:hAnsi="Calibri Light" w:cs="Calibri Light"/>
          <w:sz w:val="18"/>
          <w:szCs w:val="18"/>
        </w:rPr>
      </w:pPr>
    </w:p>
    <w:p w14:paraId="55918118" w14:textId="4A125C38" w:rsidR="00BD7B06" w:rsidRPr="00C10D61" w:rsidRDefault="00BD7B06" w:rsidP="00520DE0">
      <w:pPr>
        <w:rPr>
          <w:rFonts w:ascii="Calibri Light" w:hAnsi="Calibri Light" w:cs="Calibri Light"/>
          <w:sz w:val="18"/>
          <w:szCs w:val="18"/>
        </w:rPr>
      </w:pPr>
    </w:p>
    <w:p w14:paraId="3D68BCC4" w14:textId="77777777" w:rsidR="00BD7B06" w:rsidRPr="00C10D61" w:rsidRDefault="00BD7B06" w:rsidP="00520DE0">
      <w:pPr>
        <w:rPr>
          <w:rFonts w:ascii="Calibri Light" w:hAnsi="Calibri Light" w:cs="Calibri Light"/>
          <w:sz w:val="18"/>
          <w:szCs w:val="18"/>
        </w:rPr>
      </w:pPr>
    </w:p>
    <w:p w14:paraId="507435ED" w14:textId="77777777" w:rsidR="00735C21" w:rsidRPr="00C10D61" w:rsidRDefault="00735C21" w:rsidP="00520DE0">
      <w:pPr>
        <w:rPr>
          <w:rFonts w:ascii="Calibri Light" w:hAnsi="Calibri Light" w:cs="Calibri Light"/>
          <w:sz w:val="18"/>
          <w:szCs w:val="18"/>
        </w:rPr>
      </w:pPr>
    </w:p>
    <w:p w14:paraId="2C25A0E5" w14:textId="77777777" w:rsidR="00735C21" w:rsidRPr="00C10D61" w:rsidRDefault="00735C21" w:rsidP="00520DE0">
      <w:pPr>
        <w:rPr>
          <w:rFonts w:ascii="Calibri Light" w:hAnsi="Calibri Light" w:cs="Calibri Light"/>
          <w:sz w:val="18"/>
          <w:szCs w:val="18"/>
        </w:rPr>
      </w:pPr>
    </w:p>
    <w:p w14:paraId="2FDBBD46" w14:textId="77777777" w:rsidR="00356C50" w:rsidRPr="00C10D61" w:rsidRDefault="00356C50" w:rsidP="00520DE0">
      <w:pPr>
        <w:rPr>
          <w:rFonts w:ascii="Calibri Light" w:hAnsi="Calibri Light" w:cs="Calibri Light"/>
          <w:sz w:val="18"/>
          <w:szCs w:val="18"/>
        </w:rPr>
      </w:pPr>
    </w:p>
    <w:p w14:paraId="1BF8F508" w14:textId="77777777" w:rsidR="00356C50" w:rsidRPr="00C10D61" w:rsidRDefault="00356C50" w:rsidP="00520DE0">
      <w:pPr>
        <w:rPr>
          <w:rFonts w:ascii="Calibri Light" w:hAnsi="Calibri Light" w:cs="Calibri Light"/>
          <w:sz w:val="18"/>
          <w:szCs w:val="18"/>
        </w:rPr>
      </w:pPr>
    </w:p>
    <w:p w14:paraId="38DCFC23" w14:textId="77777777" w:rsidR="0032709D" w:rsidRPr="00C10D61" w:rsidRDefault="0032709D" w:rsidP="0032709D">
      <w:pPr>
        <w:pStyle w:val="Tekstpodstawowy"/>
        <w:rPr>
          <w:rFonts w:ascii="Calibri Light" w:hAnsi="Calibri Light" w:cs="Calibri Light"/>
          <w:sz w:val="18"/>
          <w:szCs w:val="18"/>
        </w:rPr>
      </w:pPr>
    </w:p>
    <w:p w14:paraId="57BAA61D" w14:textId="77777777" w:rsidR="00735C21" w:rsidRPr="00C10D61" w:rsidRDefault="00735C21" w:rsidP="00837017">
      <w:pPr>
        <w:pStyle w:val="Tekstpodstawowy"/>
        <w:rPr>
          <w:rFonts w:ascii="Calibri Light" w:hAnsi="Calibri Light" w:cs="Calibri Light"/>
          <w:sz w:val="18"/>
          <w:szCs w:val="18"/>
        </w:rPr>
      </w:pPr>
    </w:p>
    <w:p w14:paraId="7BB2303B" w14:textId="194719EF" w:rsidR="00837017" w:rsidRPr="00C10D61" w:rsidRDefault="00356C50" w:rsidP="00837017">
      <w:pPr>
        <w:pStyle w:val="Tekstpodstawowy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 xml:space="preserve">Wypełnienie niniejszego wniosku ma na celu uzyskanie wstępnej informacji dotyczącej Wnioskodawcy i jego możliwości dotyczących </w:t>
      </w:r>
      <w:proofErr w:type="gramStart"/>
      <w:r w:rsidRPr="00C10D61">
        <w:rPr>
          <w:rFonts w:ascii="Calibri Light" w:hAnsi="Calibri Light" w:cs="Calibri Light"/>
          <w:sz w:val="18"/>
          <w:szCs w:val="18"/>
        </w:rPr>
        <w:t>zapewnienia jakości</w:t>
      </w:r>
      <w:proofErr w:type="gramEnd"/>
      <w:r w:rsidRPr="00C10D61">
        <w:rPr>
          <w:rFonts w:ascii="Calibri Light" w:hAnsi="Calibri Light" w:cs="Calibri Light"/>
          <w:sz w:val="18"/>
          <w:szCs w:val="18"/>
        </w:rPr>
        <w:t>. Dokument ten jest używany przez personel jednostki certyfikującej w czasie kontroli</w:t>
      </w:r>
      <w:r w:rsidRPr="00C10D61">
        <w:rPr>
          <w:rFonts w:ascii="Calibri Light" w:hAnsi="Calibri Light" w:cs="Calibri Light"/>
          <w:sz w:val="18"/>
          <w:szCs w:val="18"/>
        </w:rPr>
        <w:br/>
        <w:t>u Wnioskodawcy. Do kwestionariusza mogą być dołączone na oddzielnych stronach wszelkie inne dodatkowe informacje</w:t>
      </w:r>
      <w:r w:rsidRPr="00C10D61">
        <w:rPr>
          <w:rFonts w:ascii="Calibri Light" w:hAnsi="Calibri Light" w:cs="Calibri Light"/>
          <w:sz w:val="18"/>
          <w:szCs w:val="18"/>
        </w:rPr>
        <w:br/>
        <w:t>i ustalenia. Stwierdzenia powinny dotyczyć możliwości Wnioskodawcy w dniu wypełnienia formularza.</w:t>
      </w:r>
      <w:r w:rsidR="0032709D" w:rsidRPr="00C10D61">
        <w:rPr>
          <w:rFonts w:ascii="Calibri Light" w:hAnsi="Calibri Light" w:cs="Calibri Light"/>
          <w:sz w:val="18"/>
          <w:szCs w:val="18"/>
        </w:rPr>
        <w:t xml:space="preserve"> </w:t>
      </w:r>
      <w:r w:rsidRPr="00C10D61">
        <w:rPr>
          <w:rFonts w:ascii="Calibri Light" w:hAnsi="Calibri Light" w:cs="Calibri Light"/>
          <w:sz w:val="18"/>
          <w:szCs w:val="18"/>
        </w:rPr>
        <w:t xml:space="preserve">Certyfikat zostanie wydany po podpisaniu umowy o </w:t>
      </w:r>
      <w:r w:rsidR="00837017" w:rsidRPr="00C10D61">
        <w:rPr>
          <w:rFonts w:ascii="Calibri Light" w:hAnsi="Calibri Light" w:cs="Calibri Light"/>
          <w:b/>
          <w:sz w:val="18"/>
          <w:szCs w:val="18"/>
        </w:rPr>
        <w:t xml:space="preserve">świadczeniu usług certyfikacyjnych w programie </w:t>
      </w:r>
      <w:proofErr w:type="gramStart"/>
      <w:r w:rsidR="00837017" w:rsidRPr="00C10D61">
        <w:rPr>
          <w:rFonts w:ascii="Calibri Light" w:hAnsi="Calibri Light" w:cs="Calibri Light"/>
          <w:b/>
          <w:sz w:val="18"/>
          <w:szCs w:val="18"/>
        </w:rPr>
        <w:t>certyfikacji Jakość</w:t>
      </w:r>
      <w:proofErr w:type="gramEnd"/>
      <w:r w:rsidR="00837017" w:rsidRPr="00C10D61">
        <w:rPr>
          <w:rFonts w:ascii="Calibri Light" w:hAnsi="Calibri Light" w:cs="Calibri Light"/>
          <w:b/>
          <w:sz w:val="18"/>
          <w:szCs w:val="18"/>
        </w:rPr>
        <w:t xml:space="preserve"> Tradycja – PC-05</w:t>
      </w:r>
      <w:r w:rsidR="00837017" w:rsidRPr="00C10D61">
        <w:rPr>
          <w:rFonts w:ascii="Calibri Light" w:hAnsi="Calibri Light" w:cs="Calibri Light"/>
          <w:sz w:val="18"/>
          <w:szCs w:val="18"/>
        </w:rPr>
        <w:t>.</w:t>
      </w:r>
    </w:p>
    <w:p w14:paraId="70682688" w14:textId="77777777" w:rsidR="00356C50" w:rsidRPr="00C10D61" w:rsidRDefault="00356C50" w:rsidP="00356C50">
      <w:pPr>
        <w:pStyle w:val="Tekstpodstawowy"/>
        <w:rPr>
          <w:rFonts w:ascii="Calibri Light" w:hAnsi="Calibri Light" w:cs="Calibri Light"/>
          <w:sz w:val="18"/>
          <w:szCs w:val="18"/>
        </w:rPr>
      </w:pPr>
    </w:p>
    <w:p w14:paraId="669B18AE" w14:textId="77777777" w:rsidR="00356C50" w:rsidRPr="00C10D61" w:rsidRDefault="00356C50" w:rsidP="00356C50">
      <w:pPr>
        <w:pStyle w:val="Tekstpodstawowy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 xml:space="preserve">Wniosek należy złożyć lub przesłać wraz z załącznikami do BC COBICO. Informacje w zakresie kompletacji dokumentów, badań, przepisów prawnych i innych informacji udzielają pracownicy BC COBICO </w:t>
      </w:r>
      <w:r w:rsidRPr="00C10D61">
        <w:rPr>
          <w:rFonts w:ascii="Calibri Light" w:hAnsi="Calibri Light" w:cs="Calibri Light"/>
          <w:b/>
          <w:sz w:val="18"/>
          <w:szCs w:val="18"/>
        </w:rPr>
        <w:t>tel. (012) 632-35-71</w:t>
      </w:r>
      <w:r w:rsidRPr="00C10D61">
        <w:rPr>
          <w:rFonts w:ascii="Calibri Light" w:hAnsi="Calibri Light" w:cs="Calibri Light"/>
          <w:sz w:val="18"/>
          <w:szCs w:val="18"/>
        </w:rPr>
        <w:t xml:space="preserve"> i są również dostępne na naszej stronie internetowej: </w:t>
      </w:r>
      <w:r w:rsidRPr="00C10D61">
        <w:rPr>
          <w:rFonts w:ascii="Calibri Light" w:hAnsi="Calibri Light" w:cs="Calibri Light"/>
          <w:b/>
          <w:sz w:val="18"/>
          <w:szCs w:val="18"/>
        </w:rPr>
        <w:t>www.</w:t>
      </w:r>
      <w:proofErr w:type="gramStart"/>
      <w:r w:rsidRPr="00C10D61">
        <w:rPr>
          <w:rFonts w:ascii="Calibri Light" w:hAnsi="Calibri Light" w:cs="Calibri Light"/>
          <w:b/>
          <w:sz w:val="18"/>
          <w:szCs w:val="18"/>
        </w:rPr>
        <w:t>cobico</w:t>
      </w:r>
      <w:proofErr w:type="gramEnd"/>
      <w:r w:rsidRPr="00C10D61">
        <w:rPr>
          <w:rFonts w:ascii="Calibri Light" w:hAnsi="Calibri Light" w:cs="Calibri Light"/>
          <w:b/>
          <w:sz w:val="18"/>
          <w:szCs w:val="18"/>
        </w:rPr>
        <w:t>.</w:t>
      </w:r>
      <w:proofErr w:type="gramStart"/>
      <w:r w:rsidRPr="00C10D61">
        <w:rPr>
          <w:rFonts w:ascii="Calibri Light" w:hAnsi="Calibri Light" w:cs="Calibri Light"/>
          <w:b/>
          <w:sz w:val="18"/>
          <w:szCs w:val="18"/>
        </w:rPr>
        <w:t>pl</w:t>
      </w:r>
      <w:proofErr w:type="gramEnd"/>
    </w:p>
    <w:p w14:paraId="670EACFE" w14:textId="77777777" w:rsidR="00356C50" w:rsidRPr="00C10D61" w:rsidRDefault="00356C50" w:rsidP="00356C50">
      <w:pPr>
        <w:rPr>
          <w:rFonts w:ascii="Calibri Light" w:hAnsi="Calibri Light" w:cs="Calibri Light"/>
          <w:sz w:val="18"/>
          <w:szCs w:val="18"/>
        </w:rPr>
      </w:pPr>
    </w:p>
    <w:p w14:paraId="390F67B0" w14:textId="6095EE24" w:rsidR="00356C50" w:rsidRPr="00C10D61" w:rsidRDefault="00356C50" w:rsidP="00356C50">
      <w:pPr>
        <w:pStyle w:val="Tekstpodstawowy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 xml:space="preserve">W oparciu o cennik opłat BC COBICO oświadczam, że opłata </w:t>
      </w:r>
      <w:r w:rsidR="00531348" w:rsidRPr="00C10D61">
        <w:rPr>
          <w:rFonts w:ascii="Calibri Light" w:hAnsi="Calibri Light" w:cs="Calibri Light"/>
          <w:sz w:val="18"/>
          <w:szCs w:val="18"/>
        </w:rPr>
        <w:t xml:space="preserve">za prace związane z przeprowadzonym procesem certyfikacji </w:t>
      </w:r>
      <w:r w:rsidRPr="00C10D61">
        <w:rPr>
          <w:rFonts w:ascii="Calibri Light" w:hAnsi="Calibri Light" w:cs="Calibri Light"/>
          <w:sz w:val="18"/>
          <w:szCs w:val="18"/>
        </w:rPr>
        <w:t xml:space="preserve">od Wnioskodawcy zostanie uiszczona na konto </w:t>
      </w:r>
      <w:r w:rsidR="00837017" w:rsidRPr="00C10D61">
        <w:rPr>
          <w:rFonts w:ascii="Calibri Light" w:hAnsi="Calibri Light" w:cs="Calibri Light"/>
          <w:sz w:val="18"/>
          <w:szCs w:val="18"/>
        </w:rPr>
        <w:t xml:space="preserve">Kiwa </w:t>
      </w:r>
      <w:r w:rsidR="00735C21" w:rsidRPr="00C10D61">
        <w:rPr>
          <w:rFonts w:ascii="Calibri Light" w:hAnsi="Calibri Light" w:cs="Calibri Light"/>
          <w:sz w:val="18"/>
          <w:szCs w:val="18"/>
        </w:rPr>
        <w:t>Polska</w:t>
      </w:r>
      <w:r w:rsidRPr="00C10D61">
        <w:rPr>
          <w:rFonts w:ascii="Calibri Light" w:hAnsi="Calibri Light" w:cs="Calibri Light"/>
          <w:sz w:val="18"/>
          <w:szCs w:val="18"/>
        </w:rPr>
        <w:t> </w:t>
      </w:r>
      <w:r w:rsidR="00735C21" w:rsidRPr="00C10D61">
        <w:rPr>
          <w:rFonts w:ascii="Calibri Light" w:hAnsi="Calibri Light" w:cs="Calibri Light"/>
          <w:sz w:val="18"/>
          <w:szCs w:val="18"/>
        </w:rPr>
        <w:t>S</w:t>
      </w:r>
      <w:r w:rsidRPr="00C10D61">
        <w:rPr>
          <w:rFonts w:ascii="Calibri Light" w:hAnsi="Calibri Light" w:cs="Calibri Light"/>
          <w:sz w:val="18"/>
          <w:szCs w:val="18"/>
        </w:rPr>
        <w:t>p. z o.</w:t>
      </w:r>
      <w:proofErr w:type="gramStart"/>
      <w:r w:rsidRPr="00C10D61">
        <w:rPr>
          <w:rFonts w:ascii="Calibri Light" w:hAnsi="Calibri Light" w:cs="Calibri Light"/>
          <w:sz w:val="18"/>
          <w:szCs w:val="18"/>
        </w:rPr>
        <w:t>o</w:t>
      </w:r>
      <w:proofErr w:type="gramEnd"/>
      <w:r w:rsidRPr="00C10D61">
        <w:rPr>
          <w:rFonts w:ascii="Calibri Light" w:hAnsi="Calibri Light" w:cs="Calibri Light"/>
          <w:sz w:val="18"/>
          <w:szCs w:val="18"/>
        </w:rPr>
        <w:t xml:space="preserve">. </w:t>
      </w:r>
    </w:p>
    <w:p w14:paraId="1F09957E" w14:textId="77777777" w:rsidR="00356C50" w:rsidRPr="00C10D61" w:rsidRDefault="00356C50" w:rsidP="00356C50">
      <w:pPr>
        <w:pStyle w:val="Tekstpodstawowy3"/>
        <w:rPr>
          <w:rFonts w:ascii="Calibri Light" w:hAnsi="Calibri Light" w:cs="Calibri Light"/>
          <w:b/>
          <w:sz w:val="18"/>
          <w:szCs w:val="18"/>
        </w:rPr>
      </w:pPr>
    </w:p>
    <w:p w14:paraId="4DB8D259" w14:textId="77777777" w:rsidR="00356C50" w:rsidRPr="00C10D61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>Zobowiązuję się do przestrzegania wymagań zawartych w obowiązujących przepisach prawnych związanych z zakresem certyfikacji oraz specyfikacji certyfikowanego produktu, a w razie ich udokumentowanego naruszenia – do podporządkowania się nałożonym sankcjom.</w:t>
      </w:r>
    </w:p>
    <w:p w14:paraId="466A766D" w14:textId="77777777" w:rsidR="00356C50" w:rsidRPr="00C10D61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>W trakcie kontroli zobowiązuję się do udostępnienia wszystkich części zakładu oraz prowadzonej dokumentacji, w tym zapisów dotyczących zakupu środków produkcji i rejestru zbytu, jak również do udzielenia wszelkiej pomocy w przeprowadzeniu inspekcji.</w:t>
      </w:r>
    </w:p>
    <w:p w14:paraId="7D4E021E" w14:textId="77777777" w:rsidR="00356C50" w:rsidRPr="00C10D61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="Calibri Light" w:hAnsi="Calibri Light" w:cs="Calibri Light"/>
          <w:spacing w:val="-3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>Wyrażam zgodę na przeprowadzenie odpłatnych, nieodpłatnych, doraźnych, zapowiedzianych, niezapowiedzianych kontroli oraz pobór próbek do badań na zgodność prowadzonej produkcji ze specyfikacją przez BC COBICO.</w:t>
      </w:r>
    </w:p>
    <w:p w14:paraId="6B242DC9" w14:textId="70345C66" w:rsidR="00534B5D" w:rsidRPr="00C10D61" w:rsidRDefault="003F360B" w:rsidP="003F360B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 xml:space="preserve"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</w:t>
      </w:r>
      <w:proofErr w:type="gramStart"/>
      <w:r w:rsidRPr="00C10D61">
        <w:rPr>
          <w:rFonts w:ascii="Calibri Light" w:hAnsi="Calibri Light" w:cs="Calibri Light"/>
          <w:sz w:val="18"/>
          <w:szCs w:val="18"/>
        </w:rPr>
        <w:t>certyfikacji Jakość</w:t>
      </w:r>
      <w:proofErr w:type="gramEnd"/>
      <w:r w:rsidRPr="00C10D61">
        <w:rPr>
          <w:rFonts w:ascii="Calibri Light" w:hAnsi="Calibri Light" w:cs="Calibri Light"/>
          <w:sz w:val="18"/>
          <w:szCs w:val="18"/>
        </w:rPr>
        <w:t xml:space="preserve"> Tradycja –</w:t>
      </w:r>
      <w:r w:rsidRPr="00C10D61">
        <w:rPr>
          <w:rFonts w:ascii="Calibri Light" w:hAnsi="Calibri Light" w:cs="Calibri Light"/>
          <w:b/>
          <w:sz w:val="18"/>
          <w:szCs w:val="18"/>
        </w:rPr>
        <w:t xml:space="preserve"> </w:t>
      </w:r>
      <w:r w:rsidRPr="00C10D61">
        <w:rPr>
          <w:rFonts w:ascii="Calibri Light" w:hAnsi="Calibri Light" w:cs="Calibri Light"/>
          <w:sz w:val="18"/>
          <w:szCs w:val="18"/>
        </w:rPr>
        <w:t>PC-05.</w:t>
      </w:r>
      <w:r w:rsidR="00534B5D" w:rsidRPr="00C10D61">
        <w:rPr>
          <w:rFonts w:ascii="Calibri Light" w:hAnsi="Calibri Light" w:cs="Calibri Light"/>
          <w:sz w:val="18"/>
          <w:szCs w:val="18"/>
        </w:rPr>
        <w:t xml:space="preserve"> </w:t>
      </w:r>
    </w:p>
    <w:p w14:paraId="34B446E3" w14:textId="77777777" w:rsidR="00356C50" w:rsidRPr="00C10D61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>BC jest odpowiedzialne za zachowanie poufności przez osoby działające w jego imieniu odnośnie informacji, z jakimi zapoznały się w związku z realizacją procesu certyfikacji.</w:t>
      </w:r>
    </w:p>
    <w:p w14:paraId="03105466" w14:textId="258F2B87" w:rsidR="009860A9" w:rsidRPr="00C10D61" w:rsidRDefault="009860A9" w:rsidP="009860A9">
      <w:pPr>
        <w:numPr>
          <w:ilvl w:val="0"/>
          <w:numId w:val="22"/>
        </w:numPr>
        <w:autoSpaceDE/>
        <w:autoSpaceDN/>
        <w:jc w:val="both"/>
        <w:rPr>
          <w:rFonts w:ascii="Calibri Light" w:hAnsi="Calibri Light" w:cs="Calibri Light"/>
          <w:sz w:val="18"/>
          <w:szCs w:val="16"/>
        </w:rPr>
      </w:pPr>
      <w:r w:rsidRPr="00C10D61">
        <w:rPr>
          <w:rFonts w:ascii="Calibri Light" w:hAnsi="Calibri Light" w:cs="Calibri Light"/>
          <w:sz w:val="18"/>
          <w:szCs w:val="16"/>
        </w:rPr>
        <w:t xml:space="preserve">Wnioskodawca ma prawo do wglądu i poprawiania swoich danych osobowych, których administratorem jest </w:t>
      </w:r>
      <w:r w:rsidR="00837017" w:rsidRPr="00C10D61">
        <w:rPr>
          <w:rFonts w:ascii="Calibri Light" w:hAnsi="Calibri Light" w:cs="Calibri Light"/>
          <w:sz w:val="18"/>
          <w:szCs w:val="16"/>
        </w:rPr>
        <w:t xml:space="preserve">Kiwa </w:t>
      </w:r>
      <w:r w:rsidR="00735C21" w:rsidRPr="00C10D61">
        <w:rPr>
          <w:rFonts w:ascii="Calibri Light" w:hAnsi="Calibri Light" w:cs="Calibri Light"/>
          <w:sz w:val="18"/>
          <w:szCs w:val="16"/>
        </w:rPr>
        <w:t>Polska</w:t>
      </w:r>
      <w:r w:rsidRPr="00C10D61">
        <w:rPr>
          <w:rFonts w:ascii="Calibri Light" w:hAnsi="Calibri Light" w:cs="Calibri Light"/>
          <w:sz w:val="18"/>
          <w:szCs w:val="16"/>
        </w:rPr>
        <w:t> Sp. z o.</w:t>
      </w:r>
      <w:proofErr w:type="gramStart"/>
      <w:r w:rsidRPr="00C10D61">
        <w:rPr>
          <w:rFonts w:ascii="Calibri Light" w:hAnsi="Calibri Light" w:cs="Calibri Light"/>
          <w:sz w:val="18"/>
          <w:szCs w:val="16"/>
        </w:rPr>
        <w:t>o</w:t>
      </w:r>
      <w:proofErr w:type="gramEnd"/>
      <w:r w:rsidRPr="00C10D61">
        <w:rPr>
          <w:rFonts w:ascii="Calibri Light" w:hAnsi="Calibri Light" w:cs="Calibri Light"/>
          <w:sz w:val="18"/>
          <w:szCs w:val="16"/>
        </w:rPr>
        <w:t>. (Administrator).</w:t>
      </w:r>
    </w:p>
    <w:p w14:paraId="2482900B" w14:textId="77777777" w:rsidR="009860A9" w:rsidRPr="00C10D61" w:rsidRDefault="009860A9" w:rsidP="009860A9">
      <w:pPr>
        <w:autoSpaceDE/>
        <w:autoSpaceDN/>
        <w:jc w:val="both"/>
        <w:rPr>
          <w:rFonts w:ascii="Calibri Light" w:hAnsi="Calibri Light" w:cs="Calibri Light"/>
          <w:sz w:val="18"/>
          <w:szCs w:val="16"/>
        </w:rPr>
      </w:pPr>
    </w:p>
    <w:tbl>
      <w:tblPr>
        <w:tblpPr w:leftFromText="141" w:rightFromText="141" w:vertAnchor="text" w:horzAnchor="margin" w:tblpX="74" w:tblpY="8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1701"/>
      </w:tblGrid>
      <w:tr w:rsidR="00C10D61" w:rsidRPr="00C10D61" w14:paraId="11979607" w14:textId="77777777" w:rsidTr="00885B1A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B84F" w14:textId="77777777" w:rsidR="009860A9" w:rsidRPr="00C10D61" w:rsidRDefault="009860A9" w:rsidP="00885B1A">
            <w:pPr>
              <w:spacing w:before="60"/>
              <w:rPr>
                <w:rFonts w:ascii="Calibri Light" w:hAnsi="Calibri Light" w:cs="Calibri Light"/>
                <w:sz w:val="14"/>
                <w:szCs w:val="14"/>
              </w:rPr>
            </w:pPr>
            <w:r w:rsidRPr="00C10D61">
              <w:rPr>
                <w:rFonts w:ascii="Calibri Light" w:hAnsi="Calibri Light" w:cs="Calibri Light"/>
                <w:b/>
                <w:sz w:val="14"/>
                <w:szCs w:val="14"/>
              </w:rPr>
              <w:t>Oświadczenia</w:t>
            </w:r>
            <w:r w:rsidRPr="00C10D61">
              <w:rPr>
                <w:rFonts w:ascii="Calibri Light" w:hAnsi="Calibri Light" w:cs="Calibri Light"/>
                <w:sz w:val="14"/>
                <w:szCs w:val="14"/>
              </w:rPr>
              <w:t xml:space="preserve"> - dotyczy osób fizycznych:</w:t>
            </w:r>
          </w:p>
        </w:tc>
      </w:tr>
      <w:tr w:rsidR="00C10D61" w:rsidRPr="00C10D61" w14:paraId="1CE429D1" w14:textId="77777777" w:rsidTr="00885B1A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5086" w14:textId="77777777" w:rsidR="009860A9" w:rsidRPr="00C10D61" w:rsidRDefault="009860A9" w:rsidP="00885B1A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C10D61">
              <w:rPr>
                <w:rFonts w:ascii="Calibri Light" w:hAnsi="Calibri Light" w:cs="Calibri Light"/>
                <w:sz w:val="14"/>
                <w:szCs w:val="14"/>
              </w:rPr>
              <w:t>Dane osobowe Klienta są przetwarzane przez Administratora:</w:t>
            </w:r>
          </w:p>
          <w:p w14:paraId="2015178C" w14:textId="77777777" w:rsidR="009860A9" w:rsidRPr="00C10D61" w:rsidRDefault="009860A9" w:rsidP="00885B1A">
            <w:pPr>
              <w:rPr>
                <w:rFonts w:ascii="Calibri Light" w:hAnsi="Calibri Light" w:cs="Calibri Light"/>
                <w:sz w:val="14"/>
                <w:szCs w:val="14"/>
              </w:rPr>
            </w:pPr>
            <w:proofErr w:type="gramStart"/>
            <w:r w:rsidRPr="00C10D61">
              <w:rPr>
                <w:rFonts w:ascii="Calibri Light" w:hAnsi="Calibri Light" w:cs="Calibri Light"/>
                <w:sz w:val="14"/>
                <w:szCs w:val="14"/>
              </w:rPr>
              <w:t>-  w</w:t>
            </w:r>
            <w:proofErr w:type="gramEnd"/>
            <w:r w:rsidRPr="00C10D61">
              <w:rPr>
                <w:rFonts w:ascii="Calibri Light" w:hAnsi="Calibri Light" w:cs="Calibri Light"/>
                <w:sz w:val="14"/>
                <w:szCs w:val="14"/>
              </w:rPr>
              <w:t xml:space="preserve"> celu podjęcia działań przed zawarciem umowy oraz w celu realizacji umowy (prowadzenia procesu certyfikacji),</w:t>
            </w:r>
          </w:p>
          <w:p w14:paraId="64351ADE" w14:textId="77777777" w:rsidR="009860A9" w:rsidRPr="00C10D61" w:rsidRDefault="009860A9" w:rsidP="00885B1A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C10D61">
              <w:rPr>
                <w:rFonts w:ascii="Calibri Light" w:hAnsi="Calibri Light" w:cs="Calibri Light"/>
                <w:sz w:val="14"/>
                <w:szCs w:val="14"/>
              </w:rPr>
              <w:t>- w pozostałych celach związanych z prowadzoną przez Usługodawcę działalnością gospodarczą, dochodzenia roszczeń z tytułu tej działalności oraz do wypełniania prawnie usprawiedliwionych celów Usługodawcy,</w:t>
            </w:r>
          </w:p>
          <w:p w14:paraId="64549BA6" w14:textId="77777777" w:rsidR="009860A9" w:rsidRPr="00C10D61" w:rsidRDefault="009860A9" w:rsidP="00885B1A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C10D61">
              <w:rPr>
                <w:rFonts w:ascii="Calibri Light" w:hAnsi="Calibri Light" w:cs="Calibri Light"/>
                <w:sz w:val="14"/>
                <w:szCs w:val="14"/>
              </w:rPr>
              <w:t>- na podstawie zgody – wyłącznie w celu wskazanym w treści udzielonej przez Klienta zgody.</w:t>
            </w:r>
          </w:p>
        </w:tc>
      </w:tr>
      <w:tr w:rsidR="00C10D61" w:rsidRPr="00C10D61" w14:paraId="6F3F55A8" w14:textId="77777777" w:rsidTr="00885B1A">
        <w:tc>
          <w:tcPr>
            <w:tcW w:w="8613" w:type="dxa"/>
            <w:tcBorders>
              <w:left w:val="single" w:sz="4" w:space="0" w:color="auto"/>
              <w:right w:val="nil"/>
            </w:tcBorders>
            <w:vAlign w:val="center"/>
          </w:tcPr>
          <w:p w14:paraId="7824E9B9" w14:textId="77777777" w:rsidR="009860A9" w:rsidRPr="00C10D61" w:rsidRDefault="009860A9" w:rsidP="00885B1A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C10D61">
              <w:rPr>
                <w:rFonts w:ascii="Calibri Light" w:hAnsi="Calibri Light" w:cs="Calibri Light"/>
                <w:sz w:val="14"/>
                <w:szCs w:val="14"/>
              </w:rPr>
              <w:t>Wyrażam zgodę Administratorowi Danych Osobowych na przekazywanie informacji handlowej w celach marketingowych.</w:t>
            </w:r>
          </w:p>
          <w:p w14:paraId="3B276441" w14:textId="77777777" w:rsidR="009860A9" w:rsidRPr="00C10D61" w:rsidRDefault="009860A9" w:rsidP="00885B1A">
            <w:pPr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C10D61">
              <w:rPr>
                <w:rFonts w:ascii="Calibri Light" w:hAnsi="Calibri Light" w:cs="Calibri Light"/>
                <w:sz w:val="14"/>
                <w:szCs w:val="14"/>
              </w:rPr>
              <w:t>(Dzięki tej zgodzie będziemy mogli przedstawić Klientowi informacje o nowych ofertach, promocjach lub nowych usługach)</w:t>
            </w: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vAlign w:val="center"/>
          </w:tcPr>
          <w:p w14:paraId="713DE9CD" w14:textId="77777777" w:rsidR="009860A9" w:rsidRPr="00C10D61" w:rsidRDefault="009860A9" w:rsidP="00885B1A">
            <w:pPr>
              <w:jc w:val="center"/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D61">
              <w:rPr>
                <w:rFonts w:ascii="Calibri Light" w:hAnsi="Calibri Light" w:cs="Calibri Light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</w:rPr>
            </w:r>
            <w:r w:rsidRPr="00C10D61">
              <w:rPr>
                <w:rFonts w:ascii="Calibri Light" w:hAnsi="Calibri Light" w:cs="Calibri Light"/>
              </w:rPr>
              <w:fldChar w:fldCharType="separate"/>
            </w:r>
            <w:r w:rsidRPr="00C10D61">
              <w:rPr>
                <w:rFonts w:ascii="Calibri Light" w:hAnsi="Calibri Light" w:cs="Calibri Light"/>
              </w:rPr>
              <w:fldChar w:fldCharType="end"/>
            </w:r>
            <w:r w:rsidRPr="00C10D61">
              <w:rPr>
                <w:rFonts w:ascii="Calibri Light" w:hAnsi="Calibri Light" w:cs="Calibri Light"/>
              </w:rPr>
              <w:t xml:space="preserve"> </w:t>
            </w:r>
            <w:proofErr w:type="gramStart"/>
            <w:r w:rsidRPr="00C10D61">
              <w:rPr>
                <w:rFonts w:ascii="Calibri Light" w:hAnsi="Calibri Light" w:cs="Calibri Light"/>
              </w:rPr>
              <w:t xml:space="preserve">TAK   </w:t>
            </w:r>
            <w:proofErr w:type="gramEnd"/>
            <w:r w:rsidRPr="00C10D61">
              <w:rPr>
                <w:rFonts w:ascii="Calibri Light" w:hAnsi="Calibri Light" w:cs="Calibri Light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D61">
              <w:rPr>
                <w:rFonts w:ascii="Calibri Light" w:hAnsi="Calibri Light" w:cs="Calibri Light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</w:rPr>
            </w:r>
            <w:r w:rsidRPr="00C10D61">
              <w:rPr>
                <w:rFonts w:ascii="Calibri Light" w:hAnsi="Calibri Light" w:cs="Calibri Light"/>
              </w:rPr>
              <w:fldChar w:fldCharType="separate"/>
            </w:r>
            <w:r w:rsidRPr="00C10D61">
              <w:rPr>
                <w:rFonts w:ascii="Calibri Light" w:hAnsi="Calibri Light" w:cs="Calibri Light"/>
              </w:rPr>
              <w:fldChar w:fldCharType="end"/>
            </w:r>
            <w:proofErr w:type="gramStart"/>
            <w:r w:rsidRPr="00C10D61">
              <w:rPr>
                <w:rFonts w:ascii="Calibri Light" w:hAnsi="Calibri Light" w:cs="Calibri Light"/>
              </w:rPr>
              <w:t xml:space="preserve"> NIE</w:t>
            </w:r>
            <w:proofErr w:type="gramEnd"/>
          </w:p>
        </w:tc>
      </w:tr>
    </w:tbl>
    <w:p w14:paraId="6BC5F55B" w14:textId="77777777" w:rsidR="009860A9" w:rsidRPr="00C10D61" w:rsidRDefault="009860A9" w:rsidP="009860A9">
      <w:pPr>
        <w:autoSpaceDE/>
        <w:autoSpaceDN/>
        <w:jc w:val="both"/>
        <w:rPr>
          <w:rFonts w:ascii="Calibri Light" w:hAnsi="Calibri Light" w:cs="Calibri Light"/>
          <w:sz w:val="18"/>
          <w:szCs w:val="16"/>
        </w:rPr>
      </w:pPr>
    </w:p>
    <w:p w14:paraId="2462907B" w14:textId="77777777" w:rsidR="00356C50" w:rsidRPr="00C10D61" w:rsidRDefault="00356C50" w:rsidP="00356C50">
      <w:pPr>
        <w:rPr>
          <w:rFonts w:ascii="Calibri Light" w:hAnsi="Calibri Light" w:cs="Calibri Light"/>
          <w:b/>
        </w:rPr>
      </w:pPr>
    </w:p>
    <w:p w14:paraId="744D923A" w14:textId="77777777" w:rsidR="00356C50" w:rsidRPr="00C10D61" w:rsidRDefault="00356C50" w:rsidP="00356C50">
      <w:pPr>
        <w:jc w:val="center"/>
        <w:rPr>
          <w:rFonts w:ascii="Calibri Light" w:hAnsi="Calibri Light" w:cs="Calibri Light"/>
          <w:b/>
        </w:rPr>
      </w:pPr>
      <w:r w:rsidRPr="00C10D61">
        <w:rPr>
          <w:rFonts w:ascii="Calibri Light" w:hAnsi="Calibri Light" w:cs="Calibri Light"/>
          <w:b/>
        </w:rPr>
        <w:t>ZAŁĄCZNIKI</w:t>
      </w:r>
    </w:p>
    <w:tbl>
      <w:tblPr>
        <w:tblW w:w="9356" w:type="dxa"/>
        <w:jc w:val="center"/>
        <w:tblLayout w:type="fixed"/>
        <w:tblLook w:val="01E0" w:firstRow="1" w:lastRow="1" w:firstColumn="1" w:lastColumn="1" w:noHBand="0" w:noVBand="0"/>
      </w:tblPr>
      <w:tblGrid>
        <w:gridCol w:w="709"/>
        <w:gridCol w:w="7938"/>
        <w:gridCol w:w="709"/>
      </w:tblGrid>
      <w:tr w:rsidR="00C10D61" w:rsidRPr="00C10D61" w14:paraId="5F91E6E1" w14:textId="77777777" w:rsidTr="001C4030">
        <w:trPr>
          <w:jc w:val="center"/>
        </w:trPr>
        <w:tc>
          <w:tcPr>
            <w:tcW w:w="709" w:type="dxa"/>
          </w:tcPr>
          <w:p w14:paraId="5EEFA937" w14:textId="77777777" w:rsidR="001C4030" w:rsidRPr="00C10D61" w:rsidRDefault="001C4030" w:rsidP="001C4030">
            <w:pPr>
              <w:jc w:val="center"/>
              <w:rPr>
                <w:rFonts w:ascii="Calibri Light" w:hAnsi="Calibri Light" w:cs="Calibri Light"/>
                <w:bCs/>
              </w:rPr>
            </w:pPr>
            <w:r w:rsidRPr="00C10D61">
              <w:rPr>
                <w:rFonts w:ascii="Calibri Light" w:hAnsi="Calibri Light" w:cs="Calibri Light"/>
                <w:bCs/>
              </w:rPr>
              <w:t>1.</w:t>
            </w:r>
          </w:p>
        </w:tc>
        <w:tc>
          <w:tcPr>
            <w:tcW w:w="7938" w:type="dxa"/>
          </w:tcPr>
          <w:p w14:paraId="2B3B7D6C" w14:textId="77777777" w:rsidR="001C4030" w:rsidRPr="00C10D61" w:rsidRDefault="001C4030" w:rsidP="00F971AB">
            <w:pPr>
              <w:rPr>
                <w:rFonts w:ascii="Calibri Light" w:hAnsi="Calibri Light" w:cs="Calibri Light"/>
              </w:rPr>
            </w:pPr>
            <w:r w:rsidRPr="00C10D61">
              <w:rPr>
                <w:rFonts w:ascii="Calibri Light" w:hAnsi="Calibri Light" w:cs="Calibri Light"/>
                <w:bCs/>
              </w:rPr>
              <w:t>Specyfikacja certyfikowanego produktu …………………………………………………………………………</w:t>
            </w:r>
          </w:p>
        </w:tc>
        <w:tc>
          <w:tcPr>
            <w:tcW w:w="709" w:type="dxa"/>
          </w:tcPr>
          <w:p w14:paraId="244754EE" w14:textId="77777777" w:rsidR="001C4030" w:rsidRPr="00C10D61" w:rsidRDefault="003455F6" w:rsidP="00F971AB">
            <w:pPr>
              <w:pStyle w:val="Tekstpodstawowy"/>
              <w:rPr>
                <w:rFonts w:ascii="Calibri Light" w:hAnsi="Calibri Light" w:cs="Calibri Light"/>
                <w:sz w:val="16"/>
                <w:szCs w:val="16"/>
              </w:rPr>
            </w:pP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1C4030" w:rsidRPr="00C10D6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  <w:tr w:rsidR="00C10D61" w:rsidRPr="00C10D61" w14:paraId="43CFB9DC" w14:textId="77777777" w:rsidTr="001C4030">
        <w:trPr>
          <w:jc w:val="center"/>
        </w:trPr>
        <w:tc>
          <w:tcPr>
            <w:tcW w:w="709" w:type="dxa"/>
          </w:tcPr>
          <w:p w14:paraId="7B533D52" w14:textId="77777777" w:rsidR="001C4030" w:rsidRPr="00C10D61" w:rsidRDefault="001C4030" w:rsidP="00057178">
            <w:pPr>
              <w:jc w:val="center"/>
              <w:rPr>
                <w:rFonts w:ascii="Calibri Light" w:hAnsi="Calibri Light" w:cs="Calibri Light"/>
                <w:bCs/>
              </w:rPr>
            </w:pPr>
            <w:r w:rsidRPr="00C10D61">
              <w:rPr>
                <w:rFonts w:ascii="Calibri Light" w:hAnsi="Calibri Light" w:cs="Calibri Light"/>
                <w:bCs/>
              </w:rPr>
              <w:t>2.</w:t>
            </w:r>
          </w:p>
        </w:tc>
        <w:tc>
          <w:tcPr>
            <w:tcW w:w="7938" w:type="dxa"/>
          </w:tcPr>
          <w:p w14:paraId="43646F18" w14:textId="77777777" w:rsidR="001C4030" w:rsidRPr="00C10D61" w:rsidRDefault="001C4030" w:rsidP="00F971AB">
            <w:pPr>
              <w:rPr>
                <w:rFonts w:ascii="Calibri Light" w:hAnsi="Calibri Light" w:cs="Calibri Light"/>
                <w:b/>
              </w:rPr>
            </w:pPr>
            <w:r w:rsidRPr="00C10D61">
              <w:rPr>
                <w:rFonts w:ascii="Calibri Light" w:hAnsi="Calibri Light" w:cs="Calibri Light"/>
              </w:rPr>
              <w:t>Kopia KRS, NIP, REGON ……………………………………………………………………………………………………</w:t>
            </w:r>
          </w:p>
        </w:tc>
        <w:tc>
          <w:tcPr>
            <w:tcW w:w="709" w:type="dxa"/>
          </w:tcPr>
          <w:p w14:paraId="7F06D2BE" w14:textId="77777777" w:rsidR="001C4030" w:rsidRPr="00C10D61" w:rsidRDefault="003455F6" w:rsidP="00F971AB">
            <w:pPr>
              <w:pStyle w:val="Tekstpodstawowy"/>
              <w:rPr>
                <w:rFonts w:ascii="Calibri Light" w:hAnsi="Calibri Light" w:cs="Calibri Light"/>
                <w:sz w:val="26"/>
                <w:szCs w:val="26"/>
              </w:rPr>
            </w:pP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1C4030" w:rsidRPr="00C10D6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  <w:tr w:rsidR="00C10D61" w:rsidRPr="00C10D61" w14:paraId="52CE7E54" w14:textId="77777777" w:rsidTr="001C4030">
        <w:trPr>
          <w:jc w:val="center"/>
        </w:trPr>
        <w:tc>
          <w:tcPr>
            <w:tcW w:w="709" w:type="dxa"/>
          </w:tcPr>
          <w:p w14:paraId="131A0A10" w14:textId="77777777" w:rsidR="001C4030" w:rsidRPr="00C10D61" w:rsidRDefault="001C4030" w:rsidP="00057178">
            <w:pPr>
              <w:jc w:val="center"/>
              <w:rPr>
                <w:rFonts w:ascii="Calibri Light" w:hAnsi="Calibri Light" w:cs="Calibri Light"/>
                <w:bCs/>
              </w:rPr>
            </w:pPr>
            <w:r w:rsidRPr="00C10D61">
              <w:rPr>
                <w:rFonts w:ascii="Calibri Light" w:hAnsi="Calibri Light" w:cs="Calibri Light"/>
                <w:bCs/>
              </w:rPr>
              <w:t>3.</w:t>
            </w:r>
          </w:p>
        </w:tc>
        <w:tc>
          <w:tcPr>
            <w:tcW w:w="7938" w:type="dxa"/>
          </w:tcPr>
          <w:p w14:paraId="6900B2D2" w14:textId="77777777" w:rsidR="001C4030" w:rsidRPr="00C10D61" w:rsidRDefault="001C4030" w:rsidP="00F971AB">
            <w:pPr>
              <w:rPr>
                <w:rFonts w:ascii="Calibri Light" w:hAnsi="Calibri Light" w:cs="Calibri Light"/>
                <w:bCs/>
              </w:rPr>
            </w:pPr>
            <w:r w:rsidRPr="00C10D61">
              <w:rPr>
                <w:rFonts w:ascii="Calibri Light" w:hAnsi="Calibri Light" w:cs="Calibri Light"/>
                <w:bCs/>
              </w:rPr>
              <w:t>Informacje dotyczące podzlecanych procesów, które mogą oddziaływać na zgodność certyfikowanych wyrobów z wymaganiami ……………………………………………………………………</w:t>
            </w:r>
          </w:p>
        </w:tc>
        <w:tc>
          <w:tcPr>
            <w:tcW w:w="709" w:type="dxa"/>
            <w:vAlign w:val="center"/>
          </w:tcPr>
          <w:p w14:paraId="5AD9062B" w14:textId="77777777" w:rsidR="001C4030" w:rsidRPr="00C10D61" w:rsidRDefault="003455F6" w:rsidP="00F971AB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1C4030" w:rsidRPr="00C10D6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  <w:tr w:rsidR="00C10D61" w:rsidRPr="00C10D61" w14:paraId="765AA104" w14:textId="77777777" w:rsidTr="001C4030">
        <w:trPr>
          <w:jc w:val="center"/>
        </w:trPr>
        <w:tc>
          <w:tcPr>
            <w:tcW w:w="709" w:type="dxa"/>
          </w:tcPr>
          <w:p w14:paraId="56D14D22" w14:textId="77777777" w:rsidR="001C4030" w:rsidRPr="00C10D61" w:rsidRDefault="001C4030" w:rsidP="00057178">
            <w:pPr>
              <w:jc w:val="center"/>
              <w:rPr>
                <w:rFonts w:ascii="Calibri Light" w:hAnsi="Calibri Light" w:cs="Calibri Light"/>
                <w:bCs/>
              </w:rPr>
            </w:pPr>
            <w:r w:rsidRPr="00C10D61">
              <w:rPr>
                <w:rFonts w:ascii="Calibri Light" w:hAnsi="Calibri Light" w:cs="Calibri Light"/>
                <w:bCs/>
              </w:rPr>
              <w:t>4.</w:t>
            </w:r>
          </w:p>
        </w:tc>
        <w:tc>
          <w:tcPr>
            <w:tcW w:w="7938" w:type="dxa"/>
          </w:tcPr>
          <w:p w14:paraId="3688EB6B" w14:textId="77777777" w:rsidR="001C4030" w:rsidRPr="00C10D61" w:rsidRDefault="001C4030" w:rsidP="00F971AB">
            <w:pPr>
              <w:rPr>
                <w:rFonts w:ascii="Calibri Light" w:hAnsi="Calibri Light" w:cs="Calibri Light"/>
                <w:b/>
              </w:rPr>
            </w:pPr>
            <w:r w:rsidRPr="00C10D61">
              <w:rPr>
                <w:rFonts w:ascii="Calibri Light" w:hAnsi="Calibri Light" w:cs="Calibri Light"/>
                <w:bCs/>
              </w:rPr>
              <w:t xml:space="preserve">Certyfikaty (np. HACCP, </w:t>
            </w:r>
            <w:proofErr w:type="gramStart"/>
            <w:r w:rsidRPr="00C10D61">
              <w:rPr>
                <w:rFonts w:ascii="Calibri Light" w:hAnsi="Calibri Light" w:cs="Calibri Light"/>
                <w:bCs/>
              </w:rPr>
              <w:t>ISO 9001) jeśli</w:t>
            </w:r>
            <w:proofErr w:type="gramEnd"/>
            <w:r w:rsidRPr="00C10D61">
              <w:rPr>
                <w:rFonts w:ascii="Calibri Light" w:hAnsi="Calibri Light" w:cs="Calibri Light"/>
                <w:bCs/>
              </w:rPr>
              <w:t xml:space="preserve"> posiada</w:t>
            </w:r>
          </w:p>
        </w:tc>
        <w:tc>
          <w:tcPr>
            <w:tcW w:w="709" w:type="dxa"/>
          </w:tcPr>
          <w:p w14:paraId="3DBC2816" w14:textId="77777777" w:rsidR="001C4030" w:rsidRPr="00C10D61" w:rsidRDefault="003455F6" w:rsidP="00F971AB">
            <w:pPr>
              <w:rPr>
                <w:rFonts w:ascii="Calibri Light" w:hAnsi="Calibri Light" w:cs="Calibri Light"/>
                <w:b/>
              </w:rPr>
            </w:pP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1C4030" w:rsidRPr="00C10D6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  <w:tr w:rsidR="001C4030" w:rsidRPr="00C10D61" w14:paraId="5A437A62" w14:textId="77777777" w:rsidTr="001C4030">
        <w:trPr>
          <w:jc w:val="center"/>
        </w:trPr>
        <w:tc>
          <w:tcPr>
            <w:tcW w:w="709" w:type="dxa"/>
          </w:tcPr>
          <w:p w14:paraId="0DE00C2B" w14:textId="77777777" w:rsidR="001C4030" w:rsidRPr="00C10D61" w:rsidRDefault="001C4030" w:rsidP="00F971AB">
            <w:pPr>
              <w:jc w:val="center"/>
              <w:rPr>
                <w:rFonts w:ascii="Calibri Light" w:hAnsi="Calibri Light" w:cs="Calibri Light"/>
                <w:bCs/>
              </w:rPr>
            </w:pPr>
            <w:r w:rsidRPr="00C10D61">
              <w:rPr>
                <w:rFonts w:ascii="Calibri Light" w:hAnsi="Calibri Light" w:cs="Calibri Light"/>
                <w:bCs/>
              </w:rPr>
              <w:t>5.</w:t>
            </w:r>
          </w:p>
        </w:tc>
        <w:tc>
          <w:tcPr>
            <w:tcW w:w="7938" w:type="dxa"/>
          </w:tcPr>
          <w:p w14:paraId="673F8EE2" w14:textId="77777777" w:rsidR="001C4030" w:rsidRPr="00C10D61" w:rsidRDefault="001C4030" w:rsidP="00F971AB">
            <w:pPr>
              <w:rPr>
                <w:rFonts w:ascii="Calibri Light" w:hAnsi="Calibri Light" w:cs="Calibri Light"/>
                <w:b/>
              </w:rPr>
            </w:pPr>
            <w:r w:rsidRPr="00C10D61">
              <w:rPr>
                <w:rFonts w:ascii="Calibri Light" w:hAnsi="Calibri Light" w:cs="Calibri Light"/>
                <w:bCs/>
              </w:rPr>
              <w:t>Inne, …………………………………………………………………………………………………………………………………</w:t>
            </w:r>
          </w:p>
        </w:tc>
        <w:tc>
          <w:tcPr>
            <w:tcW w:w="709" w:type="dxa"/>
          </w:tcPr>
          <w:p w14:paraId="0C5955F6" w14:textId="77777777" w:rsidR="001C4030" w:rsidRPr="00C10D61" w:rsidRDefault="003455F6" w:rsidP="00F971AB">
            <w:pPr>
              <w:rPr>
                <w:rFonts w:ascii="Calibri Light" w:hAnsi="Calibri Light" w:cs="Calibri Light"/>
                <w:b/>
              </w:rPr>
            </w:pP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1C4030" w:rsidRPr="00C10D6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C10D6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</w:tbl>
    <w:p w14:paraId="69BAEE65" w14:textId="77777777" w:rsidR="001C4030" w:rsidRPr="00C10D61" w:rsidRDefault="001C4030" w:rsidP="00356C50">
      <w:pPr>
        <w:rPr>
          <w:rFonts w:ascii="Calibri Light" w:hAnsi="Calibri Light" w:cs="Calibri Light"/>
          <w:sz w:val="16"/>
          <w:szCs w:val="16"/>
        </w:rPr>
      </w:pPr>
    </w:p>
    <w:p w14:paraId="43588F01" w14:textId="77777777" w:rsidR="004B008A" w:rsidRPr="00C10D61" w:rsidRDefault="004B008A" w:rsidP="004B008A">
      <w:pPr>
        <w:ind w:left="993"/>
        <w:rPr>
          <w:rFonts w:ascii="Calibri Light" w:hAnsi="Calibri Light" w:cs="Calibri Light"/>
          <w:sz w:val="18"/>
          <w:szCs w:val="18"/>
        </w:rPr>
      </w:pPr>
      <w:r w:rsidRPr="00C10D61">
        <w:rPr>
          <w:rFonts w:ascii="Calibri Light" w:hAnsi="Calibri Light" w:cs="Calibri Light"/>
          <w:sz w:val="18"/>
          <w:szCs w:val="18"/>
        </w:rPr>
        <w:t>Wszystkie załączane kopie dokumentów muszą być potwierdzone za zgodność z oryginałem.</w:t>
      </w:r>
    </w:p>
    <w:p w14:paraId="3772EBEF" w14:textId="77777777" w:rsidR="00356C50" w:rsidRPr="00C10D61" w:rsidRDefault="00356C50" w:rsidP="00356C50">
      <w:pPr>
        <w:rPr>
          <w:rFonts w:ascii="Calibri Light" w:hAnsi="Calibri Light" w:cs="Calibri Light"/>
          <w:sz w:val="18"/>
          <w:szCs w:val="18"/>
        </w:rPr>
      </w:pPr>
    </w:p>
    <w:p w14:paraId="5D5E37F2" w14:textId="77777777" w:rsidR="001C412B" w:rsidRPr="00C10D61" w:rsidRDefault="001C412B" w:rsidP="00356C50">
      <w:pPr>
        <w:rPr>
          <w:rFonts w:ascii="Calibri Light" w:hAnsi="Calibri Light" w:cs="Calibri Light"/>
        </w:rPr>
      </w:pPr>
    </w:p>
    <w:p w14:paraId="02952D70" w14:textId="77777777" w:rsidR="004B008A" w:rsidRPr="00C10D61" w:rsidRDefault="004B008A" w:rsidP="00356C50">
      <w:pPr>
        <w:rPr>
          <w:rFonts w:ascii="Calibri Light" w:hAnsi="Calibri Light" w:cs="Calibri Light"/>
        </w:rPr>
      </w:pPr>
    </w:p>
    <w:p w14:paraId="2FFCD218" w14:textId="77777777" w:rsidR="001C412B" w:rsidRPr="00C10D61" w:rsidRDefault="004B008A" w:rsidP="001C412B">
      <w:pPr>
        <w:rPr>
          <w:rFonts w:ascii="Calibri Light" w:hAnsi="Calibri Light" w:cs="Calibri Light"/>
          <w:b/>
        </w:rPr>
      </w:pPr>
      <w:r w:rsidRPr="00C10D61">
        <w:rPr>
          <w:rFonts w:ascii="Calibri Light" w:hAnsi="Calibri Light" w:cs="Calibri Light"/>
        </w:rPr>
        <w:t xml:space="preserve"> </w:t>
      </w:r>
      <w:r w:rsidR="001C412B" w:rsidRPr="00C10D61">
        <w:rPr>
          <w:rFonts w:ascii="Calibri Light" w:hAnsi="Calibri Light" w:cs="Calibri Light"/>
          <w:b/>
        </w:rPr>
        <w:t xml:space="preserve">DATA: </w:t>
      </w:r>
      <w:r w:rsidR="003455F6" w:rsidRPr="00C10D61">
        <w:rPr>
          <w:rFonts w:ascii="Calibri Light" w:hAnsi="Calibri Light" w:cs="Calibri Light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="001C412B" w:rsidRPr="00C10D61">
        <w:rPr>
          <w:rFonts w:ascii="Calibri Light" w:hAnsi="Calibri Light" w:cs="Calibri Light"/>
          <w:b/>
        </w:rPr>
        <w:instrText xml:space="preserve"> FORMTEXT </w:instrText>
      </w:r>
      <w:r w:rsidR="003455F6" w:rsidRPr="00C10D61">
        <w:rPr>
          <w:rFonts w:ascii="Calibri Light" w:hAnsi="Calibri Light" w:cs="Calibri Light"/>
          <w:b/>
        </w:rPr>
      </w:r>
      <w:r w:rsidR="003455F6" w:rsidRPr="00C10D61">
        <w:rPr>
          <w:rFonts w:ascii="Calibri Light" w:hAnsi="Calibri Light" w:cs="Calibri Light"/>
          <w:b/>
        </w:rPr>
        <w:fldChar w:fldCharType="separate"/>
      </w:r>
      <w:r w:rsidR="001C412B" w:rsidRPr="00C10D61">
        <w:rPr>
          <w:rFonts w:ascii="Calibri Light" w:hAnsi="Calibri Light" w:cs="Calibri Light"/>
          <w:b/>
        </w:rPr>
        <w:t> </w:t>
      </w:r>
      <w:r w:rsidR="001C412B" w:rsidRPr="00C10D61">
        <w:rPr>
          <w:rFonts w:ascii="Calibri Light" w:hAnsi="Calibri Light" w:cs="Calibri Light"/>
          <w:b/>
        </w:rPr>
        <w:t> </w:t>
      </w:r>
      <w:r w:rsidR="001C412B" w:rsidRPr="00C10D61">
        <w:rPr>
          <w:rFonts w:ascii="Calibri Light" w:hAnsi="Calibri Light" w:cs="Calibri Light"/>
          <w:b/>
        </w:rPr>
        <w:t> </w:t>
      </w:r>
      <w:r w:rsidR="001C412B" w:rsidRPr="00C10D61">
        <w:rPr>
          <w:rFonts w:ascii="Calibri Light" w:hAnsi="Calibri Light" w:cs="Calibri Light"/>
          <w:b/>
        </w:rPr>
        <w:t> </w:t>
      </w:r>
      <w:r w:rsidR="001C412B" w:rsidRPr="00C10D61">
        <w:rPr>
          <w:rFonts w:ascii="Calibri Light" w:hAnsi="Calibri Light" w:cs="Calibri Light"/>
          <w:b/>
        </w:rPr>
        <w:t> </w:t>
      </w:r>
      <w:r w:rsidR="003455F6" w:rsidRPr="00C10D61">
        <w:rPr>
          <w:rFonts w:ascii="Calibri Light" w:hAnsi="Calibri Light" w:cs="Calibri Light"/>
          <w:b/>
        </w:rPr>
        <w:fldChar w:fldCharType="end"/>
      </w:r>
      <w:r w:rsidR="001C412B" w:rsidRPr="00C10D61">
        <w:rPr>
          <w:rFonts w:ascii="Calibri Light" w:hAnsi="Calibri Light" w:cs="Calibri Light"/>
          <w:b/>
        </w:rPr>
        <w:t>.....</w:t>
      </w:r>
      <w:r w:rsidR="001C412B" w:rsidRPr="00C10D61">
        <w:rPr>
          <w:rFonts w:ascii="Calibri Light" w:hAnsi="Calibri Light" w:cs="Calibri Light"/>
          <w:sz w:val="18"/>
        </w:rPr>
        <w:t>.</w:t>
      </w:r>
      <w:r w:rsidR="001C412B" w:rsidRPr="00C10D61">
        <w:rPr>
          <w:rFonts w:ascii="Calibri Light" w:hAnsi="Calibri Light" w:cs="Calibri Light"/>
          <w:b/>
        </w:rPr>
        <w:t xml:space="preserve">.................. </w:t>
      </w:r>
      <w:r w:rsidR="001C412B" w:rsidRPr="00C10D61">
        <w:rPr>
          <w:rFonts w:ascii="Calibri Light" w:hAnsi="Calibri Light" w:cs="Calibri Light"/>
          <w:b/>
        </w:rPr>
        <w:tab/>
      </w:r>
      <w:r w:rsidR="001C412B" w:rsidRPr="00C10D61">
        <w:rPr>
          <w:rFonts w:ascii="Calibri Light" w:hAnsi="Calibri Light" w:cs="Calibri Light"/>
          <w:b/>
        </w:rPr>
        <w:tab/>
        <w:t xml:space="preserve">       </w:t>
      </w:r>
      <w:r w:rsidR="001C412B" w:rsidRPr="00C10D61">
        <w:rPr>
          <w:rFonts w:ascii="Calibri Light" w:hAnsi="Calibri Light" w:cs="Calibri Light"/>
          <w:b/>
        </w:rPr>
        <w:tab/>
      </w:r>
      <w:r w:rsidR="001C412B" w:rsidRPr="00C10D61">
        <w:rPr>
          <w:rFonts w:ascii="Calibri Light" w:hAnsi="Calibri Light" w:cs="Calibri Light"/>
          <w:b/>
        </w:rPr>
        <w:tab/>
      </w:r>
      <w:r w:rsidR="001C412B" w:rsidRPr="00C10D61">
        <w:rPr>
          <w:rFonts w:ascii="Calibri Light" w:hAnsi="Calibri Light" w:cs="Calibri Light"/>
          <w:b/>
        </w:rPr>
        <w:tab/>
        <w:t xml:space="preserve"> </w:t>
      </w:r>
      <w:proofErr w:type="gramStart"/>
      <w:r w:rsidR="001C412B" w:rsidRPr="00C10D61">
        <w:rPr>
          <w:rFonts w:ascii="Calibri Light" w:hAnsi="Calibri Light" w:cs="Calibri Light"/>
          <w:b/>
        </w:rPr>
        <w:t>PODPIS: ...............................</w:t>
      </w:r>
      <w:proofErr w:type="gramEnd"/>
    </w:p>
    <w:p w14:paraId="4BBCD53A" w14:textId="77777777" w:rsidR="00837017" w:rsidRPr="00C10D61" w:rsidRDefault="00837017" w:rsidP="00837017">
      <w:pPr>
        <w:pStyle w:val="Nagwek5"/>
        <w:numPr>
          <w:ilvl w:val="0"/>
          <w:numId w:val="0"/>
        </w:numPr>
        <w:ind w:left="708"/>
        <w:rPr>
          <w:rFonts w:ascii="Calibri Light" w:hAnsi="Calibri Light" w:cs="Calibri Light"/>
          <w:szCs w:val="24"/>
        </w:rPr>
      </w:pPr>
    </w:p>
    <w:p w14:paraId="264CF3A1" w14:textId="77777777" w:rsidR="00837017" w:rsidRPr="00C10D61" w:rsidRDefault="00000000" w:rsidP="00837017">
      <w:pPr>
        <w:rPr>
          <w:rFonts w:ascii="Trebuchet MS" w:hAnsi="Trebuchet MS"/>
          <w:sz w:val="18"/>
        </w:rPr>
      </w:pPr>
      <w:r>
        <w:rPr>
          <w:noProof/>
        </w:rPr>
        <w:pict w14:anchorId="7AA1D9D4">
          <v:rect id="_x0000_s2066" style="position:absolute;margin-left:-1.7pt;margin-top:2.95pt;width:515.25pt;height:125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" fillcolor="silver">
            <v:fill opacity="32896f"/>
          </v:rect>
        </w:pict>
      </w:r>
    </w:p>
    <w:p w14:paraId="712B2DFE" w14:textId="4290573E" w:rsidR="00837017" w:rsidRPr="00C10D61" w:rsidRDefault="00837017" w:rsidP="00837017">
      <w:pPr>
        <w:jc w:val="center"/>
        <w:rPr>
          <w:rFonts w:ascii="Calibri Light" w:hAnsi="Calibri Light" w:cs="Calibri Light"/>
          <w:sz w:val="22"/>
          <w:szCs w:val="22"/>
        </w:rPr>
      </w:pPr>
      <w:r w:rsidRPr="00C10D61">
        <w:rPr>
          <w:rFonts w:ascii="Calibri Light" w:hAnsi="Calibri Light" w:cs="Calibri Light"/>
          <w:sz w:val="22"/>
          <w:szCs w:val="22"/>
        </w:rPr>
        <w:t xml:space="preserve">PRZEGLĄD WNIOSKU ( WYPEŁNIA </w:t>
      </w:r>
      <w:r w:rsidR="00735C21" w:rsidRPr="00C10D61">
        <w:rPr>
          <w:rFonts w:ascii="Calibri Light" w:hAnsi="Calibri Light" w:cs="Calibri Light"/>
          <w:sz w:val="22"/>
          <w:szCs w:val="22"/>
        </w:rPr>
        <w:t>BC</w:t>
      </w:r>
      <w:r w:rsidRPr="00C10D61">
        <w:rPr>
          <w:rFonts w:ascii="Calibri Light" w:hAnsi="Calibri Light" w:cs="Calibri Light"/>
          <w:sz w:val="22"/>
          <w:szCs w:val="22"/>
        </w:rPr>
        <w:t xml:space="preserve"> </w:t>
      </w:r>
      <w:proofErr w:type="gramStart"/>
      <w:r w:rsidRPr="00C10D61">
        <w:rPr>
          <w:rFonts w:ascii="Calibri Light" w:hAnsi="Calibri Light" w:cs="Calibri Light"/>
          <w:sz w:val="22"/>
          <w:szCs w:val="22"/>
        </w:rPr>
        <w:t>COBICO )</w:t>
      </w:r>
      <w:proofErr w:type="gramEnd"/>
    </w:p>
    <w:p w14:paraId="2090668E" w14:textId="77777777" w:rsidR="00837017" w:rsidRPr="00C10D61" w:rsidRDefault="00837017" w:rsidP="00837017">
      <w:pPr>
        <w:ind w:firstLine="708"/>
        <w:rPr>
          <w:rFonts w:ascii="Calibri Light" w:hAnsi="Calibri Light" w:cs="Calibri Light"/>
          <w:sz w:val="14"/>
          <w:szCs w:val="14"/>
        </w:rPr>
      </w:pPr>
    </w:p>
    <w:p w14:paraId="5EBB2409" w14:textId="77777777" w:rsidR="00837017" w:rsidRPr="00C10D61" w:rsidRDefault="00837017" w:rsidP="00837017">
      <w:pPr>
        <w:ind w:firstLine="708"/>
        <w:rPr>
          <w:rFonts w:ascii="Calibri Light" w:hAnsi="Calibri Light" w:cs="Calibri Light"/>
          <w:sz w:val="14"/>
          <w:szCs w:val="14"/>
        </w:rPr>
      </w:pPr>
      <w:r w:rsidRPr="00C10D61">
        <w:rPr>
          <w:rFonts w:ascii="Calibri Light" w:hAnsi="Calibri Light" w:cs="Calibri Light"/>
          <w:sz w:val="14"/>
          <w:szCs w:val="14"/>
        </w:rPr>
        <w:t>Data: ………………….    Podpis:…………………………..</w:t>
      </w:r>
      <w:r w:rsidRPr="00C10D61">
        <w:rPr>
          <w:rFonts w:ascii="Calibri Light" w:hAnsi="Calibri Light" w:cs="Calibri Light"/>
          <w:sz w:val="14"/>
          <w:szCs w:val="14"/>
        </w:rPr>
        <w:tab/>
      </w:r>
      <w:r w:rsidRPr="00C10D61">
        <w:rPr>
          <w:rFonts w:ascii="Calibri Light" w:hAnsi="Calibri Light" w:cs="Calibri Light"/>
          <w:sz w:val="14"/>
          <w:szCs w:val="14"/>
        </w:rPr>
        <w:tab/>
      </w:r>
      <w:r w:rsidRPr="00C10D61">
        <w:rPr>
          <w:rFonts w:ascii="Calibri Light" w:hAnsi="Calibri Light" w:cs="Calibri Light"/>
          <w:sz w:val="14"/>
          <w:szCs w:val="14"/>
        </w:rPr>
        <w:tab/>
        <w:t>Uwagi</w:t>
      </w:r>
      <w:r w:rsidRPr="00C10D61">
        <w:rPr>
          <w:rFonts w:ascii="Calibri Light" w:hAnsi="Calibri Light" w:cs="Calibri Light"/>
          <w:sz w:val="14"/>
          <w:szCs w:val="14"/>
        </w:rPr>
        <w:tab/>
      </w:r>
      <w:r w:rsidRPr="00C10D61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p w14:paraId="4C624DED" w14:textId="77777777" w:rsidR="00837017" w:rsidRPr="00C10D61" w:rsidRDefault="00837017" w:rsidP="00837017">
      <w:pPr>
        <w:ind w:firstLine="708"/>
        <w:rPr>
          <w:rFonts w:ascii="Calibri Light" w:hAnsi="Calibri Light" w:cs="Calibri Light"/>
          <w:sz w:val="14"/>
          <w:szCs w:val="14"/>
        </w:rPr>
      </w:pPr>
      <w:r w:rsidRPr="00C10D61">
        <w:rPr>
          <w:rFonts w:ascii="Calibri Light" w:hAnsi="Calibri Light" w:cs="Calibri Light"/>
          <w:sz w:val="14"/>
          <w:szCs w:val="14"/>
        </w:rPr>
        <w:t xml:space="preserve">Weryfikacja NIP/PESEL/REGON/Reprezentacja/Nazwa firmy (na podstawie </w:t>
      </w:r>
      <w:proofErr w:type="spellStart"/>
      <w:r w:rsidRPr="00C10D61">
        <w:rPr>
          <w:rFonts w:ascii="Calibri Light" w:hAnsi="Calibri Light" w:cs="Calibri Light"/>
          <w:sz w:val="14"/>
          <w:szCs w:val="14"/>
        </w:rPr>
        <w:t>eKRS</w:t>
      </w:r>
      <w:proofErr w:type="spellEnd"/>
      <w:r w:rsidRPr="00C10D61">
        <w:rPr>
          <w:rFonts w:ascii="Calibri Light" w:hAnsi="Calibri Light" w:cs="Calibri Light"/>
          <w:sz w:val="14"/>
          <w:szCs w:val="14"/>
        </w:rPr>
        <w:t>/</w:t>
      </w:r>
      <w:proofErr w:type="gramStart"/>
      <w:r w:rsidRPr="00C10D61">
        <w:rPr>
          <w:rFonts w:ascii="Calibri Light" w:hAnsi="Calibri Light" w:cs="Calibri Light"/>
          <w:sz w:val="14"/>
          <w:szCs w:val="14"/>
        </w:rPr>
        <w:t>CEIDG):                    ............................</w:t>
      </w:r>
      <w:proofErr w:type="gramEnd"/>
      <w:r w:rsidRPr="00C10D61">
        <w:rPr>
          <w:rFonts w:ascii="Calibri Light" w:hAnsi="Calibri Light" w:cs="Calibri Light"/>
          <w:sz w:val="14"/>
          <w:szCs w:val="14"/>
        </w:rPr>
        <w:t>..........</w:t>
      </w:r>
    </w:p>
    <w:p w14:paraId="72546313" w14:textId="77777777" w:rsidR="00837017" w:rsidRPr="00C10D61" w:rsidRDefault="00837017" w:rsidP="00837017">
      <w:pPr>
        <w:jc w:val="center"/>
        <w:rPr>
          <w:rFonts w:ascii="Calibri Light" w:hAnsi="Calibri Light" w:cs="Calibri Light"/>
          <w:sz w:val="6"/>
          <w:szCs w:val="24"/>
        </w:rPr>
      </w:pPr>
    </w:p>
    <w:p w14:paraId="2A69B1E9" w14:textId="77777777" w:rsidR="00837017" w:rsidRPr="00C10D61" w:rsidRDefault="00837017" w:rsidP="00837017">
      <w:pPr>
        <w:jc w:val="center"/>
        <w:rPr>
          <w:rFonts w:ascii="Calibri Light" w:hAnsi="Calibri Light" w:cs="Calibri Light"/>
          <w:sz w:val="6"/>
          <w:szCs w:val="14"/>
        </w:rPr>
      </w:pPr>
    </w:p>
    <w:p w14:paraId="33DB019A" w14:textId="77777777" w:rsidR="00837017" w:rsidRPr="00C10D61" w:rsidRDefault="00837017" w:rsidP="00837017">
      <w:pPr>
        <w:jc w:val="center"/>
        <w:rPr>
          <w:rFonts w:ascii="Calibri Light" w:hAnsi="Calibri Light" w:cs="Calibri Light"/>
        </w:rPr>
      </w:pPr>
      <w:r w:rsidRPr="00C10D61">
        <w:rPr>
          <w:rFonts w:ascii="Calibri Light" w:hAnsi="Calibri Light" w:cs="Calibri Light"/>
          <w:szCs w:val="24"/>
        </w:rPr>
        <w:t>REJESTRACJA WNIOSKU</w:t>
      </w:r>
    </w:p>
    <w:p w14:paraId="73D92F22" w14:textId="77777777" w:rsidR="00837017" w:rsidRPr="00C10D61" w:rsidRDefault="00837017" w:rsidP="00837017">
      <w:pPr>
        <w:jc w:val="center"/>
        <w:rPr>
          <w:rFonts w:ascii="Calibri Light" w:hAnsi="Calibri Light" w:cs="Calibri Light"/>
          <w:sz w:val="18"/>
        </w:rPr>
      </w:pPr>
    </w:p>
    <w:p w14:paraId="6DF22269" w14:textId="77777777" w:rsidR="00837017" w:rsidRPr="00C10D61" w:rsidRDefault="00837017" w:rsidP="00837017">
      <w:pPr>
        <w:ind w:firstLine="708"/>
        <w:rPr>
          <w:rFonts w:ascii="Calibri Light" w:hAnsi="Calibri Light" w:cs="Calibri Light"/>
          <w:sz w:val="14"/>
          <w:szCs w:val="14"/>
        </w:rPr>
      </w:pPr>
      <w:r w:rsidRPr="00C10D61">
        <w:rPr>
          <w:rFonts w:ascii="Calibri Light" w:hAnsi="Calibri Light" w:cs="Calibri Light"/>
          <w:sz w:val="14"/>
          <w:szCs w:val="14"/>
        </w:rPr>
        <w:t>Numer rejestracyjny</w:t>
      </w:r>
      <w:r w:rsidRPr="00C10D61">
        <w:rPr>
          <w:rFonts w:ascii="Calibri Light" w:hAnsi="Calibri Light" w:cs="Calibri Light"/>
          <w:sz w:val="14"/>
          <w:szCs w:val="14"/>
        </w:rPr>
        <w:tab/>
        <w:t>......................................</w:t>
      </w:r>
      <w:r w:rsidRPr="00C10D61">
        <w:rPr>
          <w:rFonts w:ascii="Calibri Light" w:hAnsi="Calibri Light" w:cs="Calibri Light"/>
          <w:sz w:val="14"/>
          <w:szCs w:val="14"/>
        </w:rPr>
        <w:tab/>
      </w:r>
      <w:r w:rsidRPr="00C10D61">
        <w:rPr>
          <w:rFonts w:ascii="Calibri Light" w:hAnsi="Calibri Light" w:cs="Calibri Light"/>
          <w:sz w:val="14"/>
          <w:szCs w:val="14"/>
        </w:rPr>
        <w:tab/>
      </w:r>
      <w:r w:rsidRPr="00C10D61">
        <w:rPr>
          <w:rFonts w:ascii="Calibri Light" w:hAnsi="Calibri Light" w:cs="Calibri Light"/>
          <w:sz w:val="14"/>
          <w:szCs w:val="14"/>
        </w:rPr>
        <w:tab/>
        <w:t>Data rejestracji</w:t>
      </w:r>
      <w:r w:rsidRPr="00C10D61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p w14:paraId="7D1F081B" w14:textId="77777777" w:rsidR="00837017" w:rsidRPr="00C10D61" w:rsidRDefault="00837017" w:rsidP="00837017">
      <w:pPr>
        <w:rPr>
          <w:rFonts w:ascii="Calibri Light" w:hAnsi="Calibri Light" w:cs="Calibri Light"/>
          <w:sz w:val="14"/>
          <w:szCs w:val="14"/>
        </w:rPr>
      </w:pPr>
    </w:p>
    <w:p w14:paraId="2A86FEA7" w14:textId="77777777" w:rsidR="00837017" w:rsidRPr="00C10D61" w:rsidRDefault="00837017" w:rsidP="00837017">
      <w:pPr>
        <w:ind w:firstLine="708"/>
        <w:rPr>
          <w:rFonts w:ascii="Calibri Light" w:hAnsi="Calibri Light" w:cs="Calibri Light"/>
          <w:sz w:val="14"/>
          <w:szCs w:val="14"/>
        </w:rPr>
      </w:pPr>
      <w:r w:rsidRPr="00C10D61">
        <w:rPr>
          <w:rFonts w:ascii="Calibri Light" w:hAnsi="Calibri Light" w:cs="Calibri Light"/>
          <w:sz w:val="14"/>
          <w:szCs w:val="14"/>
        </w:rPr>
        <w:t>Podpis przyjmującego</w:t>
      </w:r>
      <w:r w:rsidRPr="00C10D61">
        <w:rPr>
          <w:rFonts w:ascii="Calibri Light" w:hAnsi="Calibri Light" w:cs="Calibri Light"/>
          <w:sz w:val="14"/>
          <w:szCs w:val="14"/>
        </w:rPr>
        <w:tab/>
        <w:t>......................................</w:t>
      </w:r>
      <w:r w:rsidRPr="00C10D61">
        <w:rPr>
          <w:rFonts w:ascii="Calibri Light" w:hAnsi="Calibri Light" w:cs="Calibri Light"/>
          <w:sz w:val="14"/>
          <w:szCs w:val="14"/>
        </w:rPr>
        <w:tab/>
      </w:r>
      <w:r w:rsidRPr="00C10D61">
        <w:rPr>
          <w:rFonts w:ascii="Calibri Light" w:hAnsi="Calibri Light" w:cs="Calibri Light"/>
          <w:sz w:val="14"/>
          <w:szCs w:val="14"/>
        </w:rPr>
        <w:tab/>
      </w:r>
      <w:r w:rsidRPr="00C10D61">
        <w:rPr>
          <w:rFonts w:ascii="Calibri Light" w:hAnsi="Calibri Light" w:cs="Calibri Light"/>
          <w:sz w:val="14"/>
          <w:szCs w:val="14"/>
        </w:rPr>
        <w:tab/>
        <w:t>Analiza ryzyka</w:t>
      </w:r>
      <w:r w:rsidRPr="00C10D61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p w14:paraId="17E4167A" w14:textId="77777777" w:rsidR="00837017" w:rsidRPr="00C10D61" w:rsidRDefault="00837017" w:rsidP="00837017">
      <w:pPr>
        <w:ind w:firstLine="708"/>
        <w:rPr>
          <w:rFonts w:ascii="Calibri Light" w:hAnsi="Calibri Light" w:cs="Calibri Light"/>
          <w:sz w:val="14"/>
          <w:szCs w:val="14"/>
        </w:rPr>
      </w:pPr>
    </w:p>
    <w:p w14:paraId="3307810F" w14:textId="09596770" w:rsidR="00447E6F" w:rsidRPr="00C10D61" w:rsidRDefault="00000000" w:rsidP="00837017">
      <w:pPr>
        <w:ind w:firstLine="708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pict w14:anchorId="2E2E92A7">
          <v:rect id="Rectangle 42" o:spid="_x0000_s2065" style="position:absolute;left:0;text-align:left;margin-left:40.85pt;margin-top:627.2pt;width:515.25pt;height:125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" fillcolor="silver">
            <v:fill opacity="32896f"/>
          </v:rect>
        </w:pict>
      </w:r>
      <w:r w:rsidR="00837017" w:rsidRPr="00C10D61">
        <w:rPr>
          <w:rFonts w:ascii="Calibri Light" w:hAnsi="Calibri Light" w:cs="Calibri Light"/>
          <w:sz w:val="14"/>
          <w:szCs w:val="14"/>
        </w:rPr>
        <w:t xml:space="preserve">Konieczność poboru </w:t>
      </w:r>
      <w:proofErr w:type="gramStart"/>
      <w:r w:rsidR="00837017" w:rsidRPr="00C10D61">
        <w:rPr>
          <w:rFonts w:ascii="Calibri Light" w:hAnsi="Calibri Light" w:cs="Calibri Light"/>
          <w:sz w:val="14"/>
          <w:szCs w:val="14"/>
        </w:rPr>
        <w:t xml:space="preserve">próbek:     </w:t>
      </w:r>
      <w:bookmarkStart w:id="8" w:name="Wybór2"/>
      <w:proofErr w:type="gramEnd"/>
      <w:r w:rsidR="00837017" w:rsidRPr="00C10D61">
        <w:rPr>
          <w:rFonts w:ascii="Calibri Light" w:hAnsi="Calibri Light" w:cs="Calibri Light"/>
          <w:sz w:val="2"/>
          <w:szCs w:val="12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="00837017" w:rsidRPr="00C10D61">
        <w:rPr>
          <w:rFonts w:ascii="Calibri Light" w:hAnsi="Calibri Light" w:cs="Calibri Light"/>
          <w:sz w:val="2"/>
          <w:szCs w:val="12"/>
        </w:rPr>
        <w:instrText xml:space="preserve"> FORMCHECKBOX </w:instrText>
      </w:r>
      <w:r w:rsidR="00837017" w:rsidRPr="00C10D61">
        <w:rPr>
          <w:rFonts w:ascii="Calibri Light" w:hAnsi="Calibri Light" w:cs="Calibri Light"/>
          <w:sz w:val="2"/>
          <w:szCs w:val="12"/>
        </w:rPr>
      </w:r>
      <w:r w:rsidR="00837017" w:rsidRPr="00C10D61">
        <w:rPr>
          <w:rFonts w:ascii="Calibri Light" w:hAnsi="Calibri Light" w:cs="Calibri Light"/>
          <w:sz w:val="2"/>
          <w:szCs w:val="12"/>
        </w:rPr>
        <w:fldChar w:fldCharType="separate"/>
      </w:r>
      <w:r w:rsidR="00837017" w:rsidRPr="00C10D61">
        <w:rPr>
          <w:rFonts w:ascii="Calibri Light" w:hAnsi="Calibri Light" w:cs="Calibri Light"/>
          <w:sz w:val="2"/>
          <w:szCs w:val="12"/>
        </w:rPr>
        <w:fldChar w:fldCharType="end"/>
      </w:r>
      <w:bookmarkEnd w:id="8"/>
      <w:proofErr w:type="gramStart"/>
      <w:r w:rsidR="00837017" w:rsidRPr="00C10D61">
        <w:rPr>
          <w:rFonts w:ascii="Calibri Light" w:hAnsi="Calibri Light" w:cs="Calibri Light"/>
          <w:sz w:val="16"/>
          <w:szCs w:val="16"/>
        </w:rPr>
        <w:t xml:space="preserve"> </w:t>
      </w:r>
      <w:r w:rsidR="00837017" w:rsidRPr="00C10D61">
        <w:rPr>
          <w:rFonts w:ascii="Calibri Light" w:hAnsi="Calibri Light" w:cs="Calibri Light"/>
          <w:sz w:val="14"/>
          <w:szCs w:val="14"/>
        </w:rPr>
        <w:t>TAK</w:t>
      </w:r>
      <w:proofErr w:type="gramEnd"/>
      <w:r w:rsidR="00837017" w:rsidRPr="00C10D61">
        <w:rPr>
          <w:rFonts w:ascii="Calibri Light" w:hAnsi="Calibri Light" w:cs="Calibri Light"/>
          <w:sz w:val="14"/>
          <w:szCs w:val="14"/>
        </w:rPr>
        <w:tab/>
      </w:r>
      <w:r w:rsidR="00837017" w:rsidRPr="00C10D61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="00837017" w:rsidRPr="00C10D61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="00837017" w:rsidRPr="00C10D61">
        <w:rPr>
          <w:rFonts w:ascii="Calibri Light" w:hAnsi="Calibri Light" w:cs="Calibri Light"/>
          <w:sz w:val="6"/>
          <w:szCs w:val="16"/>
        </w:rPr>
      </w:r>
      <w:r w:rsidR="00837017" w:rsidRPr="00C10D61">
        <w:rPr>
          <w:rFonts w:ascii="Calibri Light" w:hAnsi="Calibri Light" w:cs="Calibri Light"/>
          <w:sz w:val="6"/>
          <w:szCs w:val="16"/>
        </w:rPr>
        <w:fldChar w:fldCharType="separate"/>
      </w:r>
      <w:r w:rsidR="00837017" w:rsidRPr="00C10D61">
        <w:rPr>
          <w:rFonts w:ascii="Calibri Light" w:hAnsi="Calibri Light" w:cs="Calibri Light"/>
          <w:sz w:val="6"/>
          <w:szCs w:val="16"/>
        </w:rPr>
        <w:fldChar w:fldCharType="end"/>
      </w:r>
      <w:r w:rsidR="00837017" w:rsidRPr="00C10D61">
        <w:rPr>
          <w:rFonts w:ascii="Calibri Light" w:hAnsi="Calibri Light" w:cs="Calibri Light"/>
          <w:sz w:val="6"/>
          <w:szCs w:val="16"/>
        </w:rPr>
        <w:t xml:space="preserve"> </w:t>
      </w:r>
      <w:r w:rsidR="00837017" w:rsidRPr="00C10D61">
        <w:rPr>
          <w:rFonts w:ascii="Calibri Light" w:hAnsi="Calibri Light" w:cs="Calibri Light"/>
          <w:sz w:val="14"/>
          <w:szCs w:val="14"/>
        </w:rPr>
        <w:t>NIE</w:t>
      </w:r>
    </w:p>
    <w:sectPr w:rsidR="00447E6F" w:rsidRPr="00C10D61" w:rsidSect="00457B3D">
      <w:headerReference w:type="default" r:id="rId12"/>
      <w:footerReference w:type="default" r:id="rId13"/>
      <w:pgSz w:w="11907" w:h="16840" w:code="9"/>
      <w:pgMar w:top="403" w:right="851" w:bottom="851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BEED9" w14:textId="77777777" w:rsidR="00D835A8" w:rsidRDefault="00D835A8">
      <w:r>
        <w:separator/>
      </w:r>
    </w:p>
  </w:endnote>
  <w:endnote w:type="continuationSeparator" w:id="0">
    <w:p w14:paraId="6729A6B5" w14:textId="77777777" w:rsidR="00D835A8" w:rsidRDefault="00D83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2AAB4" w14:textId="121E5D1C" w:rsidR="00531348" w:rsidRPr="00735C21" w:rsidRDefault="00000000" w:rsidP="00735C21">
    <w:pPr>
      <w:pStyle w:val="Nagwek"/>
      <w:jc w:val="center"/>
      <w:rPr>
        <w:rFonts w:ascii="Calibri Light" w:hAnsi="Calibri Light" w:cs="Calibri Light"/>
        <w:snapToGrid w:val="0"/>
        <w:sz w:val="16"/>
      </w:rPr>
    </w:pPr>
    <w:r>
      <w:rPr>
        <w:rFonts w:ascii="Calibri Light" w:hAnsi="Calibri Light" w:cs="Calibri Light"/>
        <w:noProof/>
        <w:sz w:val="16"/>
      </w:rPr>
      <w:pict w14:anchorId="18FD5B04">
        <v:line id="_x0000_s1026" style="position:absolute;left:0;text-align:left;z-index:251657728" from="-1.85pt,-2.05pt" to="509.35pt,-2.05pt" o:allowincell="f"/>
      </w:pict>
    </w:r>
    <w:r w:rsidR="00531348" w:rsidRPr="00837017">
      <w:rPr>
        <w:rFonts w:ascii="Calibri Light" w:hAnsi="Calibri Light" w:cs="Calibri Light"/>
        <w:sz w:val="16"/>
      </w:rPr>
      <w:t xml:space="preserve">Załącznik do Procedury </w:t>
    </w:r>
    <w:proofErr w:type="gramStart"/>
    <w:r w:rsidR="00531348" w:rsidRPr="00837017">
      <w:rPr>
        <w:rFonts w:ascii="Calibri Light" w:hAnsi="Calibri Light" w:cs="Calibri Light"/>
        <w:sz w:val="16"/>
      </w:rPr>
      <w:t>P-</w:t>
    </w:r>
    <w:r w:rsidR="006803FF" w:rsidRPr="00837017">
      <w:rPr>
        <w:rFonts w:ascii="Calibri Light" w:hAnsi="Calibri Light" w:cs="Calibri Light"/>
        <w:sz w:val="16"/>
      </w:rPr>
      <w:t>20</w:t>
    </w:r>
    <w:r w:rsidR="00531348" w:rsidRPr="00837017">
      <w:rPr>
        <w:rFonts w:ascii="Calibri Light" w:hAnsi="Calibri Light" w:cs="Calibri Light"/>
        <w:sz w:val="16"/>
      </w:rPr>
      <w:t xml:space="preserve">                                  </w:t>
    </w:r>
    <w:r w:rsidR="00837017">
      <w:rPr>
        <w:rFonts w:ascii="Calibri Light" w:hAnsi="Calibri Light" w:cs="Calibri Light"/>
        <w:sz w:val="16"/>
      </w:rPr>
      <w:t xml:space="preserve">              </w:t>
    </w:r>
    <w:proofErr w:type="gramEnd"/>
    <w:r w:rsidR="00837017">
      <w:rPr>
        <w:rFonts w:ascii="Calibri Light" w:hAnsi="Calibri Light" w:cs="Calibri Light"/>
        <w:sz w:val="16"/>
      </w:rPr>
      <w:t xml:space="preserve">         </w:t>
    </w:r>
    <w:r w:rsidR="00531348" w:rsidRPr="00837017">
      <w:rPr>
        <w:rFonts w:ascii="Calibri Light" w:hAnsi="Calibri Light" w:cs="Calibri Light"/>
        <w:sz w:val="16"/>
      </w:rPr>
      <w:t xml:space="preserve">            </w:t>
    </w:r>
    <w:r w:rsidR="00856BE9" w:rsidRPr="00837017">
      <w:rPr>
        <w:rFonts w:ascii="Calibri Light" w:hAnsi="Calibri Light" w:cs="Calibri Light"/>
        <w:sz w:val="16"/>
      </w:rPr>
      <w:t>Ważne od</w:t>
    </w:r>
    <w:r w:rsidR="009860A9" w:rsidRPr="00837017">
      <w:rPr>
        <w:rFonts w:ascii="Calibri Light" w:hAnsi="Calibri Light" w:cs="Calibri Light"/>
        <w:sz w:val="16"/>
      </w:rPr>
      <w:t xml:space="preserve"> </w:t>
    </w:r>
    <w:r w:rsidR="00C10D61">
      <w:rPr>
        <w:rFonts w:ascii="Calibri Light" w:hAnsi="Calibri Light" w:cs="Calibri Light"/>
        <w:sz w:val="16"/>
      </w:rPr>
      <w:t>05</w:t>
    </w:r>
    <w:r w:rsidR="009860A9" w:rsidRPr="00837017">
      <w:rPr>
        <w:rFonts w:ascii="Calibri Light" w:hAnsi="Calibri Light" w:cs="Calibri Light"/>
        <w:sz w:val="16"/>
      </w:rPr>
      <w:t>.</w:t>
    </w:r>
    <w:r w:rsidR="00FF501C">
      <w:rPr>
        <w:rFonts w:ascii="Calibri Light" w:hAnsi="Calibri Light" w:cs="Calibri Light"/>
        <w:sz w:val="16"/>
      </w:rPr>
      <w:t>0</w:t>
    </w:r>
    <w:r w:rsidR="00C10D61">
      <w:rPr>
        <w:rFonts w:ascii="Calibri Light" w:hAnsi="Calibri Light" w:cs="Calibri Light"/>
        <w:sz w:val="16"/>
      </w:rPr>
      <w:t>2</w:t>
    </w:r>
    <w:r w:rsidR="009860A9" w:rsidRPr="00837017">
      <w:rPr>
        <w:rFonts w:ascii="Calibri Light" w:hAnsi="Calibri Light" w:cs="Calibri Light"/>
        <w:sz w:val="16"/>
      </w:rPr>
      <w:t>.20</w:t>
    </w:r>
    <w:r w:rsidR="00BD7B06" w:rsidRPr="00837017">
      <w:rPr>
        <w:rFonts w:ascii="Calibri Light" w:hAnsi="Calibri Light" w:cs="Calibri Light"/>
        <w:sz w:val="16"/>
      </w:rPr>
      <w:t>2</w:t>
    </w:r>
    <w:r w:rsidR="00C10D61">
      <w:rPr>
        <w:rFonts w:ascii="Calibri Light" w:hAnsi="Calibri Light" w:cs="Calibri Light"/>
        <w:sz w:val="16"/>
      </w:rPr>
      <w:t>6</w:t>
    </w:r>
    <w:r w:rsidR="008F3D22" w:rsidRPr="00837017">
      <w:rPr>
        <w:rFonts w:ascii="Calibri Light" w:hAnsi="Calibri Light" w:cs="Calibri Light"/>
        <w:sz w:val="16"/>
      </w:rPr>
      <w:t xml:space="preserve"> </w:t>
    </w:r>
    <w:proofErr w:type="gramStart"/>
    <w:r w:rsidR="00531348" w:rsidRPr="00837017">
      <w:rPr>
        <w:rFonts w:ascii="Calibri Light" w:hAnsi="Calibri Light" w:cs="Calibri Light"/>
        <w:sz w:val="16"/>
      </w:rPr>
      <w:t xml:space="preserve">r.            </w:t>
    </w:r>
    <w:r w:rsidR="00837017">
      <w:rPr>
        <w:rFonts w:ascii="Calibri Light" w:hAnsi="Calibri Light" w:cs="Calibri Light"/>
        <w:sz w:val="16"/>
      </w:rPr>
      <w:t xml:space="preserve">         </w:t>
    </w:r>
    <w:r w:rsidR="00531348" w:rsidRPr="00837017">
      <w:rPr>
        <w:rFonts w:ascii="Calibri Light" w:hAnsi="Calibri Light" w:cs="Calibri Light"/>
        <w:sz w:val="16"/>
      </w:rPr>
      <w:t xml:space="preserve">              </w:t>
    </w:r>
    <w:r w:rsidR="00837017">
      <w:rPr>
        <w:rFonts w:ascii="Calibri Light" w:hAnsi="Calibri Light" w:cs="Calibri Light"/>
        <w:sz w:val="16"/>
      </w:rPr>
      <w:t xml:space="preserve">              </w:t>
    </w:r>
    <w:proofErr w:type="gramEnd"/>
    <w:r w:rsidR="00837017">
      <w:rPr>
        <w:rFonts w:ascii="Calibri Light" w:hAnsi="Calibri Light" w:cs="Calibri Light"/>
        <w:sz w:val="16"/>
      </w:rPr>
      <w:t xml:space="preserve">        </w:t>
    </w:r>
    <w:r w:rsidR="00531348" w:rsidRPr="00837017">
      <w:rPr>
        <w:rFonts w:ascii="Calibri Light" w:hAnsi="Calibri Light" w:cs="Calibri Light"/>
        <w:sz w:val="16"/>
      </w:rPr>
      <w:t xml:space="preserve">                                       </w:t>
    </w:r>
    <w:r w:rsidR="00531348" w:rsidRPr="00837017">
      <w:rPr>
        <w:rFonts w:ascii="Calibri Light" w:hAnsi="Calibri Light" w:cs="Calibri Light"/>
        <w:snapToGrid w:val="0"/>
        <w:sz w:val="16"/>
      </w:rPr>
      <w:t xml:space="preserve">Strona </w:t>
    </w:r>
    <w:r w:rsidR="003455F6" w:rsidRPr="00837017">
      <w:rPr>
        <w:rFonts w:ascii="Calibri Light" w:hAnsi="Calibri Light" w:cs="Calibri Light"/>
        <w:snapToGrid w:val="0"/>
        <w:sz w:val="16"/>
      </w:rPr>
      <w:fldChar w:fldCharType="begin"/>
    </w:r>
    <w:r w:rsidR="00531348" w:rsidRPr="00837017">
      <w:rPr>
        <w:rFonts w:ascii="Calibri Light" w:hAnsi="Calibri Light" w:cs="Calibri Light"/>
        <w:snapToGrid w:val="0"/>
        <w:sz w:val="16"/>
      </w:rPr>
      <w:instrText xml:space="preserve"> PAGE </w:instrText>
    </w:r>
    <w:r w:rsidR="003455F6" w:rsidRPr="00837017">
      <w:rPr>
        <w:rFonts w:ascii="Calibri Light" w:hAnsi="Calibri Light" w:cs="Calibri Light"/>
        <w:snapToGrid w:val="0"/>
        <w:sz w:val="16"/>
      </w:rPr>
      <w:fldChar w:fldCharType="separate"/>
    </w:r>
    <w:r w:rsidR="000B5681" w:rsidRPr="00837017">
      <w:rPr>
        <w:rFonts w:ascii="Calibri Light" w:hAnsi="Calibri Light" w:cs="Calibri Light"/>
        <w:noProof/>
        <w:snapToGrid w:val="0"/>
        <w:sz w:val="16"/>
      </w:rPr>
      <w:t>1</w:t>
    </w:r>
    <w:r w:rsidR="003455F6" w:rsidRPr="00837017">
      <w:rPr>
        <w:rFonts w:ascii="Calibri Light" w:hAnsi="Calibri Light" w:cs="Calibri Light"/>
        <w:snapToGrid w:val="0"/>
        <w:sz w:val="16"/>
      </w:rPr>
      <w:fldChar w:fldCharType="end"/>
    </w:r>
    <w:r w:rsidR="00531348" w:rsidRPr="00837017">
      <w:rPr>
        <w:rFonts w:ascii="Calibri Light" w:hAnsi="Calibri Light" w:cs="Calibri Light"/>
        <w:snapToGrid w:val="0"/>
        <w:sz w:val="16"/>
      </w:rPr>
      <w:t xml:space="preserve"> z </w:t>
    </w:r>
    <w:r w:rsidR="003455F6" w:rsidRPr="00837017">
      <w:rPr>
        <w:rFonts w:ascii="Calibri Light" w:hAnsi="Calibri Light" w:cs="Calibri Light"/>
        <w:snapToGrid w:val="0"/>
        <w:sz w:val="16"/>
      </w:rPr>
      <w:fldChar w:fldCharType="begin"/>
    </w:r>
    <w:r w:rsidR="00531348" w:rsidRPr="00837017">
      <w:rPr>
        <w:rFonts w:ascii="Calibri Light" w:hAnsi="Calibri Light" w:cs="Calibri Light"/>
        <w:snapToGrid w:val="0"/>
        <w:sz w:val="16"/>
      </w:rPr>
      <w:instrText xml:space="preserve"> NUMPAGES </w:instrText>
    </w:r>
    <w:r w:rsidR="003455F6" w:rsidRPr="00837017">
      <w:rPr>
        <w:rFonts w:ascii="Calibri Light" w:hAnsi="Calibri Light" w:cs="Calibri Light"/>
        <w:snapToGrid w:val="0"/>
        <w:sz w:val="16"/>
      </w:rPr>
      <w:fldChar w:fldCharType="separate"/>
    </w:r>
    <w:r w:rsidR="000B5681" w:rsidRPr="00837017">
      <w:rPr>
        <w:rFonts w:ascii="Calibri Light" w:hAnsi="Calibri Light" w:cs="Calibri Light"/>
        <w:noProof/>
        <w:snapToGrid w:val="0"/>
        <w:sz w:val="16"/>
      </w:rPr>
      <w:t>3</w:t>
    </w:r>
    <w:r w:rsidR="003455F6" w:rsidRPr="00837017">
      <w:rPr>
        <w:rFonts w:ascii="Calibri Light" w:hAnsi="Calibri Light" w:cs="Calibri Light"/>
        <w:snapToGrid w:val="0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5F518" w14:textId="77777777" w:rsidR="00D835A8" w:rsidRDefault="00D835A8">
      <w:r>
        <w:separator/>
      </w:r>
    </w:p>
  </w:footnote>
  <w:footnote w:type="continuationSeparator" w:id="0">
    <w:p w14:paraId="74A0C968" w14:textId="77777777" w:rsidR="00D835A8" w:rsidRDefault="00D83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B79C6" w14:textId="3328BAAE" w:rsidR="00531348" w:rsidRPr="00837017" w:rsidRDefault="00FF501C" w:rsidP="00FF501C">
    <w:pPr>
      <w:jc w:val="center"/>
      <w:rPr>
        <w:rFonts w:ascii="Calibri Light" w:hAnsi="Calibri Light" w:cs="Calibri Light"/>
        <w:sz w:val="16"/>
        <w:szCs w:val="16"/>
      </w:rPr>
    </w:pPr>
    <w:r>
      <w:rPr>
        <w:rFonts w:ascii="Calibri Light" w:hAnsi="Calibri Light" w:cs="Calibri Light"/>
        <w:sz w:val="16"/>
        <w:szCs w:val="16"/>
      </w:rPr>
      <w:t xml:space="preserve">Kiwa </w:t>
    </w:r>
    <w:r w:rsidR="00735C21">
      <w:rPr>
        <w:rFonts w:ascii="Calibri Light" w:hAnsi="Calibri Light" w:cs="Calibri Light"/>
        <w:sz w:val="16"/>
        <w:szCs w:val="16"/>
      </w:rPr>
      <w:t>Polska</w:t>
    </w:r>
    <w:r>
      <w:rPr>
        <w:rFonts w:ascii="Calibri Light" w:hAnsi="Calibri Light" w:cs="Calibri Light"/>
        <w:sz w:val="16"/>
        <w:szCs w:val="16"/>
      </w:rPr>
      <w:t xml:space="preserve"> Sp. z o.</w:t>
    </w:r>
    <w:proofErr w:type="gramStart"/>
    <w:r>
      <w:rPr>
        <w:rFonts w:ascii="Calibri Light" w:hAnsi="Calibri Light" w:cs="Calibri Light"/>
        <w:sz w:val="16"/>
        <w:szCs w:val="16"/>
      </w:rPr>
      <w:t>o</w:t>
    </w:r>
    <w:proofErr w:type="gramEnd"/>
    <w:r>
      <w:rPr>
        <w:rFonts w:ascii="Calibri Light" w:hAnsi="Calibri Light" w:cs="Calibri Light"/>
        <w:sz w:val="16"/>
        <w:szCs w:val="16"/>
      </w:rPr>
      <w:t xml:space="preserve">.                                                                                                                                                                                                            </w:t>
    </w:r>
    <w:r w:rsidR="00856BE9" w:rsidRPr="00837017">
      <w:rPr>
        <w:rFonts w:ascii="Calibri Light" w:hAnsi="Calibri Light" w:cs="Calibri Light"/>
        <w:sz w:val="16"/>
        <w:szCs w:val="16"/>
      </w:rPr>
      <w:t xml:space="preserve">Formularz </w:t>
    </w:r>
    <w:proofErr w:type="gramStart"/>
    <w:r w:rsidR="00856BE9" w:rsidRPr="00837017">
      <w:rPr>
        <w:rFonts w:ascii="Calibri Light" w:hAnsi="Calibri Light" w:cs="Calibri Light"/>
        <w:sz w:val="16"/>
        <w:szCs w:val="16"/>
      </w:rPr>
      <w:t>nr  P-</w:t>
    </w:r>
    <w:proofErr w:type="gramEnd"/>
    <w:r w:rsidR="00856BE9" w:rsidRPr="00837017">
      <w:rPr>
        <w:rFonts w:ascii="Calibri Light" w:hAnsi="Calibri Light" w:cs="Calibri Light"/>
        <w:sz w:val="16"/>
        <w:szCs w:val="16"/>
      </w:rPr>
      <w:t>20</w:t>
    </w:r>
    <w:r w:rsidR="00531348" w:rsidRPr="00837017">
      <w:rPr>
        <w:rFonts w:ascii="Calibri Light" w:hAnsi="Calibri Light" w:cs="Calibri Light"/>
        <w:sz w:val="16"/>
        <w:szCs w:val="16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5F3D"/>
    <w:multiLevelType w:val="singleLevel"/>
    <w:tmpl w:val="CF3EF684"/>
    <w:lvl w:ilvl="0">
      <w:start w:val="2"/>
      <w:numFmt w:val="decimal"/>
      <w:lvlText w:val="%1. "/>
      <w:legacy w:legacy="1" w:legacySpace="0" w:legacyIndent="283"/>
      <w:lvlJc w:val="left"/>
      <w:pPr>
        <w:ind w:left="340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" w15:restartNumberingAfterBreak="0">
    <w:nsid w:val="06F76EDE"/>
    <w:multiLevelType w:val="hybridMultilevel"/>
    <w:tmpl w:val="1B249572"/>
    <w:lvl w:ilvl="0" w:tplc="0415000F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84"/>
        </w:tabs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04"/>
        </w:tabs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2" w15:restartNumberingAfterBreak="0">
    <w:nsid w:val="072678F4"/>
    <w:multiLevelType w:val="hybridMultilevel"/>
    <w:tmpl w:val="F3EE7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4B2DA5"/>
    <w:multiLevelType w:val="hybridMultilevel"/>
    <w:tmpl w:val="46B28AEC"/>
    <w:lvl w:ilvl="0" w:tplc="04150001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26316B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C602504"/>
    <w:multiLevelType w:val="hybridMultilevel"/>
    <w:tmpl w:val="6DBADECE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" w15:restartNumberingAfterBreak="0">
    <w:nsid w:val="38846EE3"/>
    <w:multiLevelType w:val="singleLevel"/>
    <w:tmpl w:val="9F0E654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7" w15:restartNumberingAfterBreak="0">
    <w:nsid w:val="3B2E2018"/>
    <w:multiLevelType w:val="hybridMultilevel"/>
    <w:tmpl w:val="AD40172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70AF66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DA40348"/>
    <w:multiLevelType w:val="hybridMultilevel"/>
    <w:tmpl w:val="41E689A2"/>
    <w:lvl w:ilvl="0" w:tplc="6E704BFA"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A3A89"/>
    <w:multiLevelType w:val="singleLevel"/>
    <w:tmpl w:val="CABC0B7E"/>
    <w:lvl w:ilvl="0">
      <w:start w:val="3"/>
      <w:numFmt w:val="upperRoman"/>
      <w:pStyle w:val="Nagwek5"/>
      <w:lvlText w:val="%1. "/>
      <w:legacy w:legacy="1" w:legacySpace="0" w:legacyIndent="283"/>
      <w:lvlJc w:val="left"/>
      <w:pPr>
        <w:ind w:left="3686" w:hanging="283"/>
      </w:pPr>
      <w:rPr>
        <w:rFonts w:ascii="Arial" w:hAnsi="Arial" w:cs="Arial" w:hint="default"/>
        <w:b/>
        <w:i w:val="0"/>
        <w:sz w:val="24"/>
        <w:szCs w:val="24"/>
        <w:u w:val="none"/>
      </w:rPr>
    </w:lvl>
  </w:abstractNum>
  <w:abstractNum w:abstractNumId="10" w15:restartNumberingAfterBreak="0">
    <w:nsid w:val="492A06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ABB1C9A"/>
    <w:multiLevelType w:val="singleLevel"/>
    <w:tmpl w:val="34121DBE"/>
    <w:lvl w:ilvl="0">
      <w:start w:val="2"/>
      <w:numFmt w:val="upperRoman"/>
      <w:pStyle w:val="Nagwek4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z w:val="24"/>
        <w:szCs w:val="24"/>
        <w:u w:val="none"/>
      </w:rPr>
    </w:lvl>
  </w:abstractNum>
  <w:abstractNum w:abstractNumId="12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1A86462"/>
    <w:multiLevelType w:val="hybridMultilevel"/>
    <w:tmpl w:val="1456A6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652CE"/>
    <w:multiLevelType w:val="hybridMultilevel"/>
    <w:tmpl w:val="7CC052AC"/>
    <w:lvl w:ilvl="0" w:tplc="041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9F16A8D8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FA630F"/>
    <w:multiLevelType w:val="hybridMultilevel"/>
    <w:tmpl w:val="20CA3CF8"/>
    <w:lvl w:ilvl="0" w:tplc="97E84F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8C5A2C"/>
    <w:multiLevelType w:val="singleLevel"/>
    <w:tmpl w:val="3F8E7EB2"/>
    <w:lvl w:ilvl="0">
      <w:start w:val="1"/>
      <w:numFmt w:val="decimal"/>
      <w:lvlText w:val="%1. "/>
      <w:legacy w:legacy="1" w:legacySpace="0" w:legacyIndent="283"/>
      <w:lvlJc w:val="left"/>
      <w:pPr>
        <w:ind w:left="34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7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05F709B"/>
    <w:multiLevelType w:val="singleLevel"/>
    <w:tmpl w:val="86BC6F66"/>
    <w:lvl w:ilvl="0">
      <w:start w:val="1"/>
      <w:numFmt w:val="upperRoman"/>
      <w:pStyle w:val="Nagwek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6276023E"/>
    <w:multiLevelType w:val="hybridMultilevel"/>
    <w:tmpl w:val="7C9032D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7471E7"/>
    <w:multiLevelType w:val="singleLevel"/>
    <w:tmpl w:val="870AF66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9507F39"/>
    <w:multiLevelType w:val="singleLevel"/>
    <w:tmpl w:val="0AEC66B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22" w15:restartNumberingAfterBreak="0">
    <w:nsid w:val="759F26CB"/>
    <w:multiLevelType w:val="singleLevel"/>
    <w:tmpl w:val="C260501C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z w:val="24"/>
        <w:szCs w:val="24"/>
        <w:u w:val="none"/>
      </w:rPr>
    </w:lvl>
  </w:abstractNum>
  <w:abstractNum w:abstractNumId="23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24348560">
    <w:abstractNumId w:val="22"/>
  </w:num>
  <w:num w:numId="2" w16cid:durableId="724183207">
    <w:abstractNumId w:val="11"/>
  </w:num>
  <w:num w:numId="3" w16cid:durableId="1249315011">
    <w:abstractNumId w:val="16"/>
  </w:num>
  <w:num w:numId="4" w16cid:durableId="406150222">
    <w:abstractNumId w:val="0"/>
  </w:num>
  <w:num w:numId="5" w16cid:durableId="59526431">
    <w:abstractNumId w:val="21"/>
  </w:num>
  <w:num w:numId="6" w16cid:durableId="1797524551">
    <w:abstractNumId w:val="6"/>
  </w:num>
  <w:num w:numId="7" w16cid:durableId="2080128857">
    <w:abstractNumId w:val="9"/>
  </w:num>
  <w:num w:numId="8" w16cid:durableId="858617099">
    <w:abstractNumId w:val="18"/>
  </w:num>
  <w:num w:numId="9" w16cid:durableId="1842158851">
    <w:abstractNumId w:val="4"/>
  </w:num>
  <w:num w:numId="10" w16cid:durableId="1019694340">
    <w:abstractNumId w:val="17"/>
  </w:num>
  <w:num w:numId="11" w16cid:durableId="1992056073">
    <w:abstractNumId w:val="10"/>
  </w:num>
  <w:num w:numId="12" w16cid:durableId="1593734326">
    <w:abstractNumId w:val="2"/>
  </w:num>
  <w:num w:numId="13" w16cid:durableId="2128042467">
    <w:abstractNumId w:val="7"/>
  </w:num>
  <w:num w:numId="14" w16cid:durableId="1385062724">
    <w:abstractNumId w:val="20"/>
  </w:num>
  <w:num w:numId="15" w16cid:durableId="183633449">
    <w:abstractNumId w:val="13"/>
  </w:num>
  <w:num w:numId="16" w16cid:durableId="865212986">
    <w:abstractNumId w:val="19"/>
  </w:num>
  <w:num w:numId="17" w16cid:durableId="718283428">
    <w:abstractNumId w:val="5"/>
  </w:num>
  <w:num w:numId="18" w16cid:durableId="289827415">
    <w:abstractNumId w:val="1"/>
  </w:num>
  <w:num w:numId="19" w16cid:durableId="187062569">
    <w:abstractNumId w:val="3"/>
  </w:num>
  <w:num w:numId="20" w16cid:durableId="1738236284">
    <w:abstractNumId w:val="14"/>
  </w:num>
  <w:num w:numId="21" w16cid:durableId="1802576362">
    <w:abstractNumId w:val="8"/>
  </w:num>
  <w:num w:numId="22" w16cid:durableId="1581134269">
    <w:abstractNumId w:val="23"/>
  </w:num>
  <w:num w:numId="23" w16cid:durableId="1765108986">
    <w:abstractNumId w:val="12"/>
  </w:num>
  <w:num w:numId="24" w16cid:durableId="12692006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6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60A0E"/>
    <w:rsid w:val="00022FC2"/>
    <w:rsid w:val="00026019"/>
    <w:rsid w:val="00030A53"/>
    <w:rsid w:val="00070030"/>
    <w:rsid w:val="000717F8"/>
    <w:rsid w:val="00075A9D"/>
    <w:rsid w:val="000804C1"/>
    <w:rsid w:val="00094E98"/>
    <w:rsid w:val="00095664"/>
    <w:rsid w:val="00095DB1"/>
    <w:rsid w:val="000A050C"/>
    <w:rsid w:val="000A53AF"/>
    <w:rsid w:val="000B5681"/>
    <w:rsid w:val="000C1817"/>
    <w:rsid w:val="000C5F14"/>
    <w:rsid w:val="000C6971"/>
    <w:rsid w:val="000D57A4"/>
    <w:rsid w:val="000E247B"/>
    <w:rsid w:val="000E2CEE"/>
    <w:rsid w:val="000F0644"/>
    <w:rsid w:val="000F4759"/>
    <w:rsid w:val="000F69E5"/>
    <w:rsid w:val="00135C30"/>
    <w:rsid w:val="00161C4B"/>
    <w:rsid w:val="00180856"/>
    <w:rsid w:val="001846A1"/>
    <w:rsid w:val="001920B9"/>
    <w:rsid w:val="00195EE9"/>
    <w:rsid w:val="001A1EAC"/>
    <w:rsid w:val="001A3FF2"/>
    <w:rsid w:val="001B2071"/>
    <w:rsid w:val="001C4030"/>
    <w:rsid w:val="001C412B"/>
    <w:rsid w:val="001C47DE"/>
    <w:rsid w:val="001D10BB"/>
    <w:rsid w:val="001D5F19"/>
    <w:rsid w:val="00216922"/>
    <w:rsid w:val="00226C4A"/>
    <w:rsid w:val="00237E8A"/>
    <w:rsid w:val="002466B5"/>
    <w:rsid w:val="002550E2"/>
    <w:rsid w:val="0028023E"/>
    <w:rsid w:val="0028696B"/>
    <w:rsid w:val="00294F7D"/>
    <w:rsid w:val="002B625C"/>
    <w:rsid w:val="002B703C"/>
    <w:rsid w:val="002C6246"/>
    <w:rsid w:val="002F4BE4"/>
    <w:rsid w:val="002F5D59"/>
    <w:rsid w:val="003004D8"/>
    <w:rsid w:val="0030543E"/>
    <w:rsid w:val="00305778"/>
    <w:rsid w:val="00306FB6"/>
    <w:rsid w:val="00311722"/>
    <w:rsid w:val="003169E6"/>
    <w:rsid w:val="0032709D"/>
    <w:rsid w:val="00331EAA"/>
    <w:rsid w:val="003369DF"/>
    <w:rsid w:val="00342A63"/>
    <w:rsid w:val="003455F6"/>
    <w:rsid w:val="00350659"/>
    <w:rsid w:val="003524DB"/>
    <w:rsid w:val="00356C50"/>
    <w:rsid w:val="00360A92"/>
    <w:rsid w:val="003951B2"/>
    <w:rsid w:val="003A0C4B"/>
    <w:rsid w:val="003A6B95"/>
    <w:rsid w:val="003A75E1"/>
    <w:rsid w:val="003A7B17"/>
    <w:rsid w:val="003B1CFE"/>
    <w:rsid w:val="003B2C0C"/>
    <w:rsid w:val="003B6D7D"/>
    <w:rsid w:val="003C6216"/>
    <w:rsid w:val="003D1393"/>
    <w:rsid w:val="003D427C"/>
    <w:rsid w:val="003E1560"/>
    <w:rsid w:val="003E66BE"/>
    <w:rsid w:val="003E74D2"/>
    <w:rsid w:val="003F2311"/>
    <w:rsid w:val="003F360B"/>
    <w:rsid w:val="003F60F1"/>
    <w:rsid w:val="00413382"/>
    <w:rsid w:val="00414D9A"/>
    <w:rsid w:val="00416504"/>
    <w:rsid w:val="004243DC"/>
    <w:rsid w:val="004301C0"/>
    <w:rsid w:val="00430C7D"/>
    <w:rsid w:val="00433DBE"/>
    <w:rsid w:val="00447E6F"/>
    <w:rsid w:val="00453859"/>
    <w:rsid w:val="00457B3D"/>
    <w:rsid w:val="00465E15"/>
    <w:rsid w:val="0047656E"/>
    <w:rsid w:val="00483505"/>
    <w:rsid w:val="00485ED7"/>
    <w:rsid w:val="004926B8"/>
    <w:rsid w:val="004961DD"/>
    <w:rsid w:val="004B008A"/>
    <w:rsid w:val="004C6126"/>
    <w:rsid w:val="004E1A1A"/>
    <w:rsid w:val="005011F3"/>
    <w:rsid w:val="0050384C"/>
    <w:rsid w:val="00520DE0"/>
    <w:rsid w:val="005272E3"/>
    <w:rsid w:val="0053100D"/>
    <w:rsid w:val="00531348"/>
    <w:rsid w:val="00534B5D"/>
    <w:rsid w:val="0053670F"/>
    <w:rsid w:val="00550EC8"/>
    <w:rsid w:val="00573526"/>
    <w:rsid w:val="005860A7"/>
    <w:rsid w:val="0058632A"/>
    <w:rsid w:val="005915AF"/>
    <w:rsid w:val="00592E1F"/>
    <w:rsid w:val="00595107"/>
    <w:rsid w:val="005A0ABF"/>
    <w:rsid w:val="005B0150"/>
    <w:rsid w:val="005C7D5A"/>
    <w:rsid w:val="005D24B2"/>
    <w:rsid w:val="005D5B74"/>
    <w:rsid w:val="005D6D14"/>
    <w:rsid w:val="005D7249"/>
    <w:rsid w:val="005E209D"/>
    <w:rsid w:val="00604796"/>
    <w:rsid w:val="0061126E"/>
    <w:rsid w:val="0061794E"/>
    <w:rsid w:val="0062200B"/>
    <w:rsid w:val="00624848"/>
    <w:rsid w:val="00630710"/>
    <w:rsid w:val="006360D6"/>
    <w:rsid w:val="006371E7"/>
    <w:rsid w:val="006430FB"/>
    <w:rsid w:val="00646B2B"/>
    <w:rsid w:val="00650F30"/>
    <w:rsid w:val="0065651E"/>
    <w:rsid w:val="006803FF"/>
    <w:rsid w:val="006A3142"/>
    <w:rsid w:val="006B1DFA"/>
    <w:rsid w:val="006E162D"/>
    <w:rsid w:val="0070320A"/>
    <w:rsid w:val="00705F18"/>
    <w:rsid w:val="0071362F"/>
    <w:rsid w:val="00715408"/>
    <w:rsid w:val="00727FC4"/>
    <w:rsid w:val="00733AB9"/>
    <w:rsid w:val="007354B5"/>
    <w:rsid w:val="00735C21"/>
    <w:rsid w:val="007375DB"/>
    <w:rsid w:val="0075644F"/>
    <w:rsid w:val="007714AD"/>
    <w:rsid w:val="00772382"/>
    <w:rsid w:val="00777C41"/>
    <w:rsid w:val="00780A3C"/>
    <w:rsid w:val="007850A4"/>
    <w:rsid w:val="00793AEC"/>
    <w:rsid w:val="007944B7"/>
    <w:rsid w:val="00795445"/>
    <w:rsid w:val="00795D3C"/>
    <w:rsid w:val="007B4A33"/>
    <w:rsid w:val="007D6641"/>
    <w:rsid w:val="007E1A1F"/>
    <w:rsid w:val="007E2061"/>
    <w:rsid w:val="007F1FB0"/>
    <w:rsid w:val="00800681"/>
    <w:rsid w:val="008035EB"/>
    <w:rsid w:val="00806CB9"/>
    <w:rsid w:val="00824187"/>
    <w:rsid w:val="008273CA"/>
    <w:rsid w:val="00837017"/>
    <w:rsid w:val="008376FB"/>
    <w:rsid w:val="0083787D"/>
    <w:rsid w:val="00840368"/>
    <w:rsid w:val="008536AF"/>
    <w:rsid w:val="00856BE9"/>
    <w:rsid w:val="00862F30"/>
    <w:rsid w:val="008777A0"/>
    <w:rsid w:val="008833F5"/>
    <w:rsid w:val="00892A42"/>
    <w:rsid w:val="008A424D"/>
    <w:rsid w:val="008C3F12"/>
    <w:rsid w:val="008D1FF5"/>
    <w:rsid w:val="008D2D0E"/>
    <w:rsid w:val="008D344D"/>
    <w:rsid w:val="008E157E"/>
    <w:rsid w:val="008F3D22"/>
    <w:rsid w:val="00900DBB"/>
    <w:rsid w:val="009026AA"/>
    <w:rsid w:val="00903642"/>
    <w:rsid w:val="009111D7"/>
    <w:rsid w:val="0091134A"/>
    <w:rsid w:val="00912E1C"/>
    <w:rsid w:val="0091677C"/>
    <w:rsid w:val="00934E80"/>
    <w:rsid w:val="00952696"/>
    <w:rsid w:val="00965138"/>
    <w:rsid w:val="00977941"/>
    <w:rsid w:val="009860A9"/>
    <w:rsid w:val="009A4B27"/>
    <w:rsid w:val="009B2118"/>
    <w:rsid w:val="009B6F22"/>
    <w:rsid w:val="009D247C"/>
    <w:rsid w:val="009D298B"/>
    <w:rsid w:val="009D48CA"/>
    <w:rsid w:val="009D5354"/>
    <w:rsid w:val="009D5EA8"/>
    <w:rsid w:val="00A05620"/>
    <w:rsid w:val="00A0597B"/>
    <w:rsid w:val="00A07A20"/>
    <w:rsid w:val="00A265D3"/>
    <w:rsid w:val="00A33CBB"/>
    <w:rsid w:val="00A4147B"/>
    <w:rsid w:val="00A45AED"/>
    <w:rsid w:val="00A61E38"/>
    <w:rsid w:val="00A7287D"/>
    <w:rsid w:val="00A72C17"/>
    <w:rsid w:val="00A9364B"/>
    <w:rsid w:val="00AB0D79"/>
    <w:rsid w:val="00AB7079"/>
    <w:rsid w:val="00AB7D7D"/>
    <w:rsid w:val="00AC022D"/>
    <w:rsid w:val="00AC0CFA"/>
    <w:rsid w:val="00AC720D"/>
    <w:rsid w:val="00AD00E1"/>
    <w:rsid w:val="00AD39A3"/>
    <w:rsid w:val="00AD41D4"/>
    <w:rsid w:val="00AD5FAB"/>
    <w:rsid w:val="00AE3908"/>
    <w:rsid w:val="00AE4BD4"/>
    <w:rsid w:val="00AF6820"/>
    <w:rsid w:val="00AF72B4"/>
    <w:rsid w:val="00AF7723"/>
    <w:rsid w:val="00B33401"/>
    <w:rsid w:val="00B37A13"/>
    <w:rsid w:val="00B54CE8"/>
    <w:rsid w:val="00B736E0"/>
    <w:rsid w:val="00B8177C"/>
    <w:rsid w:val="00B817DC"/>
    <w:rsid w:val="00B83547"/>
    <w:rsid w:val="00B83C1A"/>
    <w:rsid w:val="00BB0664"/>
    <w:rsid w:val="00BB0BB0"/>
    <w:rsid w:val="00BB31AB"/>
    <w:rsid w:val="00BB58CF"/>
    <w:rsid w:val="00BB7990"/>
    <w:rsid w:val="00BC37DD"/>
    <w:rsid w:val="00BC61E1"/>
    <w:rsid w:val="00BC6F1E"/>
    <w:rsid w:val="00BD379A"/>
    <w:rsid w:val="00BD5F74"/>
    <w:rsid w:val="00BD7B06"/>
    <w:rsid w:val="00BE6C89"/>
    <w:rsid w:val="00BE7014"/>
    <w:rsid w:val="00BF2F96"/>
    <w:rsid w:val="00BF78A9"/>
    <w:rsid w:val="00C10D61"/>
    <w:rsid w:val="00C12BC9"/>
    <w:rsid w:val="00C1770F"/>
    <w:rsid w:val="00C26B9E"/>
    <w:rsid w:val="00C31616"/>
    <w:rsid w:val="00C31D27"/>
    <w:rsid w:val="00C52C8A"/>
    <w:rsid w:val="00C55547"/>
    <w:rsid w:val="00C60851"/>
    <w:rsid w:val="00CA0860"/>
    <w:rsid w:val="00CA2075"/>
    <w:rsid w:val="00CA71F4"/>
    <w:rsid w:val="00CB3F14"/>
    <w:rsid w:val="00CC326F"/>
    <w:rsid w:val="00CC66CB"/>
    <w:rsid w:val="00CE4159"/>
    <w:rsid w:val="00D03394"/>
    <w:rsid w:val="00D14F04"/>
    <w:rsid w:val="00D1687A"/>
    <w:rsid w:val="00D17A7F"/>
    <w:rsid w:val="00D36FB4"/>
    <w:rsid w:val="00D53A03"/>
    <w:rsid w:val="00D53AAD"/>
    <w:rsid w:val="00D57411"/>
    <w:rsid w:val="00D61D44"/>
    <w:rsid w:val="00D66682"/>
    <w:rsid w:val="00D6785B"/>
    <w:rsid w:val="00D80B4E"/>
    <w:rsid w:val="00D835A8"/>
    <w:rsid w:val="00D96A85"/>
    <w:rsid w:val="00DA0B4F"/>
    <w:rsid w:val="00DD63C7"/>
    <w:rsid w:val="00DE38FF"/>
    <w:rsid w:val="00E25B88"/>
    <w:rsid w:val="00E31BA7"/>
    <w:rsid w:val="00E33FAA"/>
    <w:rsid w:val="00E368CA"/>
    <w:rsid w:val="00E42058"/>
    <w:rsid w:val="00E4701D"/>
    <w:rsid w:val="00E47544"/>
    <w:rsid w:val="00E63F8D"/>
    <w:rsid w:val="00E63FC2"/>
    <w:rsid w:val="00E761B7"/>
    <w:rsid w:val="00E97D50"/>
    <w:rsid w:val="00EA1687"/>
    <w:rsid w:val="00EA2A24"/>
    <w:rsid w:val="00EA36D5"/>
    <w:rsid w:val="00EC3D3B"/>
    <w:rsid w:val="00ED7FF6"/>
    <w:rsid w:val="00F064DC"/>
    <w:rsid w:val="00F1016B"/>
    <w:rsid w:val="00F12568"/>
    <w:rsid w:val="00F25559"/>
    <w:rsid w:val="00F27426"/>
    <w:rsid w:val="00F33C85"/>
    <w:rsid w:val="00F36800"/>
    <w:rsid w:val="00F37686"/>
    <w:rsid w:val="00F426B3"/>
    <w:rsid w:val="00F53E0E"/>
    <w:rsid w:val="00F547EA"/>
    <w:rsid w:val="00F60A0E"/>
    <w:rsid w:val="00F747B8"/>
    <w:rsid w:val="00F81C06"/>
    <w:rsid w:val="00F852AF"/>
    <w:rsid w:val="00F868FF"/>
    <w:rsid w:val="00F875CE"/>
    <w:rsid w:val="00F97AEE"/>
    <w:rsid w:val="00FA143C"/>
    <w:rsid w:val="00FB204B"/>
    <w:rsid w:val="00FB68B2"/>
    <w:rsid w:val="00FD18A5"/>
    <w:rsid w:val="00FD36F3"/>
    <w:rsid w:val="00FF501C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7"/>
    <o:shapelayout v:ext="edit">
      <o:idmap v:ext="edit" data="2"/>
    </o:shapelayout>
  </w:shapeDefaults>
  <w:decimalSymbol w:val=","/>
  <w:listSeparator w:val=";"/>
  <w14:docId w14:val="7B56C9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57B3D"/>
    <w:pPr>
      <w:autoSpaceDE w:val="0"/>
      <w:autoSpaceDN w:val="0"/>
    </w:pPr>
  </w:style>
  <w:style w:type="paragraph" w:styleId="Nagwek1">
    <w:name w:val="heading 1"/>
    <w:basedOn w:val="Normalny"/>
    <w:next w:val="Normalny"/>
    <w:qFormat/>
    <w:rsid w:val="00457B3D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57B3D"/>
    <w:pPr>
      <w:keepNext/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57B3D"/>
    <w:pPr>
      <w:keepNext/>
      <w:numPr>
        <w:numId w:val="8"/>
      </w:numPr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rsid w:val="00457B3D"/>
    <w:pPr>
      <w:keepNext/>
      <w:numPr>
        <w:numId w:val="2"/>
      </w:numPr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rsid w:val="00457B3D"/>
    <w:pPr>
      <w:keepNext/>
      <w:numPr>
        <w:numId w:val="7"/>
      </w:numPr>
      <w:jc w:val="center"/>
      <w:outlineLvl w:val="4"/>
    </w:pPr>
    <w:rPr>
      <w:b/>
      <w:sz w:val="24"/>
    </w:rPr>
  </w:style>
  <w:style w:type="paragraph" w:styleId="Nagwek7">
    <w:name w:val="heading 7"/>
    <w:basedOn w:val="Normalny"/>
    <w:next w:val="Normalny"/>
    <w:qFormat/>
    <w:rsid w:val="00457B3D"/>
    <w:pPr>
      <w:keepNext/>
      <w:autoSpaceDE/>
      <w:autoSpaceDN/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57B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7B3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457B3D"/>
    <w:pPr>
      <w:jc w:val="both"/>
    </w:pPr>
    <w:rPr>
      <w:sz w:val="24"/>
    </w:rPr>
  </w:style>
  <w:style w:type="paragraph" w:styleId="Tekstpodstawowywcity">
    <w:name w:val="Body Text Indent"/>
    <w:basedOn w:val="Normalny"/>
    <w:rsid w:val="00733AB9"/>
    <w:pPr>
      <w:spacing w:after="120"/>
      <w:ind w:left="283"/>
    </w:pPr>
  </w:style>
  <w:style w:type="paragraph" w:styleId="Tekstpodstawowy2">
    <w:name w:val="Body Text 2"/>
    <w:basedOn w:val="Normalny"/>
    <w:rsid w:val="00733AB9"/>
    <w:pPr>
      <w:spacing w:after="120" w:line="480" w:lineRule="auto"/>
    </w:pPr>
  </w:style>
  <w:style w:type="table" w:styleId="Tabela-Siatka">
    <w:name w:val="Table Grid"/>
    <w:basedOn w:val="Standardowy"/>
    <w:rsid w:val="0028696B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61126E"/>
  </w:style>
  <w:style w:type="paragraph" w:styleId="Tekstdymka">
    <w:name w:val="Balloon Text"/>
    <w:basedOn w:val="Normalny"/>
    <w:semiHidden/>
    <w:rsid w:val="00F53E0E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rsid w:val="00B817DC"/>
    <w:pPr>
      <w:spacing w:after="120"/>
    </w:pPr>
    <w:rPr>
      <w:sz w:val="16"/>
      <w:szCs w:val="16"/>
    </w:rPr>
  </w:style>
  <w:style w:type="character" w:styleId="Odwoaniedokomentarza">
    <w:name w:val="annotation reference"/>
    <w:basedOn w:val="Domylnaczcionkaakapitu"/>
    <w:rsid w:val="003E156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E1560"/>
  </w:style>
  <w:style w:type="character" w:customStyle="1" w:styleId="TekstkomentarzaZnak">
    <w:name w:val="Tekst komentarza Znak"/>
    <w:basedOn w:val="Domylnaczcionkaakapitu"/>
    <w:link w:val="Tekstkomentarza"/>
    <w:rsid w:val="003E1560"/>
  </w:style>
  <w:style w:type="paragraph" w:styleId="Tematkomentarza">
    <w:name w:val="annotation subject"/>
    <w:basedOn w:val="Tekstkomentarza"/>
    <w:next w:val="Tekstkomentarza"/>
    <w:link w:val="TematkomentarzaZnak"/>
    <w:rsid w:val="003E15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E1560"/>
    <w:rPr>
      <w:b/>
      <w:bCs/>
    </w:rPr>
  </w:style>
  <w:style w:type="paragraph" w:styleId="Akapitzlist">
    <w:name w:val="List Paragraph"/>
    <w:basedOn w:val="Normalny"/>
    <w:uiPriority w:val="34"/>
    <w:qFormat/>
    <w:rsid w:val="003F360B"/>
    <w:pPr>
      <w:autoSpaceDE/>
      <w:autoSpaceDN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72c8dd-a0ce-4fa5-927e-24ccf7959148" xsi:nil="true"/>
    <_dlc_DocId xmlns="4972c8dd-a0ce-4fa5-927e-24ccf7959148">PM442E65MZSC-734172849-12021</_dlc_DocId>
    <_dlc_DocIdUrl xmlns="4972c8dd-a0ce-4fa5-927e-24ccf7959148">
      <Url>https://kiwacompany.sharepoint.com/sites/ds_poland_cobico/_layouts/15/DocIdRedir.aspx?ID=PM442E65MZSC-734172849-12021</Url>
      <Description>PM442E65MZSC-734172849-12021</Description>
    </_dlc_DocIdUrl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e4de9e5e03c301a20605f0035590c8e1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87894e50b19ec30fde03e7d4fc2d6c8a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30CBFE-4D2C-4DD4-AE77-680331AD63F3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2.xml><?xml version="1.0" encoding="utf-8"?>
<ds:datastoreItem xmlns:ds="http://schemas.openxmlformats.org/officeDocument/2006/customXml" ds:itemID="{047D8D36-B252-4E5C-8366-28BC3050C0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CA3092-9B76-46A4-BA5B-9DF22BA7E4C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EE65A0-D57D-49EA-895C-38CB429CA27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C185903-80D1-45A4-B597-734847B3AA1D}"/>
</file>

<file path=docProps/app.xml><?xml version="1.0" encoding="utf-8"?>
<Properties xmlns="http://schemas.openxmlformats.org/officeDocument/2006/extended-properties" xmlns:vt="http://schemas.openxmlformats.org/officeDocument/2006/docPropsVTypes">
  <Template>Formularz P-20-01 od 20260205 wniosek</Template>
  <TotalTime>31</TotalTime>
  <Pages>1</Pages>
  <Words>876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Wniosek - wyroby</vt:lpstr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- wyroby</dc:title>
  <dc:subject>Formularz P-01-1 w4a</dc:subject>
  <dc:creator>Piotr Kafel</dc:creator>
  <cp:lastModifiedBy>Piotr Kafel</cp:lastModifiedBy>
  <cp:revision>35</cp:revision>
  <cp:lastPrinted>2026-02-05T12:53:00Z</cp:lastPrinted>
  <dcterms:created xsi:type="dcterms:W3CDTF">2012-02-16T13:09:00Z</dcterms:created>
  <dcterms:modified xsi:type="dcterms:W3CDTF">2026-02-05T12:53:00Z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2024-11-15T12:12:37Z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64bc58e9-4af8-421c-983c-a45ad026e51a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b3db6b64-dcaa-4d79-9e48-7cac06fe04b4</vt:lpwstr>
  </property>
  <property fmtid="{D5CDD505-2E9C-101B-9397-08002B2CF9AE}" pid="11" name="MediaServiceImageTags">
    <vt:lpwstr/>
  </property>
</Properties>
</file>