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AFA43" w14:textId="77777777" w:rsidR="00B1563C" w:rsidRPr="00474648" w:rsidRDefault="00B1563C" w:rsidP="00B73D0D">
      <w:pPr>
        <w:jc w:val="center"/>
        <w:rPr>
          <w:rFonts w:asciiTheme="majorHAnsi" w:hAnsiTheme="majorHAnsi" w:cstheme="majorHAnsi"/>
          <w:b/>
          <w:snapToGrid w:val="0"/>
          <w:sz w:val="24"/>
          <w:szCs w:val="28"/>
        </w:rPr>
      </w:pPr>
      <w:r w:rsidRPr="00474648">
        <w:rPr>
          <w:rFonts w:asciiTheme="majorHAnsi" w:hAnsiTheme="majorHAnsi" w:cstheme="majorHAnsi"/>
          <w:b/>
          <w:snapToGrid w:val="0"/>
          <w:sz w:val="24"/>
          <w:szCs w:val="28"/>
        </w:rPr>
        <w:t xml:space="preserve">WNIOSEK O CERTYFIKACJĘ PRODUKTÓW </w:t>
      </w:r>
      <w:r w:rsidR="00421B61" w:rsidRPr="00474648">
        <w:rPr>
          <w:rFonts w:asciiTheme="majorHAnsi" w:hAnsiTheme="majorHAnsi" w:cstheme="majorHAnsi"/>
          <w:b/>
          <w:snapToGrid w:val="0"/>
          <w:sz w:val="24"/>
          <w:szCs w:val="28"/>
        </w:rPr>
        <w:t>QAFP</w:t>
      </w:r>
    </w:p>
    <w:p w14:paraId="4A6FA877" w14:textId="77777777" w:rsidR="00B80318" w:rsidRPr="00474648" w:rsidRDefault="00B80318" w:rsidP="00B73D0D">
      <w:pPr>
        <w:jc w:val="center"/>
        <w:rPr>
          <w:rFonts w:asciiTheme="majorHAnsi" w:hAnsiTheme="majorHAnsi" w:cstheme="majorHAnsi"/>
          <w:b/>
          <w:i/>
          <w:szCs w:val="28"/>
        </w:rPr>
      </w:pPr>
      <w:r w:rsidRPr="00474648">
        <w:rPr>
          <w:rFonts w:asciiTheme="majorHAnsi" w:hAnsiTheme="majorHAnsi" w:cstheme="majorHAnsi"/>
          <w:b/>
          <w:i/>
          <w:szCs w:val="28"/>
        </w:rPr>
        <w:t>Zgodnie z programem certyfikacji – PC06</w:t>
      </w:r>
    </w:p>
    <w:p w14:paraId="389ECC0D" w14:textId="77777777" w:rsidR="00B80318" w:rsidRPr="00474648" w:rsidRDefault="00B80318" w:rsidP="00B80318">
      <w:pPr>
        <w:rPr>
          <w:rFonts w:asciiTheme="majorHAnsi" w:hAnsiTheme="majorHAnsi" w:cstheme="majorHAnsi"/>
          <w:b/>
          <w:snapToGrid w:val="0"/>
          <w:sz w:val="24"/>
          <w:szCs w:val="28"/>
        </w:rPr>
      </w:pPr>
    </w:p>
    <w:p w14:paraId="3F06DB00" w14:textId="77777777" w:rsidR="00421B61" w:rsidRPr="00474648" w:rsidRDefault="00B1563C" w:rsidP="006B628F">
      <w:pPr>
        <w:pStyle w:val="Tekstpodstawowywcity"/>
        <w:jc w:val="center"/>
        <w:rPr>
          <w:rFonts w:asciiTheme="majorHAnsi" w:hAnsiTheme="majorHAnsi" w:cstheme="majorHAnsi"/>
          <w:snapToGrid w:val="0"/>
          <w:sz w:val="24"/>
        </w:rPr>
      </w:pPr>
      <w:r w:rsidRPr="00474648">
        <w:rPr>
          <w:rFonts w:asciiTheme="majorHAnsi" w:hAnsiTheme="majorHAnsi" w:cstheme="majorHAnsi"/>
          <w:snapToGrid w:val="0"/>
          <w:sz w:val="24"/>
        </w:rPr>
        <w:t>W ZAKRESIE</w:t>
      </w:r>
      <w:r w:rsidR="00EA5C7E" w:rsidRPr="00474648">
        <w:rPr>
          <w:rFonts w:asciiTheme="majorHAnsi" w:hAnsiTheme="majorHAnsi" w:cstheme="majorHAnsi"/>
          <w:snapToGrid w:val="0"/>
          <w:sz w:val="24"/>
        </w:rPr>
        <w:t xml:space="preserve"> ZESZYTU BRANŻOWEGO</w:t>
      </w:r>
      <w:r w:rsidRPr="00474648">
        <w:rPr>
          <w:rFonts w:asciiTheme="majorHAnsi" w:hAnsiTheme="majorHAnsi" w:cstheme="majorHAnsi"/>
          <w:snapToGrid w:val="0"/>
          <w:sz w:val="24"/>
        </w:rPr>
        <w:t>:</w:t>
      </w:r>
      <w:r w:rsidR="006E7B5D" w:rsidRPr="00474648">
        <w:rPr>
          <w:rFonts w:asciiTheme="majorHAnsi" w:hAnsiTheme="majorHAnsi" w:cstheme="majorHAnsi"/>
          <w:snapToGrid w:val="0"/>
          <w:sz w:val="24"/>
        </w:rPr>
        <w:t xml:space="preserve"> </w:t>
      </w:r>
      <w:r w:rsidR="004A51D6" w:rsidRPr="00474648">
        <w:rPr>
          <w:rFonts w:asciiTheme="majorHAnsi" w:hAnsiTheme="majorHAnsi" w:cstheme="majorHAnsi"/>
          <w:snapToGrid w:val="0"/>
          <w:sz w:val="24"/>
        </w:rPr>
        <w:t>WĘDLINY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416"/>
        <w:gridCol w:w="3631"/>
        <w:gridCol w:w="1529"/>
        <w:gridCol w:w="3796"/>
      </w:tblGrid>
      <w:tr w:rsidR="00B76124" w:rsidRPr="00474648" w14:paraId="10BB91B7" w14:textId="77777777" w:rsidTr="00474648">
        <w:tc>
          <w:tcPr>
            <w:tcW w:w="10372" w:type="dxa"/>
            <w:gridSpan w:val="4"/>
            <w:tcBorders>
              <w:top w:val="single" w:sz="4" w:space="0" w:color="auto"/>
            </w:tcBorders>
          </w:tcPr>
          <w:p w14:paraId="479A97BA" w14:textId="77777777" w:rsidR="00B76124" w:rsidRPr="00474648" w:rsidRDefault="00421B61" w:rsidP="008A6FDF">
            <w:pPr>
              <w:jc w:val="center"/>
              <w:rPr>
                <w:rFonts w:asciiTheme="majorHAnsi" w:hAnsiTheme="majorHAnsi" w:cstheme="majorHAnsi"/>
                <w:b/>
                <w:sz w:val="18"/>
              </w:rPr>
            </w:pPr>
            <w:r w:rsidRPr="00474648">
              <w:rPr>
                <w:rFonts w:asciiTheme="majorHAnsi" w:hAnsiTheme="majorHAnsi" w:cstheme="majorHAnsi"/>
                <w:snapToGrid w:val="0"/>
                <w:sz w:val="24"/>
              </w:rPr>
              <w:tab/>
            </w:r>
            <w:r w:rsidRPr="00474648">
              <w:rPr>
                <w:rFonts w:asciiTheme="majorHAnsi" w:hAnsiTheme="majorHAnsi" w:cstheme="majorHAnsi"/>
                <w:snapToGrid w:val="0"/>
                <w:sz w:val="24"/>
              </w:rPr>
              <w:tab/>
            </w:r>
            <w:r w:rsidRPr="00474648">
              <w:rPr>
                <w:rFonts w:asciiTheme="majorHAnsi" w:hAnsiTheme="majorHAnsi" w:cstheme="majorHAnsi"/>
                <w:snapToGrid w:val="0"/>
                <w:sz w:val="24"/>
              </w:rPr>
              <w:tab/>
            </w:r>
            <w:r w:rsidRPr="00474648">
              <w:rPr>
                <w:rFonts w:asciiTheme="majorHAnsi" w:hAnsiTheme="majorHAnsi" w:cstheme="majorHAnsi"/>
                <w:snapToGrid w:val="0"/>
                <w:sz w:val="24"/>
              </w:rPr>
              <w:tab/>
            </w:r>
            <w:r w:rsidRPr="00474648">
              <w:rPr>
                <w:rFonts w:asciiTheme="majorHAnsi" w:hAnsiTheme="majorHAnsi" w:cstheme="majorHAnsi"/>
                <w:snapToGrid w:val="0"/>
                <w:sz w:val="24"/>
              </w:rPr>
              <w:tab/>
            </w:r>
            <w:r w:rsidR="00B76124" w:rsidRPr="00474648">
              <w:rPr>
                <w:rFonts w:asciiTheme="majorHAnsi" w:hAnsiTheme="majorHAnsi" w:cstheme="majorHAnsi"/>
                <w:b/>
                <w:sz w:val="18"/>
              </w:rPr>
              <w:t>Wnioskodawca:</w:t>
            </w:r>
          </w:p>
        </w:tc>
      </w:tr>
      <w:tr w:rsidR="00BC29BF" w:rsidRPr="00474648" w14:paraId="75FE0DA7" w14:textId="77777777" w:rsidTr="00474648">
        <w:tc>
          <w:tcPr>
            <w:tcW w:w="1416" w:type="dxa"/>
            <w:vAlign w:val="bottom"/>
          </w:tcPr>
          <w:p w14:paraId="06D1D67A" w14:textId="77777777" w:rsidR="00BC29BF" w:rsidRPr="00474648" w:rsidRDefault="00BC29BF" w:rsidP="008A6FDF">
            <w:pPr>
              <w:spacing w:before="60" w:after="60"/>
              <w:jc w:val="right"/>
              <w:rPr>
                <w:rFonts w:asciiTheme="majorHAnsi" w:hAnsiTheme="majorHAnsi" w:cstheme="majorHAnsi"/>
                <w:sz w:val="18"/>
              </w:rPr>
            </w:pPr>
            <w:r w:rsidRPr="00474648">
              <w:rPr>
                <w:rFonts w:asciiTheme="majorHAnsi" w:hAnsiTheme="majorHAnsi" w:cstheme="majorHAnsi"/>
                <w:sz w:val="18"/>
              </w:rPr>
              <w:t>Nazwa</w:t>
            </w:r>
          </w:p>
        </w:tc>
        <w:tc>
          <w:tcPr>
            <w:tcW w:w="3631" w:type="dxa"/>
            <w:tcBorders>
              <w:top w:val="nil"/>
              <w:bottom w:val="dashed" w:sz="4" w:space="0" w:color="auto"/>
            </w:tcBorders>
            <w:vAlign w:val="bottom"/>
          </w:tcPr>
          <w:p w14:paraId="3B1DB441" w14:textId="77777777" w:rsidR="00BC29BF" w:rsidRPr="00474648" w:rsidRDefault="00A214DA" w:rsidP="008A6FDF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bookmarkStart w:id="0" w:name="Tekst3"/>
            <w:r w:rsidRPr="00474648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b/>
                <w:sz w:val="18"/>
              </w:rP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bookmarkEnd w:id="0"/>
          </w:p>
        </w:tc>
        <w:tc>
          <w:tcPr>
            <w:tcW w:w="1529" w:type="dxa"/>
            <w:tcBorders>
              <w:top w:val="nil"/>
              <w:bottom w:val="nil"/>
            </w:tcBorders>
            <w:vAlign w:val="bottom"/>
          </w:tcPr>
          <w:p w14:paraId="7D98E259" w14:textId="77777777" w:rsidR="00BC29BF" w:rsidRPr="00474648" w:rsidRDefault="00E52386" w:rsidP="008A6FDF">
            <w:pPr>
              <w:spacing w:before="60" w:after="60"/>
              <w:jc w:val="right"/>
              <w:rPr>
                <w:rFonts w:asciiTheme="majorHAnsi" w:hAnsiTheme="majorHAnsi" w:cstheme="majorHAnsi"/>
                <w:sz w:val="18"/>
              </w:rPr>
            </w:pPr>
            <w:r w:rsidRPr="00474648">
              <w:rPr>
                <w:rFonts w:asciiTheme="majorHAnsi" w:hAnsiTheme="majorHAnsi" w:cstheme="majorHAnsi"/>
                <w:sz w:val="18"/>
              </w:rPr>
              <w:t>Przedstawicie</w:t>
            </w:r>
            <w:r w:rsidR="00095820" w:rsidRPr="00474648">
              <w:rPr>
                <w:rFonts w:asciiTheme="majorHAnsi" w:hAnsiTheme="majorHAnsi" w:cstheme="majorHAnsi"/>
                <w:sz w:val="18"/>
              </w:rPr>
              <w:t>l</w:t>
            </w:r>
            <w:r w:rsidRPr="00474648">
              <w:rPr>
                <w:rFonts w:asciiTheme="majorHAnsi" w:hAnsiTheme="majorHAnsi" w:cstheme="majorHAnsi"/>
                <w:sz w:val="18"/>
              </w:rPr>
              <w:t xml:space="preserve"> wnioskodawcy</w:t>
            </w:r>
          </w:p>
        </w:tc>
        <w:tc>
          <w:tcPr>
            <w:tcW w:w="3796" w:type="dxa"/>
            <w:tcBorders>
              <w:top w:val="nil"/>
              <w:bottom w:val="dashed" w:sz="4" w:space="0" w:color="auto"/>
            </w:tcBorders>
            <w:vAlign w:val="bottom"/>
          </w:tcPr>
          <w:p w14:paraId="6D306E22" w14:textId="77777777" w:rsidR="00BC29BF" w:rsidRPr="00474648" w:rsidRDefault="00A214DA" w:rsidP="008A6FDF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8"/>
                  <w:enabled/>
                  <w:calcOnExit w:val="0"/>
                  <w:textInput/>
                </w:ffData>
              </w:fldChar>
            </w:r>
            <w:bookmarkStart w:id="1" w:name="Tekst8"/>
            <w:r w:rsidRPr="00474648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b/>
                <w:sz w:val="18"/>
              </w:rP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bookmarkEnd w:id="1"/>
          </w:p>
        </w:tc>
      </w:tr>
      <w:tr w:rsidR="00B76124" w:rsidRPr="00474648" w14:paraId="43E5D227" w14:textId="77777777" w:rsidTr="00474648">
        <w:tc>
          <w:tcPr>
            <w:tcW w:w="1416" w:type="dxa"/>
          </w:tcPr>
          <w:p w14:paraId="2E5EB0E3" w14:textId="77777777" w:rsidR="00B76124" w:rsidRPr="00474648" w:rsidRDefault="00B76124" w:rsidP="008A6FDF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474648">
              <w:rPr>
                <w:rFonts w:asciiTheme="majorHAnsi" w:hAnsiTheme="majorHAnsi" w:cstheme="majorHAnsi"/>
                <w:sz w:val="18"/>
              </w:rPr>
              <w:t>Adres</w:t>
            </w:r>
          </w:p>
        </w:tc>
        <w:tc>
          <w:tcPr>
            <w:tcW w:w="3631" w:type="dxa"/>
            <w:tcBorders>
              <w:top w:val="nil"/>
              <w:bottom w:val="dashed" w:sz="4" w:space="0" w:color="auto"/>
            </w:tcBorders>
          </w:tcPr>
          <w:p w14:paraId="01B4B9A1" w14:textId="77777777" w:rsidR="00B76124" w:rsidRPr="00474648" w:rsidRDefault="00A214DA" w:rsidP="008A6FDF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bookmarkStart w:id="2" w:name="Tekst4"/>
            <w:r w:rsidRPr="00474648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b/>
                <w:sz w:val="18"/>
              </w:rP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bookmarkEnd w:id="2"/>
          </w:p>
        </w:tc>
        <w:tc>
          <w:tcPr>
            <w:tcW w:w="1529" w:type="dxa"/>
            <w:tcBorders>
              <w:top w:val="nil"/>
              <w:bottom w:val="nil"/>
            </w:tcBorders>
          </w:tcPr>
          <w:p w14:paraId="0D41FBB5" w14:textId="77777777" w:rsidR="00B76124" w:rsidRPr="00474648" w:rsidRDefault="00E52386" w:rsidP="008A6FDF">
            <w:pPr>
              <w:spacing w:before="60" w:after="60"/>
              <w:jc w:val="right"/>
              <w:rPr>
                <w:rFonts w:asciiTheme="majorHAnsi" w:hAnsiTheme="majorHAnsi" w:cstheme="majorHAnsi"/>
                <w:sz w:val="18"/>
              </w:rPr>
            </w:pPr>
            <w:r w:rsidRPr="00474648">
              <w:rPr>
                <w:rFonts w:asciiTheme="majorHAnsi" w:hAnsiTheme="majorHAnsi" w:cstheme="majorHAnsi"/>
                <w:sz w:val="18"/>
              </w:rPr>
              <w:t>Telefon</w:t>
            </w:r>
          </w:p>
        </w:tc>
        <w:tc>
          <w:tcPr>
            <w:tcW w:w="3796" w:type="dxa"/>
            <w:tcBorders>
              <w:top w:val="nil"/>
              <w:bottom w:val="dashed" w:sz="4" w:space="0" w:color="auto"/>
            </w:tcBorders>
          </w:tcPr>
          <w:p w14:paraId="3761F44C" w14:textId="77777777" w:rsidR="00B76124" w:rsidRPr="00474648" w:rsidRDefault="00A214DA" w:rsidP="008A6FDF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9"/>
                  <w:enabled/>
                  <w:calcOnExit w:val="0"/>
                  <w:textInput/>
                </w:ffData>
              </w:fldChar>
            </w:r>
            <w:bookmarkStart w:id="3" w:name="Tekst9"/>
            <w:r w:rsidRPr="00474648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b/>
                <w:sz w:val="18"/>
              </w:rP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bookmarkEnd w:id="3"/>
          </w:p>
        </w:tc>
      </w:tr>
      <w:tr w:rsidR="00B76124" w:rsidRPr="00474648" w14:paraId="7CE1B66D" w14:textId="77777777" w:rsidTr="00474648">
        <w:tc>
          <w:tcPr>
            <w:tcW w:w="1416" w:type="dxa"/>
          </w:tcPr>
          <w:p w14:paraId="62BC08D1" w14:textId="77777777" w:rsidR="00B76124" w:rsidRPr="00474648" w:rsidRDefault="00E52386" w:rsidP="008A6FDF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474648">
              <w:rPr>
                <w:rFonts w:asciiTheme="majorHAnsi" w:hAnsiTheme="majorHAnsi" w:cstheme="majorHAnsi"/>
                <w:sz w:val="18"/>
              </w:rPr>
              <w:t>Gmina</w:t>
            </w:r>
          </w:p>
        </w:tc>
        <w:tc>
          <w:tcPr>
            <w:tcW w:w="3631" w:type="dxa"/>
            <w:tcBorders>
              <w:top w:val="dashed" w:sz="4" w:space="0" w:color="auto"/>
              <w:bottom w:val="dashed" w:sz="4" w:space="0" w:color="auto"/>
            </w:tcBorders>
          </w:tcPr>
          <w:p w14:paraId="62AB3448" w14:textId="77777777" w:rsidR="00B76124" w:rsidRPr="00474648" w:rsidRDefault="00A214DA" w:rsidP="008A6FDF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5"/>
                  <w:enabled/>
                  <w:calcOnExit w:val="0"/>
                  <w:textInput/>
                </w:ffData>
              </w:fldChar>
            </w:r>
            <w:bookmarkStart w:id="4" w:name="Tekst5"/>
            <w:r w:rsidRPr="00474648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b/>
                <w:sz w:val="18"/>
              </w:rP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bookmarkEnd w:id="4"/>
          </w:p>
        </w:tc>
        <w:tc>
          <w:tcPr>
            <w:tcW w:w="1529" w:type="dxa"/>
            <w:tcBorders>
              <w:top w:val="nil"/>
            </w:tcBorders>
          </w:tcPr>
          <w:p w14:paraId="5D019FBF" w14:textId="77777777" w:rsidR="00B76124" w:rsidRPr="00474648" w:rsidRDefault="00EB072C" w:rsidP="008A6FDF">
            <w:pPr>
              <w:spacing w:before="60" w:after="60"/>
              <w:jc w:val="right"/>
              <w:rPr>
                <w:rFonts w:asciiTheme="majorHAnsi" w:hAnsiTheme="majorHAnsi" w:cstheme="majorHAnsi"/>
                <w:sz w:val="18"/>
              </w:rPr>
            </w:pPr>
            <w:r w:rsidRPr="00474648">
              <w:rPr>
                <w:rFonts w:asciiTheme="majorHAnsi" w:hAnsiTheme="majorHAnsi" w:cstheme="majorHAnsi"/>
                <w:sz w:val="18"/>
              </w:rPr>
              <w:t>E-mail</w:t>
            </w:r>
          </w:p>
        </w:tc>
        <w:tc>
          <w:tcPr>
            <w:tcW w:w="3796" w:type="dxa"/>
            <w:tcBorders>
              <w:top w:val="dashed" w:sz="4" w:space="0" w:color="auto"/>
              <w:bottom w:val="dashed" w:sz="4" w:space="0" w:color="auto"/>
            </w:tcBorders>
          </w:tcPr>
          <w:p w14:paraId="225A4A50" w14:textId="77777777" w:rsidR="00B76124" w:rsidRPr="00474648" w:rsidRDefault="00A214DA" w:rsidP="008A6FDF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0"/>
                  <w:enabled/>
                  <w:calcOnExit w:val="0"/>
                  <w:textInput/>
                </w:ffData>
              </w:fldChar>
            </w:r>
            <w:bookmarkStart w:id="5" w:name="Tekst10"/>
            <w:r w:rsidRPr="00474648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b/>
                <w:sz w:val="18"/>
              </w:rP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bookmarkEnd w:id="5"/>
          </w:p>
        </w:tc>
      </w:tr>
      <w:tr w:rsidR="00E52386" w:rsidRPr="00474648" w14:paraId="2E83E10B" w14:textId="77777777" w:rsidTr="00474648">
        <w:tc>
          <w:tcPr>
            <w:tcW w:w="1416" w:type="dxa"/>
          </w:tcPr>
          <w:p w14:paraId="7A206BDB" w14:textId="77777777" w:rsidR="00E52386" w:rsidRPr="00474648" w:rsidRDefault="00E52386" w:rsidP="008A6FDF">
            <w:pPr>
              <w:spacing w:before="60" w:after="60"/>
              <w:jc w:val="right"/>
              <w:rPr>
                <w:rFonts w:asciiTheme="majorHAnsi" w:hAnsiTheme="majorHAnsi" w:cstheme="majorHAnsi"/>
                <w:sz w:val="18"/>
              </w:rPr>
            </w:pPr>
            <w:r w:rsidRPr="00474648">
              <w:rPr>
                <w:rFonts w:asciiTheme="majorHAnsi" w:hAnsiTheme="majorHAnsi" w:cstheme="majorHAnsi"/>
                <w:sz w:val="18"/>
              </w:rPr>
              <w:t>Kod i poczta</w:t>
            </w:r>
          </w:p>
        </w:tc>
        <w:tc>
          <w:tcPr>
            <w:tcW w:w="3631" w:type="dxa"/>
            <w:tcBorders>
              <w:top w:val="dashed" w:sz="4" w:space="0" w:color="auto"/>
              <w:bottom w:val="dashed" w:sz="4" w:space="0" w:color="auto"/>
            </w:tcBorders>
          </w:tcPr>
          <w:p w14:paraId="48D69EEE" w14:textId="77777777" w:rsidR="00E52386" w:rsidRPr="00474648" w:rsidRDefault="00A214DA" w:rsidP="008A6FDF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bookmarkStart w:id="6" w:name="Tekst6"/>
            <w:r w:rsidRPr="00474648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b/>
                <w:sz w:val="18"/>
              </w:rP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bookmarkEnd w:id="6"/>
          </w:p>
        </w:tc>
        <w:tc>
          <w:tcPr>
            <w:tcW w:w="1529" w:type="dxa"/>
          </w:tcPr>
          <w:p w14:paraId="6C9BD95D" w14:textId="77777777" w:rsidR="00E52386" w:rsidRPr="00474648" w:rsidRDefault="00E52386" w:rsidP="008A6FDF">
            <w:pPr>
              <w:spacing w:before="60" w:after="60"/>
              <w:jc w:val="right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3796" w:type="dxa"/>
            <w:tcBorders>
              <w:top w:val="dashed" w:sz="4" w:space="0" w:color="auto"/>
            </w:tcBorders>
          </w:tcPr>
          <w:p w14:paraId="31EEBAE0" w14:textId="77777777" w:rsidR="00E52386" w:rsidRPr="00474648" w:rsidRDefault="00A214DA" w:rsidP="008A6FDF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1"/>
                  <w:enabled/>
                  <w:calcOnExit w:val="0"/>
                  <w:textInput/>
                </w:ffData>
              </w:fldChar>
            </w:r>
            <w:bookmarkStart w:id="7" w:name="Tekst11"/>
            <w:r w:rsidRPr="00474648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b/>
                <w:sz w:val="18"/>
              </w:rP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bookmarkEnd w:id="7"/>
          </w:p>
        </w:tc>
      </w:tr>
      <w:tr w:rsidR="00B76124" w:rsidRPr="00474648" w14:paraId="17B1801B" w14:textId="77777777" w:rsidTr="00474648">
        <w:tc>
          <w:tcPr>
            <w:tcW w:w="1416" w:type="dxa"/>
          </w:tcPr>
          <w:p w14:paraId="145D2948" w14:textId="77777777" w:rsidR="00B76124" w:rsidRPr="00474648" w:rsidRDefault="00E52386" w:rsidP="008A6FDF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474648">
              <w:rPr>
                <w:rFonts w:asciiTheme="majorHAnsi" w:hAnsiTheme="majorHAnsi" w:cstheme="majorHAnsi"/>
                <w:sz w:val="18"/>
              </w:rPr>
              <w:t>Województwo</w:t>
            </w:r>
          </w:p>
        </w:tc>
        <w:tc>
          <w:tcPr>
            <w:tcW w:w="3631" w:type="dxa"/>
            <w:tcBorders>
              <w:top w:val="dashed" w:sz="4" w:space="0" w:color="auto"/>
              <w:bottom w:val="dashed" w:sz="4" w:space="0" w:color="auto"/>
            </w:tcBorders>
          </w:tcPr>
          <w:p w14:paraId="5505712B" w14:textId="77777777" w:rsidR="00B76124" w:rsidRPr="00474648" w:rsidRDefault="00A214DA" w:rsidP="008A6FDF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bookmarkStart w:id="8" w:name="Tekst7"/>
            <w:r w:rsidRPr="00474648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b/>
                <w:sz w:val="18"/>
              </w:rP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bookmarkEnd w:id="8"/>
          </w:p>
        </w:tc>
        <w:tc>
          <w:tcPr>
            <w:tcW w:w="1529" w:type="dxa"/>
          </w:tcPr>
          <w:p w14:paraId="4CD3596F" w14:textId="77777777" w:rsidR="00B76124" w:rsidRPr="00474648" w:rsidRDefault="00B76124" w:rsidP="008A6FDF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3796" w:type="dxa"/>
            <w:tcBorders>
              <w:top w:val="dashed" w:sz="4" w:space="0" w:color="auto"/>
            </w:tcBorders>
          </w:tcPr>
          <w:p w14:paraId="631AD6DB" w14:textId="77777777" w:rsidR="00B76124" w:rsidRPr="00474648" w:rsidRDefault="00B76124" w:rsidP="008A6FDF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</w:p>
        </w:tc>
      </w:tr>
      <w:tr w:rsidR="00B76124" w:rsidRPr="00474648" w14:paraId="505EA13C" w14:textId="77777777" w:rsidTr="00474648">
        <w:tc>
          <w:tcPr>
            <w:tcW w:w="1416" w:type="dxa"/>
            <w:tcBorders>
              <w:bottom w:val="single" w:sz="4" w:space="0" w:color="auto"/>
            </w:tcBorders>
          </w:tcPr>
          <w:p w14:paraId="0F8C388B" w14:textId="77777777" w:rsidR="00B76124" w:rsidRPr="00474648" w:rsidRDefault="00B76124" w:rsidP="008A6FDF">
            <w:pPr>
              <w:jc w:val="both"/>
              <w:rPr>
                <w:rFonts w:asciiTheme="majorHAnsi" w:hAnsiTheme="majorHAnsi" w:cstheme="majorHAnsi"/>
                <w:b/>
                <w:sz w:val="10"/>
                <w:szCs w:val="10"/>
              </w:rPr>
            </w:pPr>
          </w:p>
        </w:tc>
        <w:tc>
          <w:tcPr>
            <w:tcW w:w="3631" w:type="dxa"/>
            <w:tcBorders>
              <w:top w:val="dashed" w:sz="4" w:space="0" w:color="auto"/>
              <w:bottom w:val="single" w:sz="4" w:space="0" w:color="auto"/>
            </w:tcBorders>
          </w:tcPr>
          <w:p w14:paraId="1161F0D5" w14:textId="77777777" w:rsidR="00B76124" w:rsidRPr="00474648" w:rsidRDefault="00B76124" w:rsidP="008A6FDF">
            <w:pPr>
              <w:jc w:val="both"/>
              <w:rPr>
                <w:rFonts w:asciiTheme="majorHAnsi" w:hAnsiTheme="majorHAnsi" w:cstheme="majorHAnsi"/>
                <w:b/>
                <w:sz w:val="10"/>
                <w:szCs w:val="10"/>
              </w:rPr>
            </w:pPr>
          </w:p>
        </w:tc>
        <w:tc>
          <w:tcPr>
            <w:tcW w:w="1529" w:type="dxa"/>
            <w:tcBorders>
              <w:bottom w:val="single" w:sz="4" w:space="0" w:color="auto"/>
            </w:tcBorders>
          </w:tcPr>
          <w:p w14:paraId="7560E807" w14:textId="77777777" w:rsidR="00B76124" w:rsidRPr="00474648" w:rsidRDefault="00B76124" w:rsidP="008A6FDF">
            <w:pPr>
              <w:jc w:val="both"/>
              <w:rPr>
                <w:rFonts w:asciiTheme="majorHAnsi" w:hAnsiTheme="majorHAnsi" w:cstheme="majorHAnsi"/>
                <w:b/>
                <w:sz w:val="10"/>
                <w:szCs w:val="10"/>
              </w:rPr>
            </w:pPr>
          </w:p>
        </w:tc>
        <w:tc>
          <w:tcPr>
            <w:tcW w:w="3796" w:type="dxa"/>
            <w:tcBorders>
              <w:bottom w:val="single" w:sz="4" w:space="0" w:color="auto"/>
            </w:tcBorders>
          </w:tcPr>
          <w:p w14:paraId="21B24DC7" w14:textId="77777777" w:rsidR="00B76124" w:rsidRPr="00474648" w:rsidRDefault="00B76124" w:rsidP="008A6FDF">
            <w:pPr>
              <w:jc w:val="both"/>
              <w:rPr>
                <w:rFonts w:asciiTheme="majorHAnsi" w:hAnsiTheme="majorHAnsi" w:cstheme="majorHAnsi"/>
                <w:b/>
                <w:sz w:val="10"/>
                <w:szCs w:val="10"/>
              </w:rPr>
            </w:pPr>
          </w:p>
        </w:tc>
      </w:tr>
    </w:tbl>
    <w:p w14:paraId="595C61BF" w14:textId="77777777" w:rsidR="00B76124" w:rsidRPr="00474648" w:rsidRDefault="00B76124" w:rsidP="00470871">
      <w:pPr>
        <w:rPr>
          <w:rFonts w:asciiTheme="majorHAnsi" w:hAnsiTheme="majorHAnsi" w:cstheme="majorHAnsi"/>
        </w:rPr>
      </w:pPr>
    </w:p>
    <w:tbl>
      <w:tblPr>
        <w:tblW w:w="1049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73"/>
        <w:gridCol w:w="233"/>
        <w:gridCol w:w="234"/>
        <w:gridCol w:w="234"/>
        <w:gridCol w:w="245"/>
        <w:gridCol w:w="245"/>
        <w:gridCol w:w="245"/>
        <w:gridCol w:w="245"/>
        <w:gridCol w:w="244"/>
        <w:gridCol w:w="131"/>
        <w:gridCol w:w="114"/>
        <w:gridCol w:w="130"/>
        <w:gridCol w:w="115"/>
        <w:gridCol w:w="130"/>
        <w:gridCol w:w="115"/>
        <w:gridCol w:w="130"/>
        <w:gridCol w:w="115"/>
        <w:gridCol w:w="130"/>
        <w:gridCol w:w="115"/>
        <w:gridCol w:w="130"/>
        <w:gridCol w:w="245"/>
        <w:gridCol w:w="244"/>
        <w:gridCol w:w="244"/>
        <w:gridCol w:w="244"/>
        <w:gridCol w:w="244"/>
        <w:gridCol w:w="244"/>
        <w:gridCol w:w="1382"/>
        <w:gridCol w:w="252"/>
        <w:gridCol w:w="58"/>
        <w:gridCol w:w="194"/>
        <w:gridCol w:w="58"/>
        <w:gridCol w:w="194"/>
        <w:gridCol w:w="58"/>
        <w:gridCol w:w="194"/>
        <w:gridCol w:w="58"/>
        <w:gridCol w:w="194"/>
        <w:gridCol w:w="58"/>
        <w:gridCol w:w="194"/>
        <w:gridCol w:w="58"/>
        <w:gridCol w:w="194"/>
        <w:gridCol w:w="58"/>
        <w:gridCol w:w="194"/>
        <w:gridCol w:w="58"/>
        <w:gridCol w:w="194"/>
        <w:gridCol w:w="58"/>
        <w:gridCol w:w="252"/>
        <w:gridCol w:w="112"/>
      </w:tblGrid>
      <w:tr w:rsidR="00BC29BF" w:rsidRPr="00474648" w14:paraId="608EBAB8" w14:textId="77777777">
        <w:trPr>
          <w:cantSplit/>
          <w:trHeight w:val="70"/>
        </w:trPr>
        <w:tc>
          <w:tcPr>
            <w:tcW w:w="10490" w:type="dxa"/>
            <w:gridSpan w:val="47"/>
            <w:tcBorders>
              <w:top w:val="single" w:sz="4" w:space="0" w:color="auto"/>
            </w:tcBorders>
            <w:vAlign w:val="bottom"/>
          </w:tcPr>
          <w:p w14:paraId="481ECC41" w14:textId="77777777" w:rsidR="00BC29BF" w:rsidRPr="00474648" w:rsidRDefault="00BC29BF" w:rsidP="00424431">
            <w:pPr>
              <w:pStyle w:val="Nagwek1"/>
              <w:tabs>
                <w:tab w:val="left" w:pos="210"/>
              </w:tabs>
              <w:ind w:hanging="517"/>
              <w:jc w:val="both"/>
              <w:rPr>
                <w:rFonts w:asciiTheme="majorHAnsi" w:hAnsiTheme="majorHAnsi" w:cstheme="majorHAnsi"/>
                <w:b/>
                <w:i/>
                <w:sz w:val="6"/>
                <w:szCs w:val="6"/>
              </w:rPr>
            </w:pPr>
          </w:p>
        </w:tc>
      </w:tr>
      <w:tr w:rsidR="00A214DA" w:rsidRPr="00474648" w14:paraId="558BABD9" w14:textId="77777777">
        <w:tblPrEx>
          <w:tblCellMar>
            <w:left w:w="70" w:type="dxa"/>
            <w:right w:w="70" w:type="dxa"/>
          </w:tblCellMar>
        </w:tblPrEx>
        <w:trPr>
          <w:cantSplit/>
          <w:trHeight w:hRule="exact" w:val="403"/>
        </w:trPr>
        <w:tc>
          <w:tcPr>
            <w:tcW w:w="1673" w:type="dxa"/>
            <w:tcBorders>
              <w:right w:val="nil"/>
            </w:tcBorders>
            <w:vAlign w:val="center"/>
          </w:tcPr>
          <w:p w14:paraId="5E9E0E44" w14:textId="77777777" w:rsidR="00A214DA" w:rsidRPr="00474648" w:rsidRDefault="00A214DA" w:rsidP="00470871">
            <w:pPr>
              <w:pStyle w:val="Nagwek1"/>
              <w:ind w:left="-44"/>
              <w:jc w:val="right"/>
              <w:rPr>
                <w:rFonts w:asciiTheme="majorHAnsi" w:hAnsiTheme="majorHAnsi" w:cstheme="majorHAnsi"/>
                <w:sz w:val="16"/>
              </w:rPr>
            </w:pPr>
            <w:r w:rsidRPr="00474648">
              <w:rPr>
                <w:rFonts w:asciiTheme="majorHAnsi" w:hAnsiTheme="majorHAnsi" w:cstheme="majorHAnsi"/>
                <w:b/>
                <w:i/>
                <w:sz w:val="16"/>
              </w:rPr>
              <w:t>NIP</w:t>
            </w:r>
          </w:p>
        </w:tc>
        <w:bookmarkStart w:id="9" w:name="Tekst12"/>
        <w:tc>
          <w:tcPr>
            <w:tcW w:w="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63658" w14:textId="77777777" w:rsidR="00A214DA" w:rsidRPr="00474648" w:rsidRDefault="00A214DA" w:rsidP="00470871">
            <w:pPr>
              <w:pStyle w:val="Nagwek1"/>
              <w:rPr>
                <w:rFonts w:asciiTheme="majorHAnsi" w:hAnsiTheme="majorHAnsi" w:cstheme="majorHAnsi"/>
                <w:sz w:val="24"/>
                <w:szCs w:val="24"/>
              </w:rPr>
            </w:pP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FC089" w14:textId="77777777" w:rsidR="00A214DA" w:rsidRPr="00474648" w:rsidRDefault="00A214DA" w:rsidP="00A214DA">
            <w:pPr>
              <w:pStyle w:val="Nagwek1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t> </w: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A1744" w14:textId="77777777" w:rsidR="00A214DA" w:rsidRPr="00474648" w:rsidRDefault="00A214DA" w:rsidP="00A214DA">
            <w:pPr>
              <w:pStyle w:val="Nagwek1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t> </w: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DB8130" w14:textId="77777777" w:rsidR="00A214DA" w:rsidRPr="00474648" w:rsidRDefault="00A214DA" w:rsidP="00470871">
            <w:pPr>
              <w:pStyle w:val="Nagwek1"/>
              <w:rPr>
                <w:rFonts w:asciiTheme="majorHAnsi" w:hAnsiTheme="majorHAnsi" w:cstheme="majorHAnsi"/>
                <w:i/>
              </w:rPr>
            </w:pPr>
            <w:r w:rsidRPr="00474648">
              <w:rPr>
                <w:rFonts w:asciiTheme="majorHAnsi" w:hAnsiTheme="majorHAnsi" w:cstheme="majorHAnsi"/>
                <w:i/>
              </w:rPr>
              <w:t>-</w:t>
            </w: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80772" w14:textId="77777777" w:rsidR="00A214DA" w:rsidRPr="00474648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287AB" w14:textId="77777777" w:rsidR="00A214DA" w:rsidRPr="00474648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5B6A23" w14:textId="77777777" w:rsidR="00A214DA" w:rsidRPr="00474648" w:rsidRDefault="00A214DA" w:rsidP="00A214DA">
            <w:pPr>
              <w:pStyle w:val="Nagwek1"/>
              <w:jc w:val="center"/>
              <w:rPr>
                <w:rFonts w:asciiTheme="majorHAnsi" w:hAnsiTheme="majorHAnsi" w:cstheme="majorHAnsi"/>
                <w:i/>
              </w:rPr>
            </w:pPr>
            <w:r w:rsidRPr="00474648">
              <w:rPr>
                <w:rFonts w:asciiTheme="majorHAnsi" w:hAnsiTheme="majorHAnsi" w:cstheme="majorHAnsi"/>
                <w:i/>
              </w:rPr>
              <w:t>-</w:t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039157" w14:textId="77777777" w:rsidR="00A214DA" w:rsidRPr="00474648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B7B2A" w14:textId="77777777" w:rsidR="00A214DA" w:rsidRPr="00474648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E0DBD1" w14:textId="77777777" w:rsidR="00A214DA" w:rsidRPr="00474648" w:rsidRDefault="00A214DA" w:rsidP="00A214DA">
            <w:pPr>
              <w:pStyle w:val="Nagwek1"/>
              <w:jc w:val="center"/>
              <w:rPr>
                <w:rFonts w:asciiTheme="majorHAnsi" w:hAnsiTheme="majorHAnsi" w:cstheme="majorHAnsi"/>
                <w:i/>
              </w:rPr>
            </w:pPr>
            <w:r w:rsidRPr="00474648">
              <w:rPr>
                <w:rFonts w:asciiTheme="majorHAnsi" w:hAnsiTheme="majorHAnsi" w:cstheme="majorHAnsi"/>
                <w:i/>
              </w:rPr>
              <w:t>-</w:t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5DA76E" w14:textId="77777777" w:rsidR="00A214DA" w:rsidRPr="00474648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D243E" w14:textId="77777777" w:rsidR="00A214DA" w:rsidRPr="00474648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42CF9" w14:textId="77777777" w:rsidR="00A214DA" w:rsidRPr="00474648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977" w:type="dxa"/>
            <w:gridSpan w:val="8"/>
            <w:tcBorders>
              <w:left w:val="nil"/>
            </w:tcBorders>
            <w:vAlign w:val="center"/>
          </w:tcPr>
          <w:p w14:paraId="488E2D1D" w14:textId="77777777" w:rsidR="00A214DA" w:rsidRPr="00474648" w:rsidRDefault="00A214DA" w:rsidP="00470871">
            <w:pPr>
              <w:pStyle w:val="Nagwek1"/>
              <w:jc w:val="right"/>
              <w:rPr>
                <w:rFonts w:asciiTheme="majorHAnsi" w:hAnsiTheme="majorHAnsi" w:cstheme="majorHAnsi"/>
                <w:b/>
                <w:i/>
                <w:sz w:val="16"/>
              </w:rPr>
            </w:pPr>
            <w:r w:rsidRPr="00474648">
              <w:rPr>
                <w:rFonts w:asciiTheme="majorHAnsi" w:hAnsiTheme="majorHAnsi" w:cstheme="majorHAnsi"/>
                <w:b/>
                <w:i/>
                <w:snapToGrid w:val="0"/>
                <w:sz w:val="16"/>
              </w:rPr>
              <w:t xml:space="preserve">REGON 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59784" w14:textId="77777777" w:rsidR="00A214DA" w:rsidRPr="00474648" w:rsidRDefault="00A214DA" w:rsidP="00470871">
            <w:pPr>
              <w:pStyle w:val="Nagwek1"/>
              <w:rPr>
                <w:rFonts w:asciiTheme="majorHAnsi" w:hAnsiTheme="majorHAnsi" w:cstheme="majorHAnsi"/>
                <w:b/>
                <w:i/>
              </w:rPr>
            </w:pP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25E9A" w14:textId="77777777" w:rsidR="00A214DA" w:rsidRPr="00474648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3DD8A" w14:textId="77777777" w:rsidR="00A214DA" w:rsidRPr="00474648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6B552" w14:textId="77777777" w:rsidR="00A214DA" w:rsidRPr="00474648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70D59" w14:textId="77777777" w:rsidR="00A214DA" w:rsidRPr="00474648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80FFB" w14:textId="77777777" w:rsidR="00A214DA" w:rsidRPr="00474648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A0BBD" w14:textId="77777777" w:rsidR="00A214DA" w:rsidRPr="00474648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13FBC" w14:textId="77777777" w:rsidR="00A214DA" w:rsidRPr="00474648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6BC41" w14:textId="77777777" w:rsidR="00A214DA" w:rsidRPr="00474648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422" w:type="dxa"/>
            <w:gridSpan w:val="3"/>
            <w:tcBorders>
              <w:top w:val="nil"/>
              <w:left w:val="single" w:sz="4" w:space="0" w:color="auto"/>
            </w:tcBorders>
          </w:tcPr>
          <w:p w14:paraId="7280E2DA" w14:textId="77777777" w:rsidR="00A214DA" w:rsidRPr="00474648" w:rsidRDefault="00A214DA" w:rsidP="00470871">
            <w:pPr>
              <w:pStyle w:val="Nagwek1"/>
              <w:rPr>
                <w:rFonts w:asciiTheme="majorHAnsi" w:hAnsiTheme="majorHAnsi" w:cstheme="majorHAnsi"/>
                <w:sz w:val="16"/>
              </w:rPr>
            </w:pPr>
          </w:p>
        </w:tc>
      </w:tr>
      <w:tr w:rsidR="00BC29BF" w:rsidRPr="00474648" w14:paraId="12A38AFD" w14:textId="77777777">
        <w:trPr>
          <w:cantSplit/>
        </w:trPr>
        <w:tc>
          <w:tcPr>
            <w:tcW w:w="10490" w:type="dxa"/>
            <w:gridSpan w:val="4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4C77F9" w14:textId="77777777" w:rsidR="00BC29BF" w:rsidRPr="00474648" w:rsidRDefault="00BC29BF" w:rsidP="00424431">
            <w:pPr>
              <w:pStyle w:val="Nagwek1"/>
              <w:jc w:val="right"/>
              <w:rPr>
                <w:rFonts w:asciiTheme="majorHAnsi" w:hAnsiTheme="majorHAnsi" w:cstheme="majorHAnsi"/>
                <w:sz w:val="16"/>
              </w:rPr>
            </w:pPr>
          </w:p>
        </w:tc>
      </w:tr>
      <w:tr w:rsidR="00A214DA" w:rsidRPr="00474648" w14:paraId="2159EB4C" w14:textId="77777777">
        <w:trPr>
          <w:cantSplit/>
          <w:trHeight w:hRule="exact" w:val="403"/>
        </w:trPr>
        <w:tc>
          <w:tcPr>
            <w:tcW w:w="3729" w:type="dxa"/>
            <w:gridSpan w:val="10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717C53B" w14:textId="77777777" w:rsidR="00A214DA" w:rsidRPr="00474648" w:rsidRDefault="00A214DA" w:rsidP="004F0527">
            <w:pPr>
              <w:jc w:val="right"/>
              <w:rPr>
                <w:rFonts w:asciiTheme="majorHAnsi" w:hAnsiTheme="majorHAnsi" w:cstheme="majorHAnsi"/>
                <w:b/>
                <w:i/>
                <w:sz w:val="16"/>
              </w:rPr>
            </w:pPr>
            <w:r w:rsidRPr="00474648">
              <w:rPr>
                <w:rFonts w:asciiTheme="majorHAnsi" w:hAnsiTheme="majorHAnsi" w:cstheme="majorHAnsi"/>
                <w:b/>
                <w:i/>
                <w:sz w:val="16"/>
              </w:rPr>
              <w:t>KRS, a w przypadku jednoosobowej działalności gospodarczej  PESEL</w:t>
            </w:r>
          </w:p>
        </w:tc>
        <w:tc>
          <w:tcPr>
            <w:tcW w:w="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408C" w14:textId="77777777" w:rsidR="00A214DA" w:rsidRPr="00474648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72C13" w14:textId="77777777" w:rsidR="00A214DA" w:rsidRPr="00474648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2C05A" w14:textId="77777777" w:rsidR="00A214DA" w:rsidRPr="00474648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A024F" w14:textId="77777777" w:rsidR="00A214DA" w:rsidRPr="00474648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73A5C" w14:textId="77777777" w:rsidR="00A214DA" w:rsidRPr="00474648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6B4F7" w14:textId="77777777" w:rsidR="00A214DA" w:rsidRPr="00474648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391D87" w14:textId="77777777" w:rsidR="00A214DA" w:rsidRPr="00474648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2EADEC" w14:textId="77777777" w:rsidR="00A214DA" w:rsidRPr="00474648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D2DD1A" w14:textId="77777777" w:rsidR="00A214DA" w:rsidRPr="00474648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8E1EC" w14:textId="77777777" w:rsidR="00A214DA" w:rsidRPr="00474648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FFAC6" w14:textId="77777777" w:rsidR="00A214DA" w:rsidRPr="00474648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474648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1692" w:type="dxa"/>
            <w:gridSpan w:val="3"/>
            <w:tcBorders>
              <w:top w:val="nil"/>
              <w:left w:val="nil"/>
              <w:right w:val="nil"/>
            </w:tcBorders>
          </w:tcPr>
          <w:p w14:paraId="71C45A63" w14:textId="77777777" w:rsidR="00A214DA" w:rsidRPr="00474648" w:rsidRDefault="00A214DA" w:rsidP="00470871">
            <w:pPr>
              <w:pStyle w:val="Nagwek1"/>
              <w:jc w:val="right"/>
              <w:rPr>
                <w:rFonts w:asciiTheme="majorHAnsi" w:hAnsiTheme="majorHAnsi" w:cstheme="majorHAnsi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CC8DB7" w14:textId="77777777" w:rsidR="00A214DA" w:rsidRPr="00474648" w:rsidRDefault="00A214DA" w:rsidP="00470871">
            <w:pPr>
              <w:pStyle w:val="Nagwek1"/>
              <w:rPr>
                <w:rFonts w:asciiTheme="majorHAnsi" w:hAnsiTheme="majorHAnsi" w:cstheme="majorHAnsi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6561CD" w14:textId="77777777" w:rsidR="00A214DA" w:rsidRPr="00474648" w:rsidRDefault="00A214DA" w:rsidP="00470871">
            <w:pPr>
              <w:pStyle w:val="Nagwek1"/>
              <w:rPr>
                <w:rFonts w:asciiTheme="majorHAnsi" w:hAnsiTheme="majorHAnsi" w:cstheme="majorHAnsi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65B169" w14:textId="77777777" w:rsidR="00A214DA" w:rsidRPr="00474648" w:rsidRDefault="00A214DA" w:rsidP="00470871">
            <w:pPr>
              <w:pStyle w:val="Nagwek1"/>
              <w:rPr>
                <w:rFonts w:asciiTheme="majorHAnsi" w:hAnsiTheme="majorHAnsi" w:cstheme="majorHAnsi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541556" w14:textId="77777777" w:rsidR="00A214DA" w:rsidRPr="00474648" w:rsidRDefault="00A214DA" w:rsidP="00470871">
            <w:pPr>
              <w:pStyle w:val="Nagwek1"/>
              <w:rPr>
                <w:rFonts w:asciiTheme="majorHAnsi" w:hAnsiTheme="majorHAnsi" w:cstheme="majorHAnsi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C35862" w14:textId="77777777" w:rsidR="00A214DA" w:rsidRPr="00474648" w:rsidRDefault="00A214DA" w:rsidP="00470871">
            <w:pPr>
              <w:pStyle w:val="Nagwek1"/>
              <w:rPr>
                <w:rFonts w:asciiTheme="majorHAnsi" w:hAnsiTheme="majorHAnsi" w:cstheme="majorHAnsi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22A721" w14:textId="77777777" w:rsidR="00A214DA" w:rsidRPr="00474648" w:rsidRDefault="00A214DA" w:rsidP="00470871">
            <w:pPr>
              <w:pStyle w:val="Nagwek1"/>
              <w:rPr>
                <w:rFonts w:asciiTheme="majorHAnsi" w:hAnsiTheme="majorHAnsi" w:cstheme="majorHAnsi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727CD3" w14:textId="77777777" w:rsidR="00A214DA" w:rsidRPr="00474648" w:rsidRDefault="00A214DA" w:rsidP="00470871">
            <w:pPr>
              <w:pStyle w:val="Nagwek1"/>
              <w:rPr>
                <w:rFonts w:asciiTheme="majorHAnsi" w:hAnsiTheme="majorHAnsi" w:cstheme="majorHAnsi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2B6A57" w14:textId="77777777" w:rsidR="00A214DA" w:rsidRPr="00474648" w:rsidRDefault="00A214DA" w:rsidP="00470871">
            <w:pPr>
              <w:pStyle w:val="Nagwek1"/>
              <w:rPr>
                <w:rFonts w:asciiTheme="majorHAnsi" w:hAnsiTheme="majorHAnsi" w:cstheme="majorHAnsi"/>
                <w:b/>
                <w:i/>
                <w:sz w:val="16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9B7494" w14:textId="77777777" w:rsidR="00A214DA" w:rsidRPr="00474648" w:rsidRDefault="00A214DA" w:rsidP="00470871">
            <w:pPr>
              <w:pStyle w:val="Nagwek1"/>
              <w:rPr>
                <w:rFonts w:asciiTheme="majorHAnsi" w:hAnsiTheme="majorHAnsi" w:cstheme="majorHAnsi"/>
                <w:b/>
                <w:i/>
                <w:sz w:val="16"/>
              </w:rPr>
            </w:pPr>
          </w:p>
        </w:tc>
        <w:tc>
          <w:tcPr>
            <w:tcW w:w="112" w:type="dxa"/>
            <w:tcBorders>
              <w:top w:val="nil"/>
              <w:left w:val="nil"/>
              <w:right w:val="single" w:sz="4" w:space="0" w:color="auto"/>
            </w:tcBorders>
          </w:tcPr>
          <w:p w14:paraId="18D43DF7" w14:textId="77777777" w:rsidR="00A214DA" w:rsidRPr="00474648" w:rsidRDefault="00A214DA" w:rsidP="00470871">
            <w:pPr>
              <w:pStyle w:val="Nagwek1"/>
              <w:rPr>
                <w:rFonts w:asciiTheme="majorHAnsi" w:hAnsiTheme="majorHAnsi" w:cstheme="majorHAnsi"/>
                <w:b/>
                <w:i/>
                <w:sz w:val="16"/>
              </w:rPr>
            </w:pPr>
          </w:p>
        </w:tc>
      </w:tr>
      <w:tr w:rsidR="00BC29BF" w:rsidRPr="00474648" w14:paraId="712CEF4D" w14:textId="77777777">
        <w:trPr>
          <w:cantSplit/>
          <w:trHeight w:val="78"/>
        </w:trPr>
        <w:tc>
          <w:tcPr>
            <w:tcW w:w="10490" w:type="dxa"/>
            <w:gridSpan w:val="47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11A48FCA" w14:textId="77777777" w:rsidR="00BC29BF" w:rsidRPr="00474648" w:rsidRDefault="00BC29BF" w:rsidP="00470871">
            <w:pPr>
              <w:pStyle w:val="Nagwek1"/>
              <w:rPr>
                <w:rFonts w:asciiTheme="majorHAnsi" w:hAnsiTheme="majorHAnsi" w:cstheme="majorHAnsi"/>
                <w:sz w:val="6"/>
              </w:rPr>
            </w:pPr>
          </w:p>
        </w:tc>
      </w:tr>
    </w:tbl>
    <w:p w14:paraId="63E562A5" w14:textId="77777777" w:rsidR="00BC29BF" w:rsidRPr="00474648" w:rsidRDefault="00BC29BF" w:rsidP="00470871">
      <w:pPr>
        <w:rPr>
          <w:rFonts w:asciiTheme="majorHAnsi" w:hAnsiTheme="majorHAnsi" w:cstheme="majorHAns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3"/>
        <w:gridCol w:w="1136"/>
        <w:gridCol w:w="2092"/>
        <w:gridCol w:w="5191"/>
      </w:tblGrid>
      <w:tr w:rsidR="00453E72" w:rsidRPr="00474648" w14:paraId="4F15A530" w14:textId="77777777" w:rsidTr="007750A5">
        <w:tc>
          <w:tcPr>
            <w:tcW w:w="1985" w:type="dxa"/>
            <w:vAlign w:val="center"/>
          </w:tcPr>
          <w:p w14:paraId="72062F93" w14:textId="77777777" w:rsidR="00453E72" w:rsidRPr="00474648" w:rsidRDefault="00453E72" w:rsidP="007750A5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t>Zakres certyfikacji:</w:t>
            </w:r>
          </w:p>
        </w:tc>
        <w:tc>
          <w:tcPr>
            <w:tcW w:w="1142" w:type="dxa"/>
            <w:vAlign w:val="center"/>
          </w:tcPr>
          <w:p w14:paraId="725C2039" w14:textId="77777777" w:rsidR="00453E72" w:rsidRPr="00474648" w:rsidRDefault="00453E72" w:rsidP="007750A5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t>Liczba lokalizacji:</w:t>
            </w:r>
          </w:p>
        </w:tc>
        <w:tc>
          <w:tcPr>
            <w:tcW w:w="7471" w:type="dxa"/>
            <w:gridSpan w:val="2"/>
            <w:vAlign w:val="center"/>
          </w:tcPr>
          <w:p w14:paraId="534D146E" w14:textId="77777777" w:rsidR="00453E72" w:rsidRPr="00474648" w:rsidRDefault="00453E72" w:rsidP="007750A5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t>Dane dotyczące zakładu/lokalizacji*:</w:t>
            </w:r>
          </w:p>
        </w:tc>
      </w:tr>
      <w:tr w:rsidR="00020172" w:rsidRPr="00474648" w14:paraId="045B9D93" w14:textId="77777777" w:rsidTr="007750A5">
        <w:trPr>
          <w:trHeight w:val="330"/>
        </w:trPr>
        <w:tc>
          <w:tcPr>
            <w:tcW w:w="1985" w:type="dxa"/>
            <w:vMerge w:val="restart"/>
          </w:tcPr>
          <w:p w14:paraId="0C6F0B7E" w14:textId="77777777" w:rsidR="00020172" w:rsidRPr="00474648" w:rsidRDefault="00020172" w:rsidP="007750A5">
            <w:pPr>
              <w:spacing w:before="60" w:after="60"/>
              <w:rPr>
                <w:rFonts w:asciiTheme="majorHAnsi" w:hAnsiTheme="majorHAnsi" w:cstheme="majorHAnsi"/>
                <w:sz w:val="18"/>
                <w:szCs w:val="18"/>
              </w:rPr>
            </w:pPr>
            <w:r w:rsidRPr="00474648">
              <w:rPr>
                <w:rFonts w:asciiTheme="majorHAnsi" w:hAnsiTheme="majorHAnsi" w:cstheme="majorHAnsi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  <w:checked w:val="0"/>
                  </w:checkBox>
                </w:ffData>
              </w:fldChar>
            </w:r>
            <w:r w:rsidRPr="00474648">
              <w:rPr>
                <w:rFonts w:asciiTheme="majorHAnsi" w:hAnsiTheme="majorHAnsi" w:cstheme="majorHAnsi"/>
                <w:sz w:val="18"/>
                <w:szCs w:val="18"/>
              </w:rPr>
              <w:instrText xml:space="preserve"> FORMCHECKBOX </w:instrText>
            </w:r>
            <w:r w:rsidRPr="00474648">
              <w:rPr>
                <w:rFonts w:asciiTheme="majorHAnsi" w:hAnsiTheme="majorHAnsi" w:cstheme="majorHAnsi"/>
                <w:sz w:val="18"/>
                <w:szCs w:val="18"/>
              </w:rPr>
            </w:r>
            <w:r w:rsidRPr="00474648">
              <w:rPr>
                <w:rFonts w:asciiTheme="majorHAnsi" w:hAnsiTheme="majorHAnsi" w:cstheme="majorHAnsi"/>
                <w:sz w:val="18"/>
                <w:szCs w:val="18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sz w:val="18"/>
                <w:szCs w:val="18"/>
              </w:rPr>
              <w:fldChar w:fldCharType="end"/>
            </w:r>
            <w:r w:rsidRPr="00474648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4A51D6" w:rsidRPr="00474648">
              <w:rPr>
                <w:rFonts w:asciiTheme="majorHAnsi" w:hAnsiTheme="majorHAnsi" w:cstheme="majorHAnsi"/>
                <w:sz w:val="18"/>
                <w:szCs w:val="18"/>
              </w:rPr>
              <w:t>Produkcja wędlin</w:t>
            </w:r>
          </w:p>
        </w:tc>
        <w:tc>
          <w:tcPr>
            <w:tcW w:w="1142" w:type="dxa"/>
            <w:vMerge w:val="restart"/>
          </w:tcPr>
          <w:p w14:paraId="1B188737" w14:textId="77777777" w:rsidR="00020172" w:rsidRPr="00474648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sz w:val="18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b/>
                <w:sz w:val="18"/>
              </w:rP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2118" w:type="dxa"/>
          </w:tcPr>
          <w:p w14:paraId="1708036D" w14:textId="77777777" w:rsidR="00020172" w:rsidRPr="00474648" w:rsidRDefault="00020172" w:rsidP="007750A5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t xml:space="preserve">Nazwa: </w:t>
            </w:r>
          </w:p>
        </w:tc>
        <w:tc>
          <w:tcPr>
            <w:tcW w:w="5353" w:type="dxa"/>
          </w:tcPr>
          <w:p w14:paraId="29783A26" w14:textId="77777777" w:rsidR="00020172" w:rsidRPr="00474648" w:rsidRDefault="00020172" w:rsidP="007750A5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b/>
                <w:sz w:val="18"/>
              </w:rP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020172" w:rsidRPr="00474648" w14:paraId="70B1CFD9" w14:textId="77777777" w:rsidTr="007750A5">
        <w:trPr>
          <w:trHeight w:val="330"/>
        </w:trPr>
        <w:tc>
          <w:tcPr>
            <w:tcW w:w="1985" w:type="dxa"/>
            <w:vMerge/>
          </w:tcPr>
          <w:p w14:paraId="49B8B4BE" w14:textId="77777777" w:rsidR="00020172" w:rsidRPr="00474648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14:paraId="4DFABA89" w14:textId="77777777" w:rsidR="00020172" w:rsidRPr="00474648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2118" w:type="dxa"/>
          </w:tcPr>
          <w:p w14:paraId="26D2E79F" w14:textId="77777777" w:rsidR="00020172" w:rsidRPr="00474648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t xml:space="preserve">Adres: </w:t>
            </w:r>
          </w:p>
        </w:tc>
        <w:tc>
          <w:tcPr>
            <w:tcW w:w="5353" w:type="dxa"/>
          </w:tcPr>
          <w:p w14:paraId="040C8E0A" w14:textId="77777777" w:rsidR="00020172" w:rsidRPr="00474648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b/>
                <w:sz w:val="18"/>
              </w:rP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020172" w:rsidRPr="00474648" w14:paraId="70E88344" w14:textId="77777777" w:rsidTr="007750A5">
        <w:trPr>
          <w:trHeight w:val="330"/>
        </w:trPr>
        <w:tc>
          <w:tcPr>
            <w:tcW w:w="1985" w:type="dxa"/>
            <w:vMerge/>
          </w:tcPr>
          <w:p w14:paraId="707FBD34" w14:textId="77777777" w:rsidR="00020172" w:rsidRPr="00474648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14:paraId="6F8A5A04" w14:textId="77777777" w:rsidR="00020172" w:rsidRPr="00474648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2118" w:type="dxa"/>
          </w:tcPr>
          <w:p w14:paraId="29AC3B79" w14:textId="77777777" w:rsidR="00020172" w:rsidRPr="00474648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t xml:space="preserve">Osoba odpowiedzialna za kontakt: </w:t>
            </w:r>
          </w:p>
        </w:tc>
        <w:tc>
          <w:tcPr>
            <w:tcW w:w="5353" w:type="dxa"/>
          </w:tcPr>
          <w:p w14:paraId="4F7259B6" w14:textId="77777777" w:rsidR="00020172" w:rsidRPr="00474648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b/>
                <w:sz w:val="18"/>
              </w:rP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020172" w:rsidRPr="00474648" w14:paraId="5592633A" w14:textId="77777777" w:rsidTr="007750A5">
        <w:trPr>
          <w:trHeight w:val="205"/>
        </w:trPr>
        <w:tc>
          <w:tcPr>
            <w:tcW w:w="1985" w:type="dxa"/>
            <w:vMerge w:val="restart"/>
          </w:tcPr>
          <w:p w14:paraId="2300B3FA" w14:textId="77777777" w:rsidR="00020172" w:rsidRPr="00474648" w:rsidRDefault="00020172" w:rsidP="007750A5">
            <w:pPr>
              <w:spacing w:before="60" w:after="60"/>
              <w:rPr>
                <w:rFonts w:asciiTheme="majorHAnsi" w:hAnsiTheme="majorHAnsi" w:cstheme="majorHAnsi"/>
                <w:sz w:val="18"/>
                <w:szCs w:val="18"/>
              </w:rPr>
            </w:pPr>
            <w:r w:rsidRPr="00474648">
              <w:rPr>
                <w:rFonts w:asciiTheme="majorHAnsi" w:hAnsiTheme="majorHAnsi" w:cstheme="majorHAnsi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  <w:checked w:val="0"/>
                  </w:checkBox>
                </w:ffData>
              </w:fldChar>
            </w:r>
            <w:r w:rsidRPr="00474648">
              <w:rPr>
                <w:rFonts w:asciiTheme="majorHAnsi" w:hAnsiTheme="majorHAnsi" w:cstheme="majorHAnsi"/>
                <w:sz w:val="18"/>
                <w:szCs w:val="18"/>
              </w:rPr>
              <w:instrText xml:space="preserve"> FORMCHECKBOX </w:instrText>
            </w:r>
            <w:r w:rsidRPr="00474648">
              <w:rPr>
                <w:rFonts w:asciiTheme="majorHAnsi" w:hAnsiTheme="majorHAnsi" w:cstheme="majorHAnsi"/>
                <w:sz w:val="18"/>
                <w:szCs w:val="18"/>
              </w:rPr>
            </w:r>
            <w:r w:rsidRPr="00474648">
              <w:rPr>
                <w:rFonts w:asciiTheme="majorHAnsi" w:hAnsiTheme="majorHAnsi" w:cstheme="majorHAnsi"/>
                <w:sz w:val="18"/>
                <w:szCs w:val="18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sz w:val="18"/>
                <w:szCs w:val="18"/>
              </w:rPr>
              <w:fldChar w:fldCharType="end"/>
            </w:r>
            <w:r w:rsidRPr="00474648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4A51D6" w:rsidRPr="00474648">
              <w:rPr>
                <w:rFonts w:asciiTheme="majorHAnsi" w:hAnsiTheme="majorHAnsi" w:cstheme="majorHAnsi"/>
                <w:sz w:val="18"/>
                <w:szCs w:val="18"/>
              </w:rPr>
              <w:t>Transport wyrobu gotowego</w:t>
            </w:r>
          </w:p>
        </w:tc>
        <w:tc>
          <w:tcPr>
            <w:tcW w:w="1142" w:type="dxa"/>
            <w:vMerge w:val="restart"/>
          </w:tcPr>
          <w:p w14:paraId="6D05436D" w14:textId="77777777" w:rsidR="00020172" w:rsidRPr="00474648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sz w:val="18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b/>
                <w:sz w:val="18"/>
              </w:rP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2118" w:type="dxa"/>
          </w:tcPr>
          <w:p w14:paraId="7DF8A2FB" w14:textId="77777777" w:rsidR="00020172" w:rsidRPr="00474648" w:rsidRDefault="00020172" w:rsidP="007750A5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t xml:space="preserve">Nazwa: </w:t>
            </w:r>
          </w:p>
        </w:tc>
        <w:tc>
          <w:tcPr>
            <w:tcW w:w="5353" w:type="dxa"/>
          </w:tcPr>
          <w:p w14:paraId="46917716" w14:textId="77777777" w:rsidR="00020172" w:rsidRPr="00474648" w:rsidRDefault="00020172" w:rsidP="007750A5">
            <w:pPr>
              <w:jc w:val="both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b/>
                <w:sz w:val="18"/>
              </w:rP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020172" w:rsidRPr="00474648" w14:paraId="75D0CD17" w14:textId="77777777" w:rsidTr="007750A5">
        <w:trPr>
          <w:trHeight w:val="205"/>
        </w:trPr>
        <w:tc>
          <w:tcPr>
            <w:tcW w:w="1985" w:type="dxa"/>
            <w:vMerge/>
          </w:tcPr>
          <w:p w14:paraId="6BF598E9" w14:textId="77777777" w:rsidR="00020172" w:rsidRPr="00474648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14:paraId="47F8119D" w14:textId="77777777" w:rsidR="00020172" w:rsidRPr="00474648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2118" w:type="dxa"/>
          </w:tcPr>
          <w:p w14:paraId="12C88E54" w14:textId="77777777" w:rsidR="00020172" w:rsidRPr="00474648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t xml:space="preserve">Adres: </w:t>
            </w:r>
          </w:p>
        </w:tc>
        <w:tc>
          <w:tcPr>
            <w:tcW w:w="5353" w:type="dxa"/>
          </w:tcPr>
          <w:p w14:paraId="3308DB46" w14:textId="77777777" w:rsidR="00020172" w:rsidRPr="00474648" w:rsidRDefault="00020172" w:rsidP="007750A5">
            <w:pPr>
              <w:jc w:val="both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b/>
                <w:sz w:val="18"/>
              </w:rP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020172" w:rsidRPr="00474648" w14:paraId="61285E77" w14:textId="77777777" w:rsidTr="007750A5">
        <w:trPr>
          <w:trHeight w:val="205"/>
        </w:trPr>
        <w:tc>
          <w:tcPr>
            <w:tcW w:w="1985" w:type="dxa"/>
            <w:vMerge/>
          </w:tcPr>
          <w:p w14:paraId="6658E231" w14:textId="77777777" w:rsidR="00020172" w:rsidRPr="00474648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14:paraId="7AEA4EEF" w14:textId="77777777" w:rsidR="00020172" w:rsidRPr="00474648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2118" w:type="dxa"/>
          </w:tcPr>
          <w:p w14:paraId="09E31E90" w14:textId="77777777" w:rsidR="00020172" w:rsidRPr="00474648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t xml:space="preserve">Osoba odpowiedzialna za kontakt: </w:t>
            </w:r>
          </w:p>
        </w:tc>
        <w:tc>
          <w:tcPr>
            <w:tcW w:w="5353" w:type="dxa"/>
          </w:tcPr>
          <w:p w14:paraId="691837FA" w14:textId="77777777" w:rsidR="00020172" w:rsidRPr="00474648" w:rsidRDefault="00020172" w:rsidP="007750A5">
            <w:pPr>
              <w:jc w:val="both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b/>
                <w:sz w:val="18"/>
              </w:rP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020172" w:rsidRPr="00474648" w14:paraId="0E612286" w14:textId="77777777" w:rsidTr="007750A5">
        <w:trPr>
          <w:trHeight w:val="135"/>
        </w:trPr>
        <w:tc>
          <w:tcPr>
            <w:tcW w:w="1985" w:type="dxa"/>
            <w:vMerge w:val="restart"/>
          </w:tcPr>
          <w:p w14:paraId="64BCE39B" w14:textId="77777777" w:rsidR="004A51D6" w:rsidRPr="00474648" w:rsidRDefault="00020172" w:rsidP="004A51D6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474648">
              <w:rPr>
                <w:rFonts w:asciiTheme="majorHAnsi" w:hAnsiTheme="majorHAnsi" w:cstheme="majorHAnsi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  <w:checked w:val="0"/>
                  </w:checkBox>
                </w:ffData>
              </w:fldChar>
            </w:r>
            <w:r w:rsidRPr="00474648">
              <w:rPr>
                <w:rFonts w:asciiTheme="majorHAnsi" w:hAnsiTheme="majorHAnsi" w:cstheme="majorHAnsi"/>
                <w:sz w:val="18"/>
                <w:szCs w:val="18"/>
              </w:rPr>
              <w:instrText xml:space="preserve"> FORMCHECKBOX </w:instrText>
            </w:r>
            <w:r w:rsidRPr="00474648">
              <w:rPr>
                <w:rFonts w:asciiTheme="majorHAnsi" w:hAnsiTheme="majorHAnsi" w:cstheme="majorHAnsi"/>
                <w:sz w:val="18"/>
                <w:szCs w:val="18"/>
              </w:rPr>
            </w:r>
            <w:r w:rsidRPr="00474648">
              <w:rPr>
                <w:rFonts w:asciiTheme="majorHAnsi" w:hAnsiTheme="majorHAnsi" w:cstheme="majorHAnsi"/>
                <w:sz w:val="18"/>
                <w:szCs w:val="18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sz w:val="18"/>
                <w:szCs w:val="18"/>
              </w:rPr>
              <w:fldChar w:fldCharType="end"/>
            </w:r>
            <w:r w:rsidRPr="00474648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4A51D6" w:rsidRPr="00474648">
              <w:rPr>
                <w:rFonts w:asciiTheme="majorHAnsi" w:hAnsiTheme="majorHAnsi" w:cstheme="majorHAnsi"/>
                <w:sz w:val="18"/>
                <w:szCs w:val="18"/>
              </w:rPr>
              <w:t>Dystrybucja</w:t>
            </w:r>
          </w:p>
          <w:p w14:paraId="3D748C1F" w14:textId="77777777" w:rsidR="00020172" w:rsidRPr="00474648" w:rsidRDefault="004A51D6" w:rsidP="004A51D6">
            <w:pPr>
              <w:spacing w:before="60" w:after="60"/>
              <w:rPr>
                <w:rFonts w:asciiTheme="majorHAnsi" w:hAnsiTheme="majorHAnsi" w:cstheme="majorHAnsi"/>
                <w:sz w:val="18"/>
                <w:szCs w:val="18"/>
              </w:rPr>
            </w:pPr>
            <w:r w:rsidRPr="00474648">
              <w:rPr>
                <w:rFonts w:asciiTheme="majorHAnsi" w:hAnsiTheme="majorHAnsi" w:cstheme="majorHAnsi"/>
                <w:sz w:val="18"/>
                <w:szCs w:val="18"/>
              </w:rPr>
              <w:t>(sklepy, sieci, hurtownie)</w:t>
            </w:r>
          </w:p>
        </w:tc>
        <w:tc>
          <w:tcPr>
            <w:tcW w:w="1142" w:type="dxa"/>
            <w:vMerge w:val="restart"/>
          </w:tcPr>
          <w:p w14:paraId="3B3060CC" w14:textId="77777777" w:rsidR="00020172" w:rsidRPr="00474648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sz w:val="18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b/>
                <w:sz w:val="18"/>
              </w:rP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2118" w:type="dxa"/>
          </w:tcPr>
          <w:p w14:paraId="49FE3C4A" w14:textId="77777777" w:rsidR="00020172" w:rsidRPr="00474648" w:rsidRDefault="00020172" w:rsidP="007750A5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t xml:space="preserve">Nazwa: </w:t>
            </w:r>
          </w:p>
        </w:tc>
        <w:tc>
          <w:tcPr>
            <w:tcW w:w="5353" w:type="dxa"/>
          </w:tcPr>
          <w:p w14:paraId="395BB5FB" w14:textId="77777777" w:rsidR="00020172" w:rsidRPr="00474648" w:rsidRDefault="00020172" w:rsidP="007750A5">
            <w:pPr>
              <w:jc w:val="both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b/>
                <w:sz w:val="18"/>
              </w:rP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020172" w:rsidRPr="00474648" w14:paraId="01F0386A" w14:textId="77777777" w:rsidTr="007750A5">
        <w:trPr>
          <w:trHeight w:val="135"/>
        </w:trPr>
        <w:tc>
          <w:tcPr>
            <w:tcW w:w="1985" w:type="dxa"/>
            <w:vMerge/>
          </w:tcPr>
          <w:p w14:paraId="3F7614F8" w14:textId="77777777" w:rsidR="00020172" w:rsidRPr="00474648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142" w:type="dxa"/>
            <w:vMerge/>
          </w:tcPr>
          <w:p w14:paraId="300F40F7" w14:textId="77777777" w:rsidR="00020172" w:rsidRPr="00474648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2118" w:type="dxa"/>
          </w:tcPr>
          <w:p w14:paraId="543C1986" w14:textId="77777777" w:rsidR="00020172" w:rsidRPr="00474648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t xml:space="preserve">Adres: </w:t>
            </w:r>
          </w:p>
        </w:tc>
        <w:tc>
          <w:tcPr>
            <w:tcW w:w="5353" w:type="dxa"/>
          </w:tcPr>
          <w:p w14:paraId="20AC02B2" w14:textId="77777777" w:rsidR="00020172" w:rsidRPr="00474648" w:rsidRDefault="00020172" w:rsidP="007750A5">
            <w:pPr>
              <w:jc w:val="both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b/>
                <w:sz w:val="18"/>
              </w:rP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020172" w:rsidRPr="00474648" w14:paraId="64212AF7" w14:textId="77777777" w:rsidTr="007750A5">
        <w:trPr>
          <w:trHeight w:val="135"/>
        </w:trPr>
        <w:tc>
          <w:tcPr>
            <w:tcW w:w="1985" w:type="dxa"/>
            <w:vMerge/>
          </w:tcPr>
          <w:p w14:paraId="77B0F480" w14:textId="77777777" w:rsidR="00020172" w:rsidRPr="00474648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142" w:type="dxa"/>
            <w:vMerge/>
          </w:tcPr>
          <w:p w14:paraId="5AA0C2F8" w14:textId="77777777" w:rsidR="00020172" w:rsidRPr="00474648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2118" w:type="dxa"/>
          </w:tcPr>
          <w:p w14:paraId="64648739" w14:textId="77777777" w:rsidR="00020172" w:rsidRPr="00474648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t xml:space="preserve">Osoba odpowiedzialna za kontakt: </w:t>
            </w:r>
          </w:p>
        </w:tc>
        <w:tc>
          <w:tcPr>
            <w:tcW w:w="5353" w:type="dxa"/>
          </w:tcPr>
          <w:p w14:paraId="7FA47B75" w14:textId="77777777" w:rsidR="00020172" w:rsidRPr="00474648" w:rsidRDefault="00020172" w:rsidP="007750A5">
            <w:pPr>
              <w:jc w:val="both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b/>
                <w:sz w:val="18"/>
              </w:rP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</w:tbl>
    <w:p w14:paraId="677A427C" w14:textId="77777777" w:rsidR="00FF664F" w:rsidRPr="00474648" w:rsidRDefault="00020172" w:rsidP="00470871">
      <w:pPr>
        <w:rPr>
          <w:rFonts w:asciiTheme="majorHAnsi" w:hAnsiTheme="majorHAnsi" w:cstheme="majorHAnsi"/>
          <w:sz w:val="18"/>
        </w:rPr>
      </w:pPr>
      <w:r w:rsidRPr="00474648">
        <w:rPr>
          <w:rFonts w:asciiTheme="majorHAnsi" w:hAnsiTheme="majorHAnsi" w:cstheme="majorHAnsi"/>
          <w:sz w:val="18"/>
        </w:rPr>
        <w:t>* W</w:t>
      </w:r>
      <w:r w:rsidR="00453E72" w:rsidRPr="00474648">
        <w:rPr>
          <w:rFonts w:asciiTheme="majorHAnsi" w:hAnsiTheme="majorHAnsi" w:cstheme="majorHAnsi"/>
          <w:sz w:val="18"/>
        </w:rPr>
        <w:t xml:space="preserve"> przypadku więcej niż jednej lokalizacji prosimy</w:t>
      </w:r>
      <w:r w:rsidRPr="00474648">
        <w:rPr>
          <w:rFonts w:asciiTheme="majorHAnsi" w:hAnsiTheme="majorHAnsi" w:cstheme="majorHAnsi"/>
          <w:sz w:val="18"/>
        </w:rPr>
        <w:t xml:space="preserve"> o przesłanie danych (nazwa, adres, osoba do kontaktu, zakres certyfikacji) w formie załącznika do wniosku.</w:t>
      </w:r>
    </w:p>
    <w:p w14:paraId="58557972" w14:textId="77777777" w:rsidR="004A51D6" w:rsidRPr="00474648" w:rsidRDefault="004A51D6" w:rsidP="00470871">
      <w:pPr>
        <w:rPr>
          <w:rFonts w:asciiTheme="majorHAnsi" w:hAnsiTheme="majorHAnsi" w:cstheme="majorHAnsi"/>
          <w:sz w:val="18"/>
        </w:rPr>
      </w:pPr>
    </w:p>
    <w:p w14:paraId="6220E18E" w14:textId="77777777" w:rsidR="004A51D6" w:rsidRPr="00474648" w:rsidRDefault="004A51D6" w:rsidP="00470871">
      <w:pPr>
        <w:rPr>
          <w:rFonts w:asciiTheme="majorHAnsi" w:hAnsiTheme="majorHAnsi" w:cstheme="majorHAnsi"/>
          <w:sz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72"/>
      </w:tblGrid>
      <w:tr w:rsidR="00EC04C2" w:rsidRPr="00474648" w14:paraId="39C3DCD9" w14:textId="77777777" w:rsidTr="001819A0">
        <w:tc>
          <w:tcPr>
            <w:tcW w:w="10598" w:type="dxa"/>
            <w:vAlign w:val="center"/>
          </w:tcPr>
          <w:p w14:paraId="2279E7F1" w14:textId="77777777" w:rsidR="00EC04C2" w:rsidRPr="00474648" w:rsidRDefault="00EC04C2" w:rsidP="001819A0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t>Nazwy wędlin zgłaszanych do certyfikacji</w:t>
            </w:r>
            <w:r w:rsidR="00D1167F" w:rsidRPr="00474648">
              <w:rPr>
                <w:rFonts w:asciiTheme="majorHAnsi" w:hAnsiTheme="majorHAnsi" w:cstheme="majorHAnsi"/>
                <w:b/>
                <w:sz w:val="18"/>
              </w:rPr>
              <w:t xml:space="preserve"> oraz szacunkowa wielkość produkcji w skali rocznej (w tonach).</w:t>
            </w:r>
          </w:p>
        </w:tc>
      </w:tr>
      <w:tr w:rsidR="00EC04C2" w:rsidRPr="00474648" w14:paraId="0D569F4D" w14:textId="77777777" w:rsidTr="001819A0">
        <w:trPr>
          <w:trHeight w:val="1349"/>
        </w:trPr>
        <w:tc>
          <w:tcPr>
            <w:tcW w:w="10598" w:type="dxa"/>
          </w:tcPr>
          <w:p w14:paraId="29FC3192" w14:textId="77777777" w:rsidR="00EC04C2" w:rsidRPr="00474648" w:rsidRDefault="00EC04C2" w:rsidP="008A5661">
            <w:pPr>
              <w:rPr>
                <w:rFonts w:asciiTheme="majorHAnsi" w:hAnsiTheme="majorHAnsi" w:cstheme="majorHAnsi"/>
                <w:b/>
                <w:sz w:val="18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b/>
                <w:sz w:val="18"/>
              </w:rP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  <w:p w14:paraId="4B06857B" w14:textId="77777777" w:rsidR="008A5661" w:rsidRPr="00474648" w:rsidRDefault="008A5661" w:rsidP="008A5661">
            <w:pPr>
              <w:rPr>
                <w:rFonts w:asciiTheme="majorHAnsi" w:hAnsiTheme="majorHAnsi" w:cstheme="majorHAnsi"/>
                <w:b/>
                <w:sz w:val="18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b/>
                <w:sz w:val="18"/>
              </w:rP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  <w:p w14:paraId="543B988C" w14:textId="77777777" w:rsidR="008A5661" w:rsidRPr="00474648" w:rsidRDefault="008A5661" w:rsidP="008A5661">
            <w:pPr>
              <w:rPr>
                <w:rFonts w:asciiTheme="majorHAnsi" w:hAnsiTheme="majorHAnsi" w:cstheme="majorHAnsi"/>
                <w:b/>
                <w:sz w:val="18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b/>
                <w:sz w:val="18"/>
              </w:rP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  <w:p w14:paraId="0D581D09" w14:textId="77777777" w:rsidR="008A5661" w:rsidRPr="00474648" w:rsidRDefault="008A5661" w:rsidP="008A5661">
            <w:pPr>
              <w:rPr>
                <w:rFonts w:asciiTheme="majorHAnsi" w:hAnsiTheme="majorHAnsi" w:cstheme="majorHAnsi"/>
                <w:b/>
                <w:sz w:val="18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b/>
                <w:sz w:val="18"/>
              </w:rP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  <w:p w14:paraId="085EA483" w14:textId="77777777" w:rsidR="008A5661" w:rsidRPr="00474648" w:rsidRDefault="008A5661" w:rsidP="008A5661">
            <w:pPr>
              <w:rPr>
                <w:rFonts w:asciiTheme="majorHAnsi" w:hAnsiTheme="majorHAnsi" w:cstheme="majorHAnsi"/>
                <w:b/>
                <w:sz w:val="18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b/>
                <w:sz w:val="18"/>
              </w:rP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  <w:p w14:paraId="31D9D895" w14:textId="77777777" w:rsidR="008A5661" w:rsidRPr="00474648" w:rsidRDefault="008A5661" w:rsidP="008A5661">
            <w:pPr>
              <w:rPr>
                <w:rFonts w:asciiTheme="majorHAnsi" w:hAnsiTheme="majorHAnsi" w:cstheme="majorHAnsi"/>
                <w:b/>
                <w:sz w:val="18"/>
              </w:rPr>
            </w:pP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474648">
              <w:rPr>
                <w:rFonts w:asciiTheme="majorHAnsi" w:hAnsiTheme="majorHAnsi" w:cstheme="majorHAnsi"/>
                <w:b/>
                <w:sz w:val="18"/>
              </w:rPr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474648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</w:tbl>
    <w:p w14:paraId="4F2A1846" w14:textId="77777777" w:rsidR="004A51D6" w:rsidRPr="00474648" w:rsidRDefault="004A51D6" w:rsidP="00470871">
      <w:pPr>
        <w:rPr>
          <w:rFonts w:asciiTheme="majorHAnsi" w:hAnsiTheme="majorHAnsi" w:cstheme="majorHAnsi"/>
          <w:sz w:val="18"/>
        </w:rPr>
      </w:pPr>
    </w:p>
    <w:p w14:paraId="1CF22453" w14:textId="77777777" w:rsidR="004A51D6" w:rsidRPr="00474648" w:rsidRDefault="004A51D6" w:rsidP="00470871">
      <w:pPr>
        <w:rPr>
          <w:rFonts w:asciiTheme="majorHAnsi" w:hAnsiTheme="majorHAnsi" w:cstheme="majorHAnsi"/>
          <w:sz w:val="18"/>
        </w:rPr>
      </w:pPr>
    </w:p>
    <w:p w14:paraId="10685767" w14:textId="77777777" w:rsidR="004A51D6" w:rsidRPr="00474648" w:rsidRDefault="004A51D6" w:rsidP="00470871">
      <w:pPr>
        <w:rPr>
          <w:rFonts w:asciiTheme="majorHAnsi" w:hAnsiTheme="majorHAnsi" w:cstheme="majorHAnsi"/>
          <w:sz w:val="18"/>
        </w:rPr>
      </w:pPr>
    </w:p>
    <w:p w14:paraId="0DEDB654" w14:textId="77777777" w:rsidR="00EC04C2" w:rsidRPr="00474648" w:rsidRDefault="00EC04C2" w:rsidP="00470871">
      <w:pPr>
        <w:rPr>
          <w:rFonts w:asciiTheme="majorHAnsi" w:hAnsiTheme="majorHAnsi" w:cstheme="majorHAnsi"/>
          <w:sz w:val="18"/>
        </w:rPr>
      </w:pPr>
    </w:p>
    <w:p w14:paraId="737878EC" w14:textId="77777777" w:rsidR="004A51D6" w:rsidRPr="00474648" w:rsidRDefault="004A51D6" w:rsidP="00470871">
      <w:pPr>
        <w:rPr>
          <w:rFonts w:asciiTheme="majorHAnsi" w:hAnsiTheme="majorHAnsi" w:cstheme="majorHAnsi"/>
          <w:sz w:val="18"/>
        </w:rPr>
      </w:pPr>
    </w:p>
    <w:p w14:paraId="6FC3EFB7" w14:textId="77777777" w:rsidR="004A51D6" w:rsidRPr="00474648" w:rsidRDefault="004A51D6" w:rsidP="00470871">
      <w:pPr>
        <w:rPr>
          <w:rFonts w:asciiTheme="majorHAnsi" w:hAnsiTheme="majorHAnsi" w:cstheme="majorHAnsi"/>
          <w:sz w:val="18"/>
        </w:rPr>
      </w:pPr>
    </w:p>
    <w:p w14:paraId="4AD03498" w14:textId="77777777" w:rsidR="004A51D6" w:rsidRPr="00474648" w:rsidRDefault="004A51D6" w:rsidP="00470871">
      <w:pPr>
        <w:rPr>
          <w:rFonts w:asciiTheme="majorHAnsi" w:hAnsiTheme="majorHAnsi" w:cstheme="majorHAnsi"/>
        </w:rPr>
      </w:pPr>
    </w:p>
    <w:p w14:paraId="307E8176" w14:textId="77777777" w:rsidR="00421B61" w:rsidRPr="00474648" w:rsidRDefault="00421B61" w:rsidP="00470871">
      <w:pPr>
        <w:rPr>
          <w:rFonts w:asciiTheme="majorHAnsi" w:hAnsiTheme="majorHAnsi" w:cstheme="majorHAnsi"/>
          <w:b/>
        </w:rPr>
      </w:pPr>
    </w:p>
    <w:p w14:paraId="00396855" w14:textId="77777777" w:rsidR="00FF664F" w:rsidRPr="00474648" w:rsidRDefault="00FF664F" w:rsidP="00470871">
      <w:pPr>
        <w:rPr>
          <w:rFonts w:asciiTheme="majorHAnsi" w:hAnsiTheme="majorHAnsi" w:cstheme="majorHAnsi"/>
          <w:b/>
        </w:rPr>
      </w:pPr>
    </w:p>
    <w:p w14:paraId="35643DE6" w14:textId="77777777" w:rsidR="00FF664F" w:rsidRPr="00474648" w:rsidRDefault="00FF664F" w:rsidP="00470871">
      <w:pPr>
        <w:rPr>
          <w:rFonts w:asciiTheme="majorHAnsi" w:hAnsiTheme="majorHAnsi" w:cstheme="majorHAnsi"/>
          <w:b/>
        </w:rPr>
      </w:pPr>
    </w:p>
    <w:p w14:paraId="61A78329" w14:textId="77777777" w:rsidR="00E25051" w:rsidRPr="00474648" w:rsidRDefault="00FF664F" w:rsidP="00470871">
      <w:pPr>
        <w:jc w:val="center"/>
        <w:rPr>
          <w:rFonts w:asciiTheme="majorHAnsi" w:hAnsiTheme="majorHAnsi" w:cstheme="majorHAnsi"/>
          <w:b/>
        </w:rPr>
      </w:pPr>
      <w:r w:rsidRPr="00474648">
        <w:rPr>
          <w:rFonts w:asciiTheme="majorHAnsi" w:hAnsiTheme="majorHAnsi" w:cstheme="majorHAnsi"/>
          <w:b/>
        </w:rPr>
        <w:t>ZAŁĄCZNIKI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8505"/>
        <w:gridCol w:w="567"/>
      </w:tblGrid>
      <w:tr w:rsidR="00097DDD" w:rsidRPr="00474648" w14:paraId="34323300" w14:textId="77777777" w:rsidTr="00C619B0">
        <w:trPr>
          <w:jc w:val="center"/>
        </w:trPr>
        <w:tc>
          <w:tcPr>
            <w:tcW w:w="817" w:type="dxa"/>
          </w:tcPr>
          <w:p w14:paraId="725FA59E" w14:textId="77777777" w:rsidR="00097DDD" w:rsidRPr="00474648" w:rsidRDefault="00097DDD" w:rsidP="00097DDD">
            <w:pPr>
              <w:jc w:val="center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8505" w:type="dxa"/>
          </w:tcPr>
          <w:p w14:paraId="5A61838D" w14:textId="77777777" w:rsidR="00097DDD" w:rsidRPr="00474648" w:rsidRDefault="00097DDD" w:rsidP="00097DDD">
            <w:pPr>
              <w:rPr>
                <w:rFonts w:asciiTheme="majorHAnsi" w:hAnsiTheme="majorHAnsi" w:cstheme="majorHAnsi"/>
                <w:b/>
              </w:rPr>
            </w:pPr>
            <w:r w:rsidRPr="00474648">
              <w:rPr>
                <w:rFonts w:asciiTheme="majorHAnsi" w:hAnsiTheme="majorHAnsi" w:cstheme="majorHAnsi"/>
              </w:rPr>
              <w:t>Kopia wypisu z KRS lub kopia wypisu z działalności gospodarczej …………………………………………</w:t>
            </w:r>
          </w:p>
        </w:tc>
        <w:tc>
          <w:tcPr>
            <w:tcW w:w="567" w:type="dxa"/>
          </w:tcPr>
          <w:p w14:paraId="6A009A74" w14:textId="77777777" w:rsidR="00097DDD" w:rsidRPr="00474648" w:rsidRDefault="00097DDD" w:rsidP="00097DDD">
            <w:pPr>
              <w:jc w:val="both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474648">
              <w:rPr>
                <w:rFonts w:asciiTheme="majorHAnsi" w:hAnsiTheme="majorHAnsi" w:cstheme="majorHAnsi"/>
              </w:rPr>
              <w:instrText xml:space="preserve"> FORMCHECKBOX </w:instrText>
            </w:r>
            <w:r w:rsidRPr="00474648">
              <w:rPr>
                <w:rFonts w:asciiTheme="majorHAnsi" w:hAnsiTheme="majorHAnsi" w:cstheme="majorHAnsi"/>
              </w:rPr>
            </w:r>
            <w:r w:rsidRPr="00474648">
              <w:rPr>
                <w:rFonts w:asciiTheme="majorHAnsi" w:hAnsiTheme="majorHAnsi" w:cstheme="majorHAnsi"/>
              </w:rPr>
              <w:fldChar w:fldCharType="separate"/>
            </w:r>
            <w:r w:rsidRPr="00474648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097DDD" w:rsidRPr="00474648" w14:paraId="6EC43369" w14:textId="77777777" w:rsidTr="00C619B0">
        <w:trPr>
          <w:jc w:val="center"/>
        </w:trPr>
        <w:tc>
          <w:tcPr>
            <w:tcW w:w="817" w:type="dxa"/>
          </w:tcPr>
          <w:p w14:paraId="04DB5F32" w14:textId="77777777" w:rsidR="00097DDD" w:rsidRPr="00474648" w:rsidRDefault="00097DDD" w:rsidP="00097DDD">
            <w:pPr>
              <w:jc w:val="center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</w:rPr>
              <w:t>2.</w:t>
            </w:r>
          </w:p>
        </w:tc>
        <w:tc>
          <w:tcPr>
            <w:tcW w:w="8505" w:type="dxa"/>
          </w:tcPr>
          <w:p w14:paraId="6EDFAC9F" w14:textId="77777777" w:rsidR="00097DDD" w:rsidRPr="00474648" w:rsidRDefault="00097DDD" w:rsidP="00097DDD">
            <w:pPr>
              <w:rPr>
                <w:rFonts w:asciiTheme="majorHAnsi" w:hAnsiTheme="majorHAnsi" w:cstheme="majorHAnsi"/>
                <w:b/>
              </w:rPr>
            </w:pPr>
            <w:r w:rsidRPr="00474648">
              <w:rPr>
                <w:rFonts w:asciiTheme="majorHAnsi" w:hAnsiTheme="majorHAnsi" w:cstheme="majorHAnsi"/>
              </w:rPr>
              <w:t>Kopia decyzji o nadaniu numeru NIP …………………………………………………………………………………………</w:t>
            </w:r>
          </w:p>
        </w:tc>
        <w:tc>
          <w:tcPr>
            <w:tcW w:w="567" w:type="dxa"/>
          </w:tcPr>
          <w:p w14:paraId="15EE3717" w14:textId="77777777" w:rsidR="00097DDD" w:rsidRPr="00474648" w:rsidRDefault="00097DDD" w:rsidP="00097DDD">
            <w:pPr>
              <w:jc w:val="both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474648">
              <w:rPr>
                <w:rFonts w:asciiTheme="majorHAnsi" w:hAnsiTheme="majorHAnsi" w:cstheme="majorHAnsi"/>
              </w:rPr>
              <w:instrText xml:space="preserve"> FORMCHECKBOX </w:instrText>
            </w:r>
            <w:r w:rsidRPr="00474648">
              <w:rPr>
                <w:rFonts w:asciiTheme="majorHAnsi" w:hAnsiTheme="majorHAnsi" w:cstheme="majorHAnsi"/>
              </w:rPr>
            </w:r>
            <w:r w:rsidRPr="00474648">
              <w:rPr>
                <w:rFonts w:asciiTheme="majorHAnsi" w:hAnsiTheme="majorHAnsi" w:cstheme="majorHAnsi"/>
              </w:rPr>
              <w:fldChar w:fldCharType="separate"/>
            </w:r>
            <w:r w:rsidRPr="00474648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097DDD" w:rsidRPr="00474648" w14:paraId="3D2926C1" w14:textId="77777777" w:rsidTr="00C619B0">
        <w:trPr>
          <w:jc w:val="center"/>
        </w:trPr>
        <w:tc>
          <w:tcPr>
            <w:tcW w:w="817" w:type="dxa"/>
          </w:tcPr>
          <w:p w14:paraId="77F53CFA" w14:textId="77777777" w:rsidR="00097DDD" w:rsidRPr="00474648" w:rsidRDefault="00097DDD" w:rsidP="00097DDD">
            <w:pPr>
              <w:jc w:val="center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</w:rPr>
              <w:t>3.</w:t>
            </w:r>
          </w:p>
        </w:tc>
        <w:tc>
          <w:tcPr>
            <w:tcW w:w="8505" w:type="dxa"/>
          </w:tcPr>
          <w:p w14:paraId="16312A26" w14:textId="77777777" w:rsidR="00097DDD" w:rsidRPr="00474648" w:rsidRDefault="00097DDD" w:rsidP="00097DDD">
            <w:pPr>
              <w:rPr>
                <w:rFonts w:asciiTheme="majorHAnsi" w:hAnsiTheme="majorHAnsi" w:cstheme="majorHAnsi"/>
                <w:b/>
              </w:rPr>
            </w:pPr>
            <w:r w:rsidRPr="00474648">
              <w:rPr>
                <w:rFonts w:asciiTheme="majorHAnsi" w:hAnsiTheme="majorHAnsi" w:cstheme="majorHAnsi"/>
              </w:rPr>
              <w:t>Opisu zasad produkcji, przetwarzania, obrotu produktów w zakresie Systemu QAFP ……………</w:t>
            </w:r>
          </w:p>
        </w:tc>
        <w:tc>
          <w:tcPr>
            <w:tcW w:w="567" w:type="dxa"/>
          </w:tcPr>
          <w:p w14:paraId="772AB9DC" w14:textId="77777777" w:rsidR="00097DDD" w:rsidRPr="00474648" w:rsidRDefault="00097DDD" w:rsidP="00097DDD">
            <w:pPr>
              <w:jc w:val="both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474648">
              <w:rPr>
                <w:rFonts w:asciiTheme="majorHAnsi" w:hAnsiTheme="majorHAnsi" w:cstheme="majorHAnsi"/>
              </w:rPr>
              <w:instrText xml:space="preserve"> FORMCHECKBOX </w:instrText>
            </w:r>
            <w:r w:rsidRPr="00474648">
              <w:rPr>
                <w:rFonts w:asciiTheme="majorHAnsi" w:hAnsiTheme="majorHAnsi" w:cstheme="majorHAnsi"/>
              </w:rPr>
            </w:r>
            <w:r w:rsidRPr="00474648">
              <w:rPr>
                <w:rFonts w:asciiTheme="majorHAnsi" w:hAnsiTheme="majorHAnsi" w:cstheme="majorHAnsi"/>
              </w:rPr>
              <w:fldChar w:fldCharType="separate"/>
            </w:r>
            <w:r w:rsidRPr="00474648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097DDD" w:rsidRPr="00474648" w14:paraId="2750E3AF" w14:textId="77777777" w:rsidTr="00C619B0">
        <w:trPr>
          <w:jc w:val="center"/>
        </w:trPr>
        <w:tc>
          <w:tcPr>
            <w:tcW w:w="817" w:type="dxa"/>
          </w:tcPr>
          <w:p w14:paraId="6EC0A170" w14:textId="77777777" w:rsidR="00097DDD" w:rsidRPr="00474648" w:rsidRDefault="00097DDD" w:rsidP="00097DDD">
            <w:pPr>
              <w:jc w:val="center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</w:rPr>
              <w:t>4.</w:t>
            </w:r>
          </w:p>
        </w:tc>
        <w:tc>
          <w:tcPr>
            <w:tcW w:w="8505" w:type="dxa"/>
          </w:tcPr>
          <w:p w14:paraId="6EFE3208" w14:textId="77777777" w:rsidR="00097DDD" w:rsidRPr="00474648" w:rsidRDefault="00097DDD" w:rsidP="00097DDD">
            <w:pPr>
              <w:tabs>
                <w:tab w:val="left" w:pos="8505"/>
              </w:tabs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</w:rPr>
              <w:t>Wyniki badań wyrobów zgłoszonych do certyfikacji potwierdzających spełnienie wymagań Systemu QAFP, gdy wymaga tego program certyfikacji……………………………………………………………</w:t>
            </w:r>
          </w:p>
        </w:tc>
        <w:tc>
          <w:tcPr>
            <w:tcW w:w="567" w:type="dxa"/>
          </w:tcPr>
          <w:p w14:paraId="28D24FEC" w14:textId="77777777" w:rsidR="00097DDD" w:rsidRPr="00474648" w:rsidRDefault="00097DDD" w:rsidP="00097DDD">
            <w:pPr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474648">
              <w:rPr>
                <w:rFonts w:asciiTheme="majorHAnsi" w:hAnsiTheme="majorHAnsi" w:cstheme="majorHAnsi"/>
              </w:rPr>
              <w:instrText xml:space="preserve"> FORMCHECKBOX </w:instrText>
            </w:r>
            <w:r w:rsidRPr="00474648">
              <w:rPr>
                <w:rFonts w:asciiTheme="majorHAnsi" w:hAnsiTheme="majorHAnsi" w:cstheme="majorHAnsi"/>
              </w:rPr>
            </w:r>
            <w:r w:rsidRPr="00474648">
              <w:rPr>
                <w:rFonts w:asciiTheme="majorHAnsi" w:hAnsiTheme="majorHAnsi" w:cstheme="majorHAnsi"/>
              </w:rPr>
              <w:fldChar w:fldCharType="separate"/>
            </w:r>
            <w:r w:rsidRPr="00474648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097DDD" w:rsidRPr="00474648" w14:paraId="49D78FC3" w14:textId="77777777" w:rsidTr="00C619B0">
        <w:trPr>
          <w:jc w:val="center"/>
        </w:trPr>
        <w:tc>
          <w:tcPr>
            <w:tcW w:w="817" w:type="dxa"/>
          </w:tcPr>
          <w:p w14:paraId="653B66F8" w14:textId="77777777" w:rsidR="00097DDD" w:rsidRPr="00474648" w:rsidRDefault="00097DDD" w:rsidP="00097DDD">
            <w:pPr>
              <w:jc w:val="center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</w:rPr>
              <w:t>5.</w:t>
            </w:r>
          </w:p>
        </w:tc>
        <w:tc>
          <w:tcPr>
            <w:tcW w:w="8505" w:type="dxa"/>
          </w:tcPr>
          <w:p w14:paraId="32EA335A" w14:textId="77777777" w:rsidR="00097DDD" w:rsidRPr="00474648" w:rsidRDefault="00097DDD" w:rsidP="00097DDD">
            <w:pPr>
              <w:tabs>
                <w:tab w:val="left" w:pos="9214"/>
              </w:tabs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</w:rPr>
              <w:t>Informacje dotyczące podzlecanych procesów, które mogą oddziaływać na zgodność certyfikowanych wyrobów z wymaganiami ………………………………………………………………………………</w:t>
            </w:r>
          </w:p>
        </w:tc>
        <w:tc>
          <w:tcPr>
            <w:tcW w:w="567" w:type="dxa"/>
            <w:vAlign w:val="center"/>
          </w:tcPr>
          <w:p w14:paraId="5DC0D5D1" w14:textId="77777777" w:rsidR="00097DDD" w:rsidRPr="00474648" w:rsidRDefault="00097DDD" w:rsidP="00097DDD">
            <w:pPr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474648">
              <w:rPr>
                <w:rFonts w:asciiTheme="majorHAnsi" w:hAnsiTheme="majorHAnsi" w:cstheme="majorHAnsi"/>
              </w:rPr>
              <w:instrText xml:space="preserve"> FORMCHECKBOX </w:instrText>
            </w:r>
            <w:r w:rsidRPr="00474648">
              <w:rPr>
                <w:rFonts w:asciiTheme="majorHAnsi" w:hAnsiTheme="majorHAnsi" w:cstheme="majorHAnsi"/>
              </w:rPr>
            </w:r>
            <w:r w:rsidRPr="00474648">
              <w:rPr>
                <w:rFonts w:asciiTheme="majorHAnsi" w:hAnsiTheme="majorHAnsi" w:cstheme="majorHAnsi"/>
              </w:rPr>
              <w:fldChar w:fldCharType="separate"/>
            </w:r>
            <w:r w:rsidRPr="00474648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097DDD" w:rsidRPr="00474648" w14:paraId="06959D59" w14:textId="77777777" w:rsidTr="00C619B0">
        <w:trPr>
          <w:jc w:val="center"/>
        </w:trPr>
        <w:tc>
          <w:tcPr>
            <w:tcW w:w="817" w:type="dxa"/>
          </w:tcPr>
          <w:p w14:paraId="6DB307B3" w14:textId="77777777" w:rsidR="00097DDD" w:rsidRPr="00474648" w:rsidRDefault="00097DDD" w:rsidP="00097DDD">
            <w:pPr>
              <w:jc w:val="center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</w:rPr>
              <w:t>6.</w:t>
            </w:r>
          </w:p>
        </w:tc>
        <w:tc>
          <w:tcPr>
            <w:tcW w:w="8505" w:type="dxa"/>
          </w:tcPr>
          <w:p w14:paraId="083B5265" w14:textId="77777777" w:rsidR="00097DDD" w:rsidRPr="00474648" w:rsidRDefault="00097DDD" w:rsidP="00097DDD">
            <w:pPr>
              <w:tabs>
                <w:tab w:val="left" w:pos="8505"/>
              </w:tabs>
              <w:rPr>
                <w:rFonts w:asciiTheme="majorHAnsi" w:hAnsiTheme="majorHAnsi" w:cstheme="majorHAnsi"/>
                <w:b/>
              </w:rPr>
            </w:pPr>
            <w:r w:rsidRPr="00474648">
              <w:rPr>
                <w:rFonts w:asciiTheme="majorHAnsi" w:hAnsiTheme="majorHAnsi" w:cstheme="majorHAnsi"/>
              </w:rPr>
              <w:t xml:space="preserve">Inne (proszę wymienić jakie): ………………………………………………………………………………………………… </w:t>
            </w:r>
          </w:p>
        </w:tc>
        <w:tc>
          <w:tcPr>
            <w:tcW w:w="567" w:type="dxa"/>
            <w:vAlign w:val="center"/>
          </w:tcPr>
          <w:p w14:paraId="66D4A39D" w14:textId="77777777" w:rsidR="00097DDD" w:rsidRPr="00474648" w:rsidRDefault="00097DDD" w:rsidP="00097DDD">
            <w:pPr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474648">
              <w:rPr>
                <w:rFonts w:asciiTheme="majorHAnsi" w:hAnsiTheme="majorHAnsi" w:cstheme="majorHAnsi"/>
              </w:rPr>
              <w:instrText xml:space="preserve"> FORMCHECKBOX </w:instrText>
            </w:r>
            <w:r w:rsidRPr="00474648">
              <w:rPr>
                <w:rFonts w:asciiTheme="majorHAnsi" w:hAnsiTheme="majorHAnsi" w:cstheme="majorHAnsi"/>
              </w:rPr>
            </w:r>
            <w:r w:rsidRPr="00474648">
              <w:rPr>
                <w:rFonts w:asciiTheme="majorHAnsi" w:hAnsiTheme="majorHAnsi" w:cstheme="majorHAnsi"/>
              </w:rPr>
              <w:fldChar w:fldCharType="separate"/>
            </w:r>
            <w:r w:rsidRPr="00474648">
              <w:rPr>
                <w:rFonts w:asciiTheme="majorHAnsi" w:hAnsiTheme="majorHAnsi" w:cstheme="majorHAnsi"/>
              </w:rPr>
              <w:fldChar w:fldCharType="end"/>
            </w:r>
          </w:p>
        </w:tc>
      </w:tr>
    </w:tbl>
    <w:p w14:paraId="34C2149B" w14:textId="77777777" w:rsidR="001F5BCB" w:rsidRPr="00474648" w:rsidRDefault="001F5BCB" w:rsidP="00470871">
      <w:pPr>
        <w:pStyle w:val="Nagwek"/>
        <w:tabs>
          <w:tab w:val="clear" w:pos="4536"/>
          <w:tab w:val="clear" w:pos="9072"/>
        </w:tabs>
        <w:rPr>
          <w:rFonts w:asciiTheme="majorHAnsi" w:hAnsiTheme="majorHAnsi" w:cstheme="majorHAnsi"/>
        </w:rPr>
      </w:pPr>
    </w:p>
    <w:p w14:paraId="149D5DC5" w14:textId="77777777" w:rsidR="005A61DC" w:rsidRPr="00474648" w:rsidRDefault="005A61DC" w:rsidP="00470871">
      <w:pPr>
        <w:pStyle w:val="Nagwek"/>
        <w:tabs>
          <w:tab w:val="clear" w:pos="4536"/>
          <w:tab w:val="clear" w:pos="9072"/>
        </w:tabs>
        <w:rPr>
          <w:rFonts w:asciiTheme="majorHAnsi" w:hAnsiTheme="majorHAnsi" w:cstheme="majorHAnsi"/>
        </w:rPr>
      </w:pPr>
    </w:p>
    <w:p w14:paraId="742311C6" w14:textId="77777777" w:rsidR="00485C4C" w:rsidRPr="00474648" w:rsidRDefault="00485C4C" w:rsidP="00485C4C">
      <w:pPr>
        <w:pStyle w:val="Tekstpodstawowy"/>
        <w:jc w:val="both"/>
        <w:rPr>
          <w:rFonts w:asciiTheme="majorHAnsi" w:hAnsiTheme="majorHAnsi" w:cstheme="majorHAnsi"/>
          <w:i w:val="0"/>
          <w:sz w:val="16"/>
          <w:szCs w:val="16"/>
        </w:rPr>
      </w:pPr>
      <w:r w:rsidRPr="00474648">
        <w:rPr>
          <w:rFonts w:asciiTheme="majorHAnsi" w:hAnsiTheme="majorHAnsi" w:cstheme="majorHAnsi"/>
          <w:i w:val="0"/>
          <w:sz w:val="16"/>
          <w:szCs w:val="16"/>
        </w:rPr>
        <w:t xml:space="preserve">Wniosek należy złożyć lub przesłać wraz z załącznikami do </w:t>
      </w:r>
      <w:r w:rsidR="00194FE7" w:rsidRPr="00474648">
        <w:rPr>
          <w:rFonts w:asciiTheme="majorHAnsi" w:hAnsiTheme="majorHAnsi" w:cstheme="majorHAnsi"/>
          <w:i w:val="0"/>
          <w:sz w:val="16"/>
          <w:szCs w:val="16"/>
        </w:rPr>
        <w:t>BC</w:t>
      </w:r>
      <w:r w:rsidRPr="00474648">
        <w:rPr>
          <w:rFonts w:asciiTheme="majorHAnsi" w:hAnsiTheme="majorHAnsi" w:cstheme="majorHAnsi"/>
          <w:i w:val="0"/>
          <w:sz w:val="16"/>
          <w:szCs w:val="16"/>
        </w:rPr>
        <w:t xml:space="preserve"> COBICO. Informacje w zakresie kompletacji dokumentów, badań, przepisów prawnych i innych informacji udzielają pracownicy BC COBICO </w:t>
      </w:r>
      <w:r w:rsidRPr="00474648">
        <w:rPr>
          <w:rFonts w:asciiTheme="majorHAnsi" w:hAnsiTheme="majorHAnsi" w:cstheme="majorHAnsi"/>
          <w:b/>
          <w:i w:val="0"/>
          <w:sz w:val="16"/>
          <w:szCs w:val="16"/>
        </w:rPr>
        <w:t>tel. (012) 632-35-71</w:t>
      </w:r>
      <w:r w:rsidRPr="00474648">
        <w:rPr>
          <w:rFonts w:asciiTheme="majorHAnsi" w:hAnsiTheme="majorHAnsi" w:cstheme="majorHAnsi"/>
          <w:i w:val="0"/>
          <w:sz w:val="16"/>
          <w:szCs w:val="16"/>
        </w:rPr>
        <w:t xml:space="preserve"> i są również dostępne na naszej stronie internetowej: </w:t>
      </w:r>
      <w:r w:rsidRPr="00474648">
        <w:rPr>
          <w:rFonts w:asciiTheme="majorHAnsi" w:hAnsiTheme="majorHAnsi" w:cstheme="majorHAnsi"/>
          <w:b/>
          <w:i w:val="0"/>
          <w:sz w:val="16"/>
          <w:szCs w:val="16"/>
        </w:rPr>
        <w:t>www.cobico.pl</w:t>
      </w:r>
    </w:p>
    <w:p w14:paraId="006DD684" w14:textId="77777777" w:rsidR="00485C4C" w:rsidRPr="00474648" w:rsidRDefault="00485C4C" w:rsidP="00485C4C">
      <w:pPr>
        <w:rPr>
          <w:rFonts w:asciiTheme="majorHAnsi" w:hAnsiTheme="majorHAnsi" w:cstheme="majorHAnsi"/>
          <w:sz w:val="16"/>
          <w:szCs w:val="16"/>
        </w:rPr>
      </w:pPr>
    </w:p>
    <w:p w14:paraId="10CB238E" w14:textId="53D4965F" w:rsidR="00485C4C" w:rsidRPr="00474648" w:rsidRDefault="00485C4C" w:rsidP="006A1BB5">
      <w:pPr>
        <w:pStyle w:val="Tekstpodstawowy3"/>
        <w:jc w:val="both"/>
        <w:rPr>
          <w:rFonts w:asciiTheme="majorHAnsi" w:hAnsiTheme="majorHAnsi" w:cstheme="majorHAnsi"/>
          <w:sz w:val="16"/>
          <w:szCs w:val="16"/>
        </w:rPr>
      </w:pPr>
      <w:r w:rsidRPr="00474648">
        <w:rPr>
          <w:rFonts w:asciiTheme="majorHAnsi" w:hAnsiTheme="majorHAnsi" w:cstheme="majorHAnsi"/>
          <w:sz w:val="16"/>
          <w:szCs w:val="16"/>
        </w:rPr>
        <w:t xml:space="preserve">W oparciu o cennik opłat BC COBICO oświadczam, że opłata </w:t>
      </w:r>
      <w:r w:rsidR="006A1BB5" w:rsidRPr="00474648">
        <w:rPr>
          <w:rFonts w:asciiTheme="majorHAnsi" w:hAnsiTheme="majorHAnsi" w:cstheme="majorHAnsi"/>
          <w:sz w:val="16"/>
          <w:szCs w:val="16"/>
        </w:rPr>
        <w:t>za prace związane z przeprowadzonym procesem certyfikacji</w:t>
      </w:r>
      <w:r w:rsidRPr="00474648">
        <w:rPr>
          <w:rFonts w:asciiTheme="majorHAnsi" w:hAnsiTheme="majorHAnsi" w:cstheme="majorHAnsi"/>
          <w:sz w:val="16"/>
          <w:szCs w:val="16"/>
        </w:rPr>
        <w:t xml:space="preserve"> od </w:t>
      </w:r>
      <w:r w:rsidR="00194FE7" w:rsidRPr="00474648">
        <w:rPr>
          <w:rFonts w:asciiTheme="majorHAnsi" w:hAnsiTheme="majorHAnsi" w:cstheme="majorHAnsi"/>
          <w:sz w:val="16"/>
          <w:szCs w:val="16"/>
        </w:rPr>
        <w:t>W</w:t>
      </w:r>
      <w:r w:rsidRPr="00474648">
        <w:rPr>
          <w:rFonts w:asciiTheme="majorHAnsi" w:hAnsiTheme="majorHAnsi" w:cstheme="majorHAnsi"/>
          <w:sz w:val="16"/>
          <w:szCs w:val="16"/>
        </w:rPr>
        <w:t xml:space="preserve">nioskodawcy zostanie uiszczona na </w:t>
      </w:r>
      <w:r w:rsidRPr="00C95234">
        <w:rPr>
          <w:rFonts w:asciiTheme="majorHAnsi" w:hAnsiTheme="majorHAnsi" w:cstheme="majorHAnsi"/>
          <w:sz w:val="16"/>
          <w:szCs w:val="16"/>
        </w:rPr>
        <w:t xml:space="preserve">konto </w:t>
      </w:r>
      <w:r w:rsidR="00506F47" w:rsidRPr="00C95234">
        <w:rPr>
          <w:rFonts w:asciiTheme="majorHAnsi" w:hAnsiTheme="majorHAnsi" w:cstheme="majorHAnsi"/>
          <w:sz w:val="16"/>
          <w:szCs w:val="16"/>
        </w:rPr>
        <w:t xml:space="preserve">Kiwa </w:t>
      </w:r>
      <w:r w:rsidR="00C73697" w:rsidRPr="00C95234">
        <w:rPr>
          <w:rFonts w:asciiTheme="majorHAnsi" w:hAnsiTheme="majorHAnsi" w:cstheme="majorHAnsi"/>
          <w:sz w:val="16"/>
          <w:szCs w:val="16"/>
        </w:rPr>
        <w:t>Polska</w:t>
      </w:r>
      <w:r w:rsidRPr="00C95234">
        <w:rPr>
          <w:rFonts w:asciiTheme="majorHAnsi" w:hAnsiTheme="majorHAnsi" w:cstheme="majorHAnsi"/>
          <w:sz w:val="16"/>
          <w:szCs w:val="16"/>
        </w:rPr>
        <w:t> </w:t>
      </w:r>
      <w:r w:rsidR="00C73697" w:rsidRPr="00C95234">
        <w:rPr>
          <w:rFonts w:asciiTheme="majorHAnsi" w:hAnsiTheme="majorHAnsi" w:cstheme="majorHAnsi"/>
          <w:sz w:val="16"/>
          <w:szCs w:val="16"/>
        </w:rPr>
        <w:t>S</w:t>
      </w:r>
      <w:r w:rsidRPr="00C95234">
        <w:rPr>
          <w:rFonts w:asciiTheme="majorHAnsi" w:hAnsiTheme="majorHAnsi" w:cstheme="majorHAnsi"/>
          <w:sz w:val="16"/>
          <w:szCs w:val="16"/>
        </w:rPr>
        <w:t xml:space="preserve">p. z o.o. </w:t>
      </w:r>
    </w:p>
    <w:p w14:paraId="5C1FA865" w14:textId="77777777" w:rsidR="00485C4C" w:rsidRPr="00474648" w:rsidRDefault="00485C4C" w:rsidP="00485C4C">
      <w:pPr>
        <w:pStyle w:val="Tekstpodstawowy3"/>
        <w:rPr>
          <w:rFonts w:asciiTheme="majorHAnsi" w:hAnsiTheme="majorHAnsi" w:cstheme="majorHAnsi"/>
          <w:b/>
          <w:sz w:val="16"/>
          <w:szCs w:val="16"/>
        </w:rPr>
      </w:pPr>
    </w:p>
    <w:p w14:paraId="458C1DAB" w14:textId="77777777" w:rsidR="00B1030A" w:rsidRPr="00474648" w:rsidRDefault="00485C4C" w:rsidP="00B1030A">
      <w:pPr>
        <w:numPr>
          <w:ilvl w:val="0"/>
          <w:numId w:val="8"/>
        </w:numPr>
        <w:ind w:left="0" w:firstLine="0"/>
        <w:jc w:val="both"/>
        <w:rPr>
          <w:rFonts w:asciiTheme="majorHAnsi" w:hAnsiTheme="majorHAnsi" w:cstheme="majorHAnsi"/>
          <w:sz w:val="16"/>
          <w:szCs w:val="16"/>
        </w:rPr>
      </w:pPr>
      <w:r w:rsidRPr="00474648">
        <w:rPr>
          <w:rFonts w:asciiTheme="majorHAnsi" w:hAnsiTheme="majorHAnsi" w:cstheme="majorHAnsi"/>
          <w:sz w:val="16"/>
          <w:szCs w:val="16"/>
        </w:rPr>
        <w:t xml:space="preserve">Zobowiązuję się do przestrzegania wymagań </w:t>
      </w:r>
      <w:r w:rsidR="00453E72" w:rsidRPr="00474648">
        <w:rPr>
          <w:rFonts w:asciiTheme="majorHAnsi" w:hAnsiTheme="majorHAnsi" w:cstheme="majorHAnsi"/>
          <w:sz w:val="16"/>
          <w:szCs w:val="16"/>
        </w:rPr>
        <w:t xml:space="preserve">systemu QAFP, </w:t>
      </w:r>
      <w:r w:rsidR="00B1030A" w:rsidRPr="00474648">
        <w:rPr>
          <w:rFonts w:asciiTheme="majorHAnsi" w:hAnsiTheme="majorHAnsi" w:cstheme="majorHAnsi"/>
          <w:sz w:val="16"/>
          <w:szCs w:val="16"/>
        </w:rPr>
        <w:t>a w razie ich udokumentowanego naruszenia – do podporządkowania się nałożonym sankcjom.</w:t>
      </w:r>
    </w:p>
    <w:p w14:paraId="2B5B0BBA" w14:textId="77777777" w:rsidR="00485C4C" w:rsidRPr="00C73697" w:rsidRDefault="00485C4C" w:rsidP="00485C4C">
      <w:pPr>
        <w:numPr>
          <w:ilvl w:val="0"/>
          <w:numId w:val="8"/>
        </w:numPr>
        <w:ind w:left="0" w:firstLine="0"/>
        <w:jc w:val="both"/>
        <w:rPr>
          <w:rFonts w:asciiTheme="majorHAnsi" w:hAnsiTheme="majorHAnsi" w:cstheme="majorHAnsi"/>
          <w:sz w:val="16"/>
          <w:szCs w:val="16"/>
        </w:rPr>
      </w:pPr>
      <w:r w:rsidRPr="00474648">
        <w:rPr>
          <w:rFonts w:asciiTheme="majorHAnsi" w:hAnsiTheme="majorHAnsi" w:cstheme="majorHAnsi"/>
          <w:sz w:val="16"/>
          <w:szCs w:val="16"/>
        </w:rPr>
        <w:t xml:space="preserve">W trakcie kontroli zobowiązuję się do udostępnienia wszystkich części zakładu oraz prowadzonej dokumentacji, jak również do udzielenia wszelkiej pomocy w przeprowadzeniu </w:t>
      </w:r>
      <w:r w:rsidR="00453E72" w:rsidRPr="00474648">
        <w:rPr>
          <w:rFonts w:asciiTheme="majorHAnsi" w:hAnsiTheme="majorHAnsi" w:cstheme="majorHAnsi"/>
          <w:sz w:val="16"/>
          <w:szCs w:val="16"/>
        </w:rPr>
        <w:t>auditu</w:t>
      </w:r>
      <w:r w:rsidRPr="00474648">
        <w:rPr>
          <w:rFonts w:asciiTheme="majorHAnsi" w:hAnsiTheme="majorHAnsi" w:cstheme="majorHAnsi"/>
          <w:sz w:val="16"/>
          <w:szCs w:val="16"/>
        </w:rPr>
        <w:t>.</w:t>
      </w:r>
    </w:p>
    <w:p w14:paraId="5EDDB9E8" w14:textId="77777777" w:rsidR="00B73D0D" w:rsidRPr="00C73697" w:rsidRDefault="00B73D0D" w:rsidP="00B73D0D">
      <w:pPr>
        <w:numPr>
          <w:ilvl w:val="0"/>
          <w:numId w:val="8"/>
        </w:numPr>
        <w:ind w:left="0" w:firstLine="0"/>
        <w:jc w:val="both"/>
        <w:rPr>
          <w:rFonts w:asciiTheme="majorHAnsi" w:hAnsiTheme="majorHAnsi" w:cstheme="majorHAnsi"/>
          <w:spacing w:val="-3"/>
          <w:sz w:val="16"/>
          <w:szCs w:val="16"/>
        </w:rPr>
      </w:pPr>
      <w:r w:rsidRPr="00C73697">
        <w:rPr>
          <w:rFonts w:asciiTheme="majorHAnsi" w:hAnsiTheme="majorHAnsi" w:cstheme="majorHAnsi"/>
          <w:spacing w:val="-3"/>
          <w:sz w:val="16"/>
          <w:szCs w:val="16"/>
        </w:rPr>
        <w:t>Wyrażam zgodę na udział w inspekcji obserwatorów (przedstawiciele PCA, właściciela programu certyfikacji, organów nadzoru).</w:t>
      </w:r>
    </w:p>
    <w:p w14:paraId="7B31E33A" w14:textId="77777777" w:rsidR="00485C4C" w:rsidRPr="00C73697" w:rsidRDefault="00485C4C" w:rsidP="00453E72">
      <w:pPr>
        <w:numPr>
          <w:ilvl w:val="0"/>
          <w:numId w:val="8"/>
        </w:numPr>
        <w:ind w:left="0" w:firstLine="0"/>
        <w:jc w:val="both"/>
        <w:rPr>
          <w:rFonts w:asciiTheme="majorHAnsi" w:hAnsiTheme="majorHAnsi" w:cstheme="majorHAnsi"/>
          <w:sz w:val="16"/>
          <w:szCs w:val="16"/>
        </w:rPr>
      </w:pPr>
      <w:r w:rsidRPr="00C73697">
        <w:rPr>
          <w:rFonts w:asciiTheme="majorHAnsi" w:hAnsiTheme="majorHAnsi" w:cstheme="majorHAnsi"/>
          <w:sz w:val="16"/>
          <w:szCs w:val="16"/>
        </w:rPr>
        <w:t>BC</w:t>
      </w:r>
      <w:r w:rsidR="00453E72" w:rsidRPr="00C73697">
        <w:rPr>
          <w:rFonts w:asciiTheme="majorHAnsi" w:hAnsiTheme="majorHAnsi" w:cstheme="majorHAnsi"/>
          <w:sz w:val="16"/>
          <w:szCs w:val="16"/>
        </w:rPr>
        <w:t xml:space="preserve"> COBICO </w:t>
      </w:r>
      <w:r w:rsidRPr="00C73697">
        <w:rPr>
          <w:rFonts w:asciiTheme="majorHAnsi" w:hAnsiTheme="majorHAnsi" w:cstheme="majorHAnsi"/>
          <w:sz w:val="16"/>
          <w:szCs w:val="16"/>
        </w:rPr>
        <w:t>jest odpowiedzialne za zachowanie poufności przez osoby działające w jego imieniu odnośnie informacji, z jakimi zapoznały się w związku z realizacją procesu certyfikacji.</w:t>
      </w:r>
    </w:p>
    <w:p w14:paraId="2B2C3331" w14:textId="7636ABA0" w:rsidR="00506F47" w:rsidRPr="00C73697" w:rsidRDefault="00506F47" w:rsidP="00506F47">
      <w:pPr>
        <w:numPr>
          <w:ilvl w:val="0"/>
          <w:numId w:val="8"/>
        </w:numPr>
        <w:ind w:left="0" w:firstLine="0"/>
        <w:jc w:val="both"/>
        <w:rPr>
          <w:rFonts w:asciiTheme="majorHAnsi" w:hAnsiTheme="majorHAnsi" w:cstheme="majorHAnsi"/>
          <w:sz w:val="16"/>
          <w:szCs w:val="16"/>
        </w:rPr>
      </w:pPr>
      <w:r w:rsidRPr="00C73697">
        <w:rPr>
          <w:rFonts w:asciiTheme="majorHAnsi" w:hAnsiTheme="majorHAnsi" w:cstheme="majorHAnsi"/>
          <w:sz w:val="16"/>
          <w:szCs w:val="16"/>
        </w:rPr>
        <w:t xml:space="preserve">Wyrażam zgodę na zatwierdzenie protokołu z kontroli podpisem elektronicznym niekwalifikowanym, jego doręczenie w formie elektronicznej na adres mailowy podany we wniosku o przeprowadzenie certyfikacji oraz akceptuje pozostałe ustalenia dotyczące komunikacji elektronicznej wskazane w programie certyfikacji QAFP – PC-06. </w:t>
      </w:r>
    </w:p>
    <w:p w14:paraId="43E72221" w14:textId="14C556B8" w:rsidR="0005572E" w:rsidRPr="00C73697" w:rsidRDefault="0005572E" w:rsidP="00506F47">
      <w:pPr>
        <w:numPr>
          <w:ilvl w:val="0"/>
          <w:numId w:val="8"/>
        </w:numPr>
        <w:ind w:left="0" w:firstLine="0"/>
        <w:jc w:val="both"/>
        <w:rPr>
          <w:rFonts w:asciiTheme="majorHAnsi" w:hAnsiTheme="majorHAnsi" w:cstheme="majorHAnsi"/>
          <w:sz w:val="16"/>
          <w:szCs w:val="16"/>
        </w:rPr>
      </w:pPr>
      <w:r w:rsidRPr="00C73697">
        <w:rPr>
          <w:rFonts w:asciiTheme="majorHAnsi" w:hAnsiTheme="majorHAnsi" w:cstheme="majorHAnsi"/>
          <w:sz w:val="16"/>
          <w:szCs w:val="16"/>
        </w:rPr>
        <w:t xml:space="preserve">Wnioskodawca ma prawo do wglądu i poprawiania swoich danych osobowych, których administratorem </w:t>
      </w:r>
      <w:r w:rsidRPr="00C95234">
        <w:rPr>
          <w:rFonts w:asciiTheme="majorHAnsi" w:hAnsiTheme="majorHAnsi" w:cstheme="majorHAnsi"/>
          <w:sz w:val="16"/>
          <w:szCs w:val="16"/>
        </w:rPr>
        <w:t xml:space="preserve">jest </w:t>
      </w:r>
      <w:r w:rsidR="00506F47" w:rsidRPr="00C95234">
        <w:rPr>
          <w:rFonts w:asciiTheme="majorHAnsi" w:hAnsiTheme="majorHAnsi" w:cstheme="majorHAnsi"/>
          <w:sz w:val="16"/>
          <w:szCs w:val="16"/>
        </w:rPr>
        <w:t xml:space="preserve">Kiwa </w:t>
      </w:r>
      <w:r w:rsidR="00C73697" w:rsidRPr="00C95234">
        <w:rPr>
          <w:rFonts w:asciiTheme="majorHAnsi" w:hAnsiTheme="majorHAnsi" w:cstheme="majorHAnsi"/>
          <w:sz w:val="16"/>
          <w:szCs w:val="16"/>
        </w:rPr>
        <w:t>Polska</w:t>
      </w:r>
      <w:r w:rsidRPr="00C95234">
        <w:rPr>
          <w:rFonts w:asciiTheme="majorHAnsi" w:hAnsiTheme="majorHAnsi" w:cstheme="majorHAnsi"/>
          <w:sz w:val="16"/>
          <w:szCs w:val="16"/>
        </w:rPr>
        <w:t> Sp. z o.o. (Administrator</w:t>
      </w:r>
      <w:r w:rsidRPr="00C73697">
        <w:rPr>
          <w:rFonts w:asciiTheme="majorHAnsi" w:hAnsiTheme="majorHAnsi" w:cstheme="majorHAnsi"/>
          <w:sz w:val="16"/>
          <w:szCs w:val="16"/>
        </w:rPr>
        <w:t>).</w:t>
      </w:r>
    </w:p>
    <w:p w14:paraId="151521C9" w14:textId="77777777" w:rsidR="0005572E" w:rsidRPr="00C73697" w:rsidRDefault="0005572E" w:rsidP="0005572E">
      <w:pPr>
        <w:jc w:val="both"/>
        <w:rPr>
          <w:rFonts w:asciiTheme="majorHAnsi" w:hAnsiTheme="majorHAnsi" w:cstheme="majorHAnsi"/>
          <w:sz w:val="18"/>
          <w:szCs w:val="16"/>
        </w:rPr>
      </w:pPr>
    </w:p>
    <w:tbl>
      <w:tblPr>
        <w:tblpPr w:leftFromText="141" w:rightFromText="141" w:vertAnchor="text" w:horzAnchor="margin" w:tblpX="74" w:tblpY="80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13"/>
        <w:gridCol w:w="1701"/>
      </w:tblGrid>
      <w:tr w:rsidR="00C73697" w:rsidRPr="00C73697" w14:paraId="1AAE6E3C" w14:textId="77777777" w:rsidTr="00C90BDF">
        <w:tc>
          <w:tcPr>
            <w:tcW w:w="10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DCEAB" w14:textId="77777777" w:rsidR="0005572E" w:rsidRPr="00C73697" w:rsidRDefault="0005572E" w:rsidP="00C90BDF">
            <w:pPr>
              <w:spacing w:before="60"/>
              <w:rPr>
                <w:rFonts w:asciiTheme="majorHAnsi" w:hAnsiTheme="majorHAnsi" w:cstheme="majorHAnsi"/>
                <w:sz w:val="14"/>
                <w:szCs w:val="14"/>
              </w:rPr>
            </w:pPr>
            <w:r w:rsidRPr="00C73697">
              <w:rPr>
                <w:rFonts w:asciiTheme="majorHAnsi" w:hAnsiTheme="majorHAnsi" w:cstheme="majorHAnsi"/>
                <w:b/>
                <w:sz w:val="14"/>
                <w:szCs w:val="14"/>
              </w:rPr>
              <w:t>Oświadczenia</w:t>
            </w:r>
            <w:r w:rsidRPr="00C73697">
              <w:rPr>
                <w:rFonts w:asciiTheme="majorHAnsi" w:hAnsiTheme="majorHAnsi" w:cstheme="majorHAnsi"/>
                <w:sz w:val="14"/>
                <w:szCs w:val="14"/>
              </w:rPr>
              <w:t xml:space="preserve"> - dotyczy osób fizycznych:</w:t>
            </w:r>
          </w:p>
        </w:tc>
      </w:tr>
      <w:tr w:rsidR="0005572E" w:rsidRPr="00474648" w14:paraId="240A39F3" w14:textId="77777777" w:rsidTr="00C90BDF">
        <w:tc>
          <w:tcPr>
            <w:tcW w:w="10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7ADCB" w14:textId="77777777" w:rsidR="0005572E" w:rsidRPr="00474648" w:rsidRDefault="0005572E" w:rsidP="00C90BDF">
            <w:pPr>
              <w:rPr>
                <w:rFonts w:asciiTheme="majorHAnsi" w:hAnsiTheme="majorHAnsi" w:cstheme="majorHAnsi"/>
                <w:sz w:val="14"/>
                <w:szCs w:val="14"/>
              </w:rPr>
            </w:pPr>
            <w:r w:rsidRPr="00474648">
              <w:rPr>
                <w:rFonts w:asciiTheme="majorHAnsi" w:hAnsiTheme="majorHAnsi" w:cstheme="majorHAnsi"/>
                <w:sz w:val="14"/>
                <w:szCs w:val="14"/>
              </w:rPr>
              <w:t>Dane osobowe Klienta są przetwarzane przez Administratora:</w:t>
            </w:r>
          </w:p>
          <w:p w14:paraId="77630ED9" w14:textId="77777777" w:rsidR="0005572E" w:rsidRPr="00474648" w:rsidRDefault="0005572E" w:rsidP="00C90BDF">
            <w:pPr>
              <w:rPr>
                <w:rFonts w:asciiTheme="majorHAnsi" w:hAnsiTheme="majorHAnsi" w:cstheme="majorHAnsi"/>
                <w:sz w:val="14"/>
                <w:szCs w:val="14"/>
              </w:rPr>
            </w:pPr>
            <w:r w:rsidRPr="00474648">
              <w:rPr>
                <w:rFonts w:asciiTheme="majorHAnsi" w:hAnsiTheme="majorHAnsi" w:cstheme="majorHAnsi"/>
                <w:sz w:val="14"/>
                <w:szCs w:val="14"/>
              </w:rPr>
              <w:t>-  w celu podjęcia działań przed zawarciem umowy oraz w celu realizacji umowy (prowadzenia procesu certyfikacji),</w:t>
            </w:r>
          </w:p>
          <w:p w14:paraId="2E3D8D53" w14:textId="77777777" w:rsidR="0005572E" w:rsidRPr="00474648" w:rsidRDefault="0005572E" w:rsidP="00C90BDF">
            <w:pPr>
              <w:rPr>
                <w:rFonts w:asciiTheme="majorHAnsi" w:hAnsiTheme="majorHAnsi" w:cstheme="majorHAnsi"/>
                <w:sz w:val="14"/>
                <w:szCs w:val="14"/>
              </w:rPr>
            </w:pPr>
            <w:r w:rsidRPr="00474648">
              <w:rPr>
                <w:rFonts w:asciiTheme="majorHAnsi" w:hAnsiTheme="majorHAnsi" w:cstheme="majorHAnsi"/>
                <w:sz w:val="14"/>
                <w:szCs w:val="14"/>
              </w:rPr>
              <w:t>- w pozostałych celach związanych z prowadzoną przez Usługodawcę działalnością gospodarczą, dochodzenia roszczeń z tytułu tej działalności oraz do wypełniania prawnie usprawiedliwionych celów Usługodawcy,</w:t>
            </w:r>
          </w:p>
          <w:p w14:paraId="0A63719D" w14:textId="77777777" w:rsidR="0005572E" w:rsidRPr="00474648" w:rsidRDefault="0005572E" w:rsidP="00C90BDF">
            <w:pPr>
              <w:rPr>
                <w:rFonts w:asciiTheme="majorHAnsi" w:hAnsiTheme="majorHAnsi" w:cstheme="majorHAnsi"/>
                <w:sz w:val="14"/>
                <w:szCs w:val="14"/>
              </w:rPr>
            </w:pPr>
            <w:r w:rsidRPr="00474648">
              <w:rPr>
                <w:rFonts w:asciiTheme="majorHAnsi" w:hAnsiTheme="majorHAnsi" w:cstheme="majorHAnsi"/>
                <w:sz w:val="14"/>
                <w:szCs w:val="14"/>
              </w:rPr>
              <w:t>- na podstawie zgody – wyłącznie w celu wskazanym w treści udzielonej przez Klienta zgody.</w:t>
            </w:r>
          </w:p>
        </w:tc>
      </w:tr>
      <w:tr w:rsidR="0005572E" w:rsidRPr="00474648" w14:paraId="79A61FDB" w14:textId="77777777" w:rsidTr="00C90BDF">
        <w:tc>
          <w:tcPr>
            <w:tcW w:w="8613" w:type="dxa"/>
            <w:tcBorders>
              <w:left w:val="single" w:sz="4" w:space="0" w:color="auto"/>
              <w:right w:val="nil"/>
            </w:tcBorders>
            <w:vAlign w:val="center"/>
          </w:tcPr>
          <w:p w14:paraId="375DF5AC" w14:textId="77777777" w:rsidR="0005572E" w:rsidRPr="00474648" w:rsidRDefault="0005572E" w:rsidP="00C90BDF">
            <w:pPr>
              <w:rPr>
                <w:rFonts w:asciiTheme="majorHAnsi" w:hAnsiTheme="majorHAnsi" w:cstheme="majorHAnsi"/>
                <w:sz w:val="14"/>
                <w:szCs w:val="14"/>
              </w:rPr>
            </w:pPr>
            <w:r w:rsidRPr="00474648">
              <w:rPr>
                <w:rFonts w:asciiTheme="majorHAnsi" w:hAnsiTheme="majorHAnsi" w:cstheme="majorHAnsi"/>
                <w:sz w:val="14"/>
                <w:szCs w:val="14"/>
              </w:rPr>
              <w:t>Wyrażam zgodę Administratorowi Danych Osobowych na przekazywanie informacji handlowej w celach marketingowych.</w:t>
            </w:r>
          </w:p>
          <w:p w14:paraId="2AA68B85" w14:textId="77777777" w:rsidR="0005572E" w:rsidRPr="00474648" w:rsidRDefault="0005572E" w:rsidP="00C90BDF">
            <w:pPr>
              <w:rPr>
                <w:rFonts w:asciiTheme="majorHAnsi" w:hAnsiTheme="majorHAnsi" w:cstheme="majorHAnsi"/>
                <w:b/>
                <w:sz w:val="14"/>
                <w:szCs w:val="14"/>
              </w:rPr>
            </w:pPr>
            <w:r w:rsidRPr="00474648">
              <w:rPr>
                <w:rFonts w:asciiTheme="majorHAnsi" w:hAnsiTheme="majorHAnsi" w:cstheme="majorHAnsi"/>
                <w:sz w:val="14"/>
                <w:szCs w:val="14"/>
              </w:rPr>
              <w:t>(Dzięki tej zgodzie będziemy mogli przedstawić Klientowi informacje o nowych ofertach, promocjach lub nowych usługach)</w:t>
            </w:r>
          </w:p>
        </w:tc>
        <w:tc>
          <w:tcPr>
            <w:tcW w:w="1701" w:type="dxa"/>
            <w:tcBorders>
              <w:left w:val="nil"/>
              <w:right w:val="single" w:sz="4" w:space="0" w:color="auto"/>
            </w:tcBorders>
            <w:vAlign w:val="center"/>
          </w:tcPr>
          <w:p w14:paraId="52434475" w14:textId="77777777" w:rsidR="0005572E" w:rsidRPr="00474648" w:rsidRDefault="0005572E" w:rsidP="00C90BDF">
            <w:pPr>
              <w:jc w:val="center"/>
              <w:rPr>
                <w:rFonts w:asciiTheme="majorHAnsi" w:hAnsiTheme="majorHAnsi" w:cstheme="majorHAnsi"/>
              </w:rPr>
            </w:pPr>
            <w:r w:rsidRPr="00474648">
              <w:rPr>
                <w:rFonts w:asciiTheme="majorHAnsi" w:hAnsiTheme="majorHAnsi" w:cstheme="majorHAnsi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4648">
              <w:rPr>
                <w:rFonts w:asciiTheme="majorHAnsi" w:hAnsiTheme="majorHAnsi" w:cstheme="majorHAnsi"/>
              </w:rPr>
              <w:instrText xml:space="preserve"> FORMCHECKBOX </w:instrText>
            </w:r>
            <w:r w:rsidRPr="00474648">
              <w:rPr>
                <w:rFonts w:asciiTheme="majorHAnsi" w:hAnsiTheme="majorHAnsi" w:cstheme="majorHAnsi"/>
              </w:rPr>
            </w:r>
            <w:r w:rsidRPr="00474648">
              <w:rPr>
                <w:rFonts w:asciiTheme="majorHAnsi" w:hAnsiTheme="majorHAnsi" w:cstheme="majorHAnsi"/>
              </w:rPr>
              <w:fldChar w:fldCharType="separate"/>
            </w:r>
            <w:r w:rsidRPr="00474648">
              <w:rPr>
                <w:rFonts w:asciiTheme="majorHAnsi" w:hAnsiTheme="majorHAnsi" w:cstheme="majorHAnsi"/>
              </w:rPr>
              <w:fldChar w:fldCharType="end"/>
            </w:r>
            <w:r w:rsidRPr="00474648">
              <w:rPr>
                <w:rFonts w:asciiTheme="majorHAnsi" w:hAnsiTheme="majorHAnsi" w:cstheme="majorHAnsi"/>
              </w:rPr>
              <w:t xml:space="preserve"> TAK   </w:t>
            </w:r>
            <w:r w:rsidRPr="00474648">
              <w:rPr>
                <w:rFonts w:asciiTheme="majorHAnsi" w:hAnsiTheme="majorHAnsi" w:cstheme="majorHAnsi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4648">
              <w:rPr>
                <w:rFonts w:asciiTheme="majorHAnsi" w:hAnsiTheme="majorHAnsi" w:cstheme="majorHAnsi"/>
              </w:rPr>
              <w:instrText xml:space="preserve"> FORMCHECKBOX </w:instrText>
            </w:r>
            <w:r w:rsidRPr="00474648">
              <w:rPr>
                <w:rFonts w:asciiTheme="majorHAnsi" w:hAnsiTheme="majorHAnsi" w:cstheme="majorHAnsi"/>
              </w:rPr>
            </w:r>
            <w:r w:rsidRPr="00474648">
              <w:rPr>
                <w:rFonts w:asciiTheme="majorHAnsi" w:hAnsiTheme="majorHAnsi" w:cstheme="majorHAnsi"/>
              </w:rPr>
              <w:fldChar w:fldCharType="separate"/>
            </w:r>
            <w:r w:rsidRPr="00474648">
              <w:rPr>
                <w:rFonts w:asciiTheme="majorHAnsi" w:hAnsiTheme="majorHAnsi" w:cstheme="majorHAnsi"/>
              </w:rPr>
              <w:fldChar w:fldCharType="end"/>
            </w:r>
            <w:r w:rsidRPr="00474648">
              <w:rPr>
                <w:rFonts w:asciiTheme="majorHAnsi" w:hAnsiTheme="majorHAnsi" w:cstheme="majorHAnsi"/>
              </w:rPr>
              <w:t xml:space="preserve"> NIE</w:t>
            </w:r>
          </w:p>
        </w:tc>
      </w:tr>
    </w:tbl>
    <w:p w14:paraId="75210F37" w14:textId="77777777" w:rsidR="0005572E" w:rsidRPr="00474648" w:rsidRDefault="0005572E" w:rsidP="0005572E">
      <w:pPr>
        <w:jc w:val="both"/>
        <w:rPr>
          <w:rFonts w:asciiTheme="majorHAnsi" w:hAnsiTheme="majorHAnsi" w:cstheme="majorHAnsi"/>
          <w:sz w:val="18"/>
          <w:szCs w:val="16"/>
        </w:rPr>
      </w:pPr>
    </w:p>
    <w:p w14:paraId="10519829" w14:textId="77777777" w:rsidR="00485C4C" w:rsidRPr="00474648" w:rsidRDefault="00485C4C" w:rsidP="00485C4C">
      <w:pPr>
        <w:rPr>
          <w:rFonts w:asciiTheme="majorHAnsi" w:hAnsiTheme="majorHAnsi" w:cstheme="majorHAnsi"/>
          <w:szCs w:val="24"/>
        </w:rPr>
      </w:pPr>
    </w:p>
    <w:p w14:paraId="25471505" w14:textId="77777777" w:rsidR="00485C4C" w:rsidRPr="00474648" w:rsidRDefault="00485C4C" w:rsidP="00485C4C">
      <w:pPr>
        <w:rPr>
          <w:rFonts w:asciiTheme="majorHAnsi" w:hAnsiTheme="majorHAnsi" w:cstheme="majorHAnsi"/>
          <w:szCs w:val="24"/>
        </w:rPr>
      </w:pPr>
    </w:p>
    <w:p w14:paraId="32FE162B" w14:textId="77777777" w:rsidR="00445C9B" w:rsidRPr="00474648" w:rsidRDefault="00445C9B" w:rsidP="00485C4C">
      <w:pPr>
        <w:rPr>
          <w:rFonts w:asciiTheme="majorHAnsi" w:hAnsiTheme="majorHAnsi" w:cstheme="majorHAnsi"/>
          <w:szCs w:val="24"/>
        </w:rPr>
      </w:pPr>
    </w:p>
    <w:p w14:paraId="58A52FAF" w14:textId="77777777" w:rsidR="00445C9B" w:rsidRPr="00474648" w:rsidRDefault="00445C9B" w:rsidP="00485C4C">
      <w:pPr>
        <w:rPr>
          <w:rFonts w:asciiTheme="majorHAnsi" w:hAnsiTheme="majorHAnsi" w:cstheme="majorHAnsi"/>
          <w:szCs w:val="24"/>
        </w:rPr>
      </w:pPr>
    </w:p>
    <w:p w14:paraId="54233207" w14:textId="77777777" w:rsidR="00485C4C" w:rsidRPr="00474648" w:rsidRDefault="00485C4C" w:rsidP="00485C4C">
      <w:pPr>
        <w:rPr>
          <w:rFonts w:asciiTheme="majorHAnsi" w:hAnsiTheme="majorHAnsi" w:cstheme="majorHAnsi"/>
          <w:szCs w:val="24"/>
        </w:rPr>
      </w:pPr>
    </w:p>
    <w:p w14:paraId="65430E22" w14:textId="77777777" w:rsidR="00485C4C" w:rsidRPr="00474648" w:rsidRDefault="00485C4C" w:rsidP="00485C4C">
      <w:pPr>
        <w:rPr>
          <w:rFonts w:asciiTheme="majorHAnsi" w:hAnsiTheme="majorHAnsi" w:cstheme="majorHAnsi"/>
          <w:b/>
        </w:rPr>
      </w:pPr>
      <w:r w:rsidRPr="00474648">
        <w:rPr>
          <w:rFonts w:asciiTheme="majorHAnsi" w:hAnsiTheme="majorHAnsi" w:cstheme="majorHAnsi"/>
          <w:b/>
        </w:rPr>
        <w:t xml:space="preserve">DATA: </w:t>
      </w:r>
      <w:r w:rsidRPr="00474648">
        <w:rPr>
          <w:rFonts w:asciiTheme="majorHAnsi" w:hAnsiTheme="majorHAnsi" w:cstheme="majorHAnsi"/>
          <w:b/>
        </w:rPr>
        <w:fldChar w:fldCharType="begin">
          <w:ffData>
            <w:name w:val="Tekst552"/>
            <w:enabled/>
            <w:calcOnExit w:val="0"/>
            <w:textInput/>
          </w:ffData>
        </w:fldChar>
      </w:r>
      <w:r w:rsidRPr="00474648">
        <w:rPr>
          <w:rFonts w:asciiTheme="majorHAnsi" w:hAnsiTheme="majorHAnsi" w:cstheme="majorHAnsi"/>
          <w:b/>
        </w:rPr>
        <w:instrText xml:space="preserve"> FORMTEXT </w:instrText>
      </w:r>
      <w:r w:rsidRPr="00474648">
        <w:rPr>
          <w:rFonts w:asciiTheme="majorHAnsi" w:hAnsiTheme="majorHAnsi" w:cstheme="majorHAnsi"/>
          <w:b/>
        </w:rPr>
      </w:r>
      <w:r w:rsidRPr="00474648">
        <w:rPr>
          <w:rFonts w:asciiTheme="majorHAnsi" w:hAnsiTheme="majorHAnsi" w:cstheme="majorHAnsi"/>
          <w:b/>
        </w:rPr>
        <w:fldChar w:fldCharType="separate"/>
      </w:r>
      <w:r w:rsidRPr="00474648">
        <w:rPr>
          <w:rFonts w:asciiTheme="majorHAnsi" w:hAnsiTheme="majorHAnsi" w:cstheme="majorHAnsi"/>
          <w:b/>
        </w:rPr>
        <w:t> </w:t>
      </w:r>
      <w:r w:rsidRPr="00474648">
        <w:rPr>
          <w:rFonts w:asciiTheme="majorHAnsi" w:hAnsiTheme="majorHAnsi" w:cstheme="majorHAnsi"/>
          <w:b/>
        </w:rPr>
        <w:t> </w:t>
      </w:r>
      <w:r w:rsidRPr="00474648">
        <w:rPr>
          <w:rFonts w:asciiTheme="majorHAnsi" w:hAnsiTheme="majorHAnsi" w:cstheme="majorHAnsi"/>
          <w:b/>
        </w:rPr>
        <w:t> </w:t>
      </w:r>
      <w:r w:rsidRPr="00474648">
        <w:rPr>
          <w:rFonts w:asciiTheme="majorHAnsi" w:hAnsiTheme="majorHAnsi" w:cstheme="majorHAnsi"/>
          <w:b/>
        </w:rPr>
        <w:t> </w:t>
      </w:r>
      <w:r w:rsidRPr="00474648">
        <w:rPr>
          <w:rFonts w:asciiTheme="majorHAnsi" w:hAnsiTheme="majorHAnsi" w:cstheme="majorHAnsi"/>
          <w:b/>
        </w:rPr>
        <w:t> </w:t>
      </w:r>
      <w:r w:rsidRPr="00474648">
        <w:rPr>
          <w:rFonts w:asciiTheme="majorHAnsi" w:hAnsiTheme="majorHAnsi" w:cstheme="majorHAnsi"/>
          <w:b/>
        </w:rPr>
        <w:fldChar w:fldCharType="end"/>
      </w:r>
      <w:r w:rsidRPr="00474648">
        <w:rPr>
          <w:rFonts w:asciiTheme="majorHAnsi" w:hAnsiTheme="majorHAnsi" w:cstheme="majorHAnsi"/>
          <w:b/>
        </w:rPr>
        <w:t>.....</w:t>
      </w:r>
      <w:r w:rsidRPr="00474648">
        <w:rPr>
          <w:rFonts w:asciiTheme="majorHAnsi" w:hAnsiTheme="majorHAnsi" w:cstheme="majorHAnsi"/>
          <w:sz w:val="18"/>
        </w:rPr>
        <w:t>.</w:t>
      </w:r>
      <w:r w:rsidRPr="00474648">
        <w:rPr>
          <w:rFonts w:asciiTheme="majorHAnsi" w:hAnsiTheme="majorHAnsi" w:cstheme="majorHAnsi"/>
          <w:b/>
        </w:rPr>
        <w:t xml:space="preserve">.................. </w:t>
      </w:r>
      <w:r w:rsidRPr="00474648">
        <w:rPr>
          <w:rFonts w:asciiTheme="majorHAnsi" w:hAnsiTheme="majorHAnsi" w:cstheme="majorHAnsi"/>
          <w:b/>
        </w:rPr>
        <w:tab/>
      </w:r>
      <w:r w:rsidRPr="00474648">
        <w:rPr>
          <w:rFonts w:asciiTheme="majorHAnsi" w:hAnsiTheme="majorHAnsi" w:cstheme="majorHAnsi"/>
          <w:b/>
        </w:rPr>
        <w:tab/>
        <w:t xml:space="preserve">       </w:t>
      </w:r>
      <w:r w:rsidRPr="00474648">
        <w:rPr>
          <w:rFonts w:asciiTheme="majorHAnsi" w:hAnsiTheme="majorHAnsi" w:cstheme="majorHAnsi"/>
          <w:b/>
        </w:rPr>
        <w:tab/>
      </w:r>
      <w:r w:rsidRPr="00474648">
        <w:rPr>
          <w:rFonts w:asciiTheme="majorHAnsi" w:hAnsiTheme="majorHAnsi" w:cstheme="majorHAnsi"/>
          <w:b/>
        </w:rPr>
        <w:tab/>
      </w:r>
      <w:r w:rsidRPr="00474648">
        <w:rPr>
          <w:rFonts w:asciiTheme="majorHAnsi" w:hAnsiTheme="majorHAnsi" w:cstheme="majorHAnsi"/>
          <w:b/>
        </w:rPr>
        <w:tab/>
        <w:t xml:space="preserve"> PODPIS: ...............................</w:t>
      </w:r>
    </w:p>
    <w:p w14:paraId="58821527" w14:textId="77777777" w:rsidR="00485C4C" w:rsidRPr="00474648" w:rsidRDefault="00485C4C" w:rsidP="00485C4C">
      <w:pPr>
        <w:pStyle w:val="Nagwek"/>
        <w:tabs>
          <w:tab w:val="clear" w:pos="4536"/>
          <w:tab w:val="clear" w:pos="9072"/>
        </w:tabs>
        <w:rPr>
          <w:rFonts w:asciiTheme="majorHAnsi" w:hAnsiTheme="majorHAnsi" w:cstheme="majorHAnsi"/>
        </w:rPr>
      </w:pPr>
    </w:p>
    <w:p w14:paraId="11725B1A" w14:textId="77777777" w:rsidR="00485C4C" w:rsidRPr="00474648" w:rsidRDefault="00485C4C" w:rsidP="00485C4C">
      <w:pPr>
        <w:rPr>
          <w:rFonts w:asciiTheme="majorHAnsi" w:hAnsiTheme="majorHAnsi" w:cstheme="majorHAnsi"/>
          <w:sz w:val="18"/>
        </w:rPr>
      </w:pPr>
    </w:p>
    <w:p w14:paraId="6B1DB76E" w14:textId="77777777" w:rsidR="002A2CA9" w:rsidRPr="00474648" w:rsidRDefault="002A2CA9" w:rsidP="00485C4C">
      <w:pPr>
        <w:rPr>
          <w:rFonts w:asciiTheme="majorHAnsi" w:hAnsiTheme="majorHAnsi" w:cstheme="majorHAnsi"/>
          <w:sz w:val="18"/>
        </w:rPr>
      </w:pPr>
    </w:p>
    <w:p w14:paraId="6E12DFA2" w14:textId="77777777" w:rsidR="00453E72" w:rsidRPr="00474648" w:rsidRDefault="00453E72" w:rsidP="00485C4C">
      <w:pPr>
        <w:rPr>
          <w:rFonts w:asciiTheme="majorHAnsi" w:hAnsiTheme="majorHAnsi" w:cstheme="majorHAnsi"/>
          <w:sz w:val="18"/>
        </w:rPr>
      </w:pPr>
    </w:p>
    <w:p w14:paraId="3B2D9D21" w14:textId="77777777" w:rsidR="0005572E" w:rsidRPr="00474648" w:rsidRDefault="0005572E" w:rsidP="00485C4C">
      <w:pPr>
        <w:rPr>
          <w:rFonts w:asciiTheme="majorHAnsi" w:hAnsiTheme="majorHAnsi" w:cstheme="majorHAnsi"/>
          <w:sz w:val="18"/>
        </w:rPr>
      </w:pPr>
    </w:p>
    <w:p w14:paraId="5FF1C983" w14:textId="77777777" w:rsidR="006E7B5D" w:rsidRPr="00474648" w:rsidRDefault="006E7B5D" w:rsidP="00485C4C">
      <w:pPr>
        <w:rPr>
          <w:rFonts w:asciiTheme="majorHAnsi" w:hAnsiTheme="majorHAnsi" w:cstheme="majorHAnsi"/>
          <w:sz w:val="18"/>
        </w:rPr>
      </w:pPr>
    </w:p>
    <w:p w14:paraId="59CC8E37" w14:textId="77777777" w:rsidR="006E7B5D" w:rsidRPr="00474648" w:rsidRDefault="006E7B5D" w:rsidP="00485C4C">
      <w:pPr>
        <w:rPr>
          <w:rFonts w:asciiTheme="majorHAnsi" w:hAnsiTheme="majorHAnsi" w:cstheme="majorHAnsi"/>
          <w:sz w:val="18"/>
        </w:rPr>
      </w:pPr>
    </w:p>
    <w:p w14:paraId="1778B5D7" w14:textId="77777777" w:rsidR="00453E72" w:rsidRPr="00474648" w:rsidRDefault="00453E72" w:rsidP="00485C4C">
      <w:pPr>
        <w:rPr>
          <w:rFonts w:asciiTheme="majorHAnsi" w:hAnsiTheme="majorHAnsi" w:cstheme="majorHAnsi"/>
          <w:sz w:val="18"/>
        </w:rPr>
      </w:pPr>
    </w:p>
    <w:p w14:paraId="0CE4B520" w14:textId="35D3E5D7" w:rsidR="00485C4C" w:rsidRPr="00474648" w:rsidRDefault="00667E07" w:rsidP="00485C4C">
      <w:pPr>
        <w:rPr>
          <w:rFonts w:asciiTheme="majorHAnsi" w:hAnsiTheme="majorHAnsi" w:cstheme="majorHAnsi"/>
          <w:sz w:val="18"/>
        </w:rPr>
      </w:pPr>
      <w:r w:rsidRPr="00474648">
        <w:rPr>
          <w:rFonts w:asciiTheme="majorHAnsi" w:hAnsiTheme="majorHAnsi" w:cstheme="majorHAnsi"/>
          <w:noProof/>
          <w:sz w:val="18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6A4EEA76" wp14:editId="46A4A828">
                <wp:simplePos x="0" y="0"/>
                <wp:positionH relativeFrom="column">
                  <wp:posOffset>-69215</wp:posOffset>
                </wp:positionH>
                <wp:positionV relativeFrom="paragraph">
                  <wp:posOffset>16510</wp:posOffset>
                </wp:positionV>
                <wp:extent cx="6724650" cy="1512570"/>
                <wp:effectExtent l="0" t="0" r="0" b="0"/>
                <wp:wrapNone/>
                <wp:docPr id="2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24650" cy="1512570"/>
                        </a:xfrm>
                        <a:prstGeom prst="rect">
                          <a:avLst/>
                        </a:prstGeom>
                        <a:solidFill>
                          <a:srgbClr val="EAEAEA">
                            <a:alpha val="5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B3A70B" id="Rectangle 68" o:spid="_x0000_s1026" style="position:absolute;margin-left:-5.45pt;margin-top:1.3pt;width:529.5pt;height:119.1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" fillcolor="#eaeaea">
                <v:fill opacity="32896f"/>
              </v:rect>
            </w:pict>
          </mc:Fallback>
        </mc:AlternateContent>
      </w:r>
      <w:r w:rsidR="00485C4C" w:rsidRPr="00474648">
        <w:rPr>
          <w:rFonts w:asciiTheme="majorHAnsi" w:hAnsiTheme="majorHAnsi" w:cstheme="majorHAnsi"/>
          <w:sz w:val="18"/>
        </w:rPr>
        <w:tab/>
      </w:r>
    </w:p>
    <w:p w14:paraId="3D05530F" w14:textId="77777777" w:rsidR="00FA2A36" w:rsidRPr="00474648" w:rsidRDefault="00FA2A36" w:rsidP="00FA2A36">
      <w:pPr>
        <w:jc w:val="center"/>
        <w:rPr>
          <w:rFonts w:asciiTheme="majorHAnsi" w:hAnsiTheme="majorHAnsi" w:cstheme="majorHAnsi"/>
          <w:sz w:val="22"/>
          <w:szCs w:val="22"/>
        </w:rPr>
      </w:pPr>
      <w:r w:rsidRPr="00474648">
        <w:rPr>
          <w:rFonts w:asciiTheme="majorHAnsi" w:hAnsiTheme="majorHAnsi" w:cstheme="majorHAnsi"/>
          <w:sz w:val="22"/>
          <w:szCs w:val="22"/>
        </w:rPr>
        <w:t>P</w:t>
      </w:r>
      <w:r w:rsidR="004F35BF" w:rsidRPr="00474648">
        <w:rPr>
          <w:rFonts w:asciiTheme="majorHAnsi" w:hAnsiTheme="majorHAnsi" w:cstheme="majorHAnsi"/>
          <w:sz w:val="22"/>
          <w:szCs w:val="22"/>
        </w:rPr>
        <w:t>RZ</w:t>
      </w:r>
      <w:r w:rsidRPr="00474648">
        <w:rPr>
          <w:rFonts w:asciiTheme="majorHAnsi" w:hAnsiTheme="majorHAnsi" w:cstheme="majorHAnsi"/>
          <w:sz w:val="22"/>
          <w:szCs w:val="22"/>
        </w:rPr>
        <w:t>EGLĄD WNIOSKU ( WYPEŁNIA BC COBICO )</w:t>
      </w:r>
    </w:p>
    <w:p w14:paraId="10503667" w14:textId="77777777" w:rsidR="00FA2A36" w:rsidRPr="00474648" w:rsidRDefault="00FA2A36" w:rsidP="00FA2A36">
      <w:pPr>
        <w:rPr>
          <w:rFonts w:asciiTheme="majorHAnsi" w:hAnsiTheme="majorHAnsi" w:cstheme="majorHAnsi"/>
          <w:sz w:val="22"/>
          <w:szCs w:val="22"/>
        </w:rPr>
      </w:pPr>
    </w:p>
    <w:p w14:paraId="7043B99F" w14:textId="77777777" w:rsidR="005A61DC" w:rsidRPr="00474648" w:rsidRDefault="005A61DC" w:rsidP="005A61DC">
      <w:pPr>
        <w:ind w:firstLine="708"/>
        <w:rPr>
          <w:rFonts w:asciiTheme="majorHAnsi" w:hAnsiTheme="majorHAnsi" w:cstheme="majorHAnsi"/>
          <w:sz w:val="14"/>
          <w:szCs w:val="14"/>
        </w:rPr>
      </w:pPr>
      <w:r w:rsidRPr="00474648">
        <w:rPr>
          <w:rFonts w:asciiTheme="majorHAnsi" w:hAnsiTheme="majorHAnsi" w:cstheme="majorHAnsi"/>
          <w:sz w:val="14"/>
          <w:szCs w:val="14"/>
        </w:rPr>
        <w:t>Data: ………………….    Podpis:…………………………..</w:t>
      </w:r>
      <w:r w:rsidRPr="00474648">
        <w:rPr>
          <w:rFonts w:asciiTheme="majorHAnsi" w:hAnsiTheme="majorHAnsi" w:cstheme="majorHAnsi"/>
          <w:sz w:val="14"/>
          <w:szCs w:val="14"/>
        </w:rPr>
        <w:tab/>
      </w:r>
      <w:r w:rsidRPr="00474648">
        <w:rPr>
          <w:rFonts w:asciiTheme="majorHAnsi" w:hAnsiTheme="majorHAnsi" w:cstheme="majorHAnsi"/>
          <w:sz w:val="14"/>
          <w:szCs w:val="14"/>
        </w:rPr>
        <w:tab/>
      </w:r>
      <w:r w:rsidRPr="00474648">
        <w:rPr>
          <w:rFonts w:asciiTheme="majorHAnsi" w:hAnsiTheme="majorHAnsi" w:cstheme="majorHAnsi"/>
          <w:sz w:val="14"/>
          <w:szCs w:val="14"/>
        </w:rPr>
        <w:tab/>
        <w:t>Uwagi</w:t>
      </w:r>
      <w:r w:rsidRPr="00474648">
        <w:rPr>
          <w:rFonts w:asciiTheme="majorHAnsi" w:hAnsiTheme="majorHAnsi" w:cstheme="majorHAnsi"/>
          <w:sz w:val="14"/>
          <w:szCs w:val="14"/>
        </w:rPr>
        <w:tab/>
      </w:r>
      <w:r w:rsidRPr="00474648">
        <w:rPr>
          <w:rFonts w:asciiTheme="majorHAnsi" w:hAnsiTheme="majorHAnsi" w:cstheme="majorHAnsi"/>
          <w:sz w:val="14"/>
          <w:szCs w:val="14"/>
        </w:rPr>
        <w:tab/>
        <w:t>......................................</w:t>
      </w:r>
    </w:p>
    <w:p w14:paraId="71350F68" w14:textId="77777777" w:rsidR="005A61DC" w:rsidRPr="00474648" w:rsidRDefault="00B73D0D" w:rsidP="00B73D0D">
      <w:pPr>
        <w:ind w:firstLine="708"/>
        <w:rPr>
          <w:rFonts w:asciiTheme="majorHAnsi" w:hAnsiTheme="majorHAnsi" w:cstheme="majorHAnsi"/>
          <w:szCs w:val="24"/>
        </w:rPr>
      </w:pPr>
      <w:r w:rsidRPr="00474648">
        <w:rPr>
          <w:rFonts w:asciiTheme="majorHAnsi" w:hAnsiTheme="majorHAnsi" w:cstheme="majorHAnsi"/>
          <w:sz w:val="14"/>
          <w:szCs w:val="14"/>
        </w:rPr>
        <w:t>Weryfikacja NIP/PESEL/REGON/Reprezentacja/Nazwa firmy (na podstawie eKRS/CIDG):                    ......................................</w:t>
      </w:r>
    </w:p>
    <w:p w14:paraId="1B9CF25C" w14:textId="77777777" w:rsidR="00B73D0D" w:rsidRPr="00474648" w:rsidRDefault="00B73D0D" w:rsidP="005A61DC">
      <w:pPr>
        <w:jc w:val="center"/>
        <w:rPr>
          <w:rFonts w:asciiTheme="majorHAnsi" w:hAnsiTheme="majorHAnsi" w:cstheme="majorHAnsi"/>
          <w:szCs w:val="24"/>
        </w:rPr>
      </w:pPr>
    </w:p>
    <w:p w14:paraId="6F0A6459" w14:textId="77777777" w:rsidR="005A61DC" w:rsidRPr="00474648" w:rsidRDefault="005A61DC" w:rsidP="005A61DC">
      <w:pPr>
        <w:jc w:val="center"/>
        <w:rPr>
          <w:rFonts w:asciiTheme="majorHAnsi" w:hAnsiTheme="majorHAnsi" w:cstheme="majorHAnsi"/>
        </w:rPr>
      </w:pPr>
      <w:r w:rsidRPr="00474648">
        <w:rPr>
          <w:rFonts w:asciiTheme="majorHAnsi" w:hAnsiTheme="majorHAnsi" w:cstheme="majorHAnsi"/>
          <w:szCs w:val="24"/>
        </w:rPr>
        <w:t>REJESTRACJA WNIOSKU</w:t>
      </w:r>
    </w:p>
    <w:p w14:paraId="7CB89B9F" w14:textId="77777777" w:rsidR="005A61DC" w:rsidRPr="00474648" w:rsidRDefault="005A61DC" w:rsidP="005A61DC">
      <w:pPr>
        <w:jc w:val="center"/>
        <w:rPr>
          <w:rFonts w:asciiTheme="majorHAnsi" w:hAnsiTheme="majorHAnsi" w:cstheme="majorHAnsi"/>
          <w:sz w:val="18"/>
        </w:rPr>
      </w:pPr>
    </w:p>
    <w:p w14:paraId="5137152D" w14:textId="77777777" w:rsidR="005A61DC" w:rsidRPr="00474648" w:rsidRDefault="005A61DC" w:rsidP="005A61DC">
      <w:pPr>
        <w:ind w:firstLine="708"/>
        <w:rPr>
          <w:rFonts w:asciiTheme="majorHAnsi" w:hAnsiTheme="majorHAnsi" w:cstheme="majorHAnsi"/>
          <w:sz w:val="14"/>
          <w:szCs w:val="14"/>
        </w:rPr>
      </w:pPr>
      <w:r w:rsidRPr="00474648">
        <w:rPr>
          <w:rFonts w:asciiTheme="majorHAnsi" w:hAnsiTheme="majorHAnsi" w:cstheme="majorHAnsi"/>
          <w:sz w:val="14"/>
          <w:szCs w:val="14"/>
        </w:rPr>
        <w:t>Numer rejestracyjny</w:t>
      </w:r>
      <w:r w:rsidRPr="00474648">
        <w:rPr>
          <w:rFonts w:asciiTheme="majorHAnsi" w:hAnsiTheme="majorHAnsi" w:cstheme="majorHAnsi"/>
          <w:sz w:val="14"/>
          <w:szCs w:val="14"/>
        </w:rPr>
        <w:tab/>
        <w:t>......................................</w:t>
      </w:r>
      <w:r w:rsidRPr="00474648">
        <w:rPr>
          <w:rFonts w:asciiTheme="majorHAnsi" w:hAnsiTheme="majorHAnsi" w:cstheme="majorHAnsi"/>
          <w:sz w:val="14"/>
          <w:szCs w:val="14"/>
        </w:rPr>
        <w:tab/>
      </w:r>
      <w:r w:rsidRPr="00474648">
        <w:rPr>
          <w:rFonts w:asciiTheme="majorHAnsi" w:hAnsiTheme="majorHAnsi" w:cstheme="majorHAnsi"/>
          <w:sz w:val="14"/>
          <w:szCs w:val="14"/>
        </w:rPr>
        <w:tab/>
      </w:r>
      <w:r w:rsidRPr="00474648">
        <w:rPr>
          <w:rFonts w:asciiTheme="majorHAnsi" w:hAnsiTheme="majorHAnsi" w:cstheme="majorHAnsi"/>
          <w:sz w:val="14"/>
          <w:szCs w:val="14"/>
        </w:rPr>
        <w:tab/>
        <w:t>Data rejestracji</w:t>
      </w:r>
      <w:r w:rsidRPr="00474648">
        <w:rPr>
          <w:rFonts w:asciiTheme="majorHAnsi" w:hAnsiTheme="majorHAnsi" w:cstheme="majorHAnsi"/>
          <w:sz w:val="14"/>
          <w:szCs w:val="14"/>
        </w:rPr>
        <w:tab/>
        <w:t>......................................</w:t>
      </w:r>
    </w:p>
    <w:p w14:paraId="49344746" w14:textId="77777777" w:rsidR="005A61DC" w:rsidRPr="00474648" w:rsidRDefault="005A61DC" w:rsidP="005A61DC">
      <w:pPr>
        <w:rPr>
          <w:rFonts w:asciiTheme="majorHAnsi" w:hAnsiTheme="majorHAnsi" w:cstheme="majorHAnsi"/>
          <w:sz w:val="14"/>
          <w:szCs w:val="14"/>
        </w:rPr>
      </w:pPr>
    </w:p>
    <w:p w14:paraId="759F1FCB" w14:textId="77777777" w:rsidR="005A61DC" w:rsidRPr="00474648" w:rsidRDefault="005A61DC" w:rsidP="005A61DC">
      <w:pPr>
        <w:ind w:firstLine="708"/>
        <w:rPr>
          <w:rFonts w:asciiTheme="majorHAnsi" w:hAnsiTheme="majorHAnsi" w:cstheme="majorHAnsi"/>
          <w:sz w:val="14"/>
          <w:szCs w:val="14"/>
        </w:rPr>
      </w:pPr>
      <w:r w:rsidRPr="00474648">
        <w:rPr>
          <w:rFonts w:asciiTheme="majorHAnsi" w:hAnsiTheme="majorHAnsi" w:cstheme="majorHAnsi"/>
          <w:sz w:val="14"/>
          <w:szCs w:val="14"/>
        </w:rPr>
        <w:t>Podpis przyjmującego</w:t>
      </w:r>
      <w:r w:rsidRPr="00474648">
        <w:rPr>
          <w:rFonts w:asciiTheme="majorHAnsi" w:hAnsiTheme="majorHAnsi" w:cstheme="majorHAnsi"/>
          <w:sz w:val="14"/>
          <w:szCs w:val="14"/>
        </w:rPr>
        <w:tab/>
        <w:t>......................................</w:t>
      </w:r>
      <w:r w:rsidRPr="00474648">
        <w:rPr>
          <w:rFonts w:asciiTheme="majorHAnsi" w:hAnsiTheme="majorHAnsi" w:cstheme="majorHAnsi"/>
          <w:sz w:val="14"/>
          <w:szCs w:val="14"/>
        </w:rPr>
        <w:tab/>
      </w:r>
      <w:r w:rsidRPr="00474648">
        <w:rPr>
          <w:rFonts w:asciiTheme="majorHAnsi" w:hAnsiTheme="majorHAnsi" w:cstheme="majorHAnsi"/>
          <w:sz w:val="14"/>
          <w:szCs w:val="14"/>
        </w:rPr>
        <w:tab/>
      </w:r>
      <w:r w:rsidRPr="00474648">
        <w:rPr>
          <w:rFonts w:asciiTheme="majorHAnsi" w:hAnsiTheme="majorHAnsi" w:cstheme="majorHAnsi"/>
          <w:sz w:val="14"/>
          <w:szCs w:val="14"/>
        </w:rPr>
        <w:tab/>
      </w:r>
      <w:r w:rsidR="00A11ECC" w:rsidRPr="00474648">
        <w:rPr>
          <w:rFonts w:asciiTheme="majorHAnsi" w:hAnsiTheme="majorHAnsi" w:cstheme="majorHAnsi"/>
          <w:sz w:val="14"/>
          <w:szCs w:val="14"/>
        </w:rPr>
        <w:t>Analiza ryzyka</w:t>
      </w:r>
      <w:r w:rsidRPr="00474648">
        <w:rPr>
          <w:rFonts w:asciiTheme="majorHAnsi" w:hAnsiTheme="majorHAnsi" w:cstheme="majorHAnsi"/>
          <w:sz w:val="14"/>
          <w:szCs w:val="14"/>
        </w:rPr>
        <w:tab/>
        <w:t>......................................</w:t>
      </w:r>
    </w:p>
    <w:p w14:paraId="0B237512" w14:textId="77777777" w:rsidR="00097DDD" w:rsidRPr="00474648" w:rsidRDefault="00097DDD" w:rsidP="00474648">
      <w:pPr>
        <w:rPr>
          <w:rFonts w:asciiTheme="majorHAnsi" w:hAnsiTheme="majorHAnsi" w:cstheme="majorHAnsi"/>
          <w:sz w:val="18"/>
        </w:rPr>
      </w:pPr>
    </w:p>
    <w:sectPr w:rsidR="00097DDD" w:rsidRPr="00474648" w:rsidSect="00470871">
      <w:headerReference w:type="default" r:id="rId12"/>
      <w:footerReference w:type="default" r:id="rId13"/>
      <w:pgSz w:w="11906" w:h="16838" w:code="9"/>
      <w:pgMar w:top="1134" w:right="707" w:bottom="1134" w:left="709" w:header="708" w:footer="64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241FFE" w14:textId="77777777" w:rsidR="00C905E2" w:rsidRDefault="00C905E2">
      <w:r>
        <w:separator/>
      </w:r>
    </w:p>
  </w:endnote>
  <w:endnote w:type="continuationSeparator" w:id="0">
    <w:p w14:paraId="6A9BBD5E" w14:textId="77777777" w:rsidR="00C905E2" w:rsidRDefault="00C90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89599" w14:textId="42947780" w:rsidR="00160C84" w:rsidRPr="00506F47" w:rsidRDefault="00667E07">
    <w:pPr>
      <w:pStyle w:val="Stopka"/>
      <w:rPr>
        <w:rFonts w:ascii="Calibri Light" w:hAnsi="Calibri Light" w:cs="Calibri Light"/>
        <w:snapToGrid w:val="0"/>
        <w:sz w:val="16"/>
      </w:rPr>
    </w:pPr>
    <w:r w:rsidRPr="00506F47">
      <w:rPr>
        <w:rFonts w:ascii="Calibri Light" w:hAnsi="Calibri Light" w:cs="Calibri Light"/>
        <w:noProof/>
        <w:sz w:val="16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CA26B0" wp14:editId="7FD161D2">
              <wp:simplePos x="0" y="0"/>
              <wp:positionH relativeFrom="column">
                <wp:posOffset>-7620</wp:posOffset>
              </wp:positionH>
              <wp:positionV relativeFrom="paragraph">
                <wp:posOffset>-65405</wp:posOffset>
              </wp:positionV>
              <wp:extent cx="6581140" cy="0"/>
              <wp:effectExtent l="0" t="0" r="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8114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542AD8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6pt,-5.15pt" to="517.6pt,-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"/>
          </w:pict>
        </mc:Fallback>
      </mc:AlternateContent>
    </w:r>
    <w:r w:rsidR="00160C84" w:rsidRPr="00506F47">
      <w:rPr>
        <w:rFonts w:ascii="Calibri Light" w:hAnsi="Calibri Light" w:cs="Calibri Light"/>
        <w:sz w:val="16"/>
      </w:rPr>
      <w:t xml:space="preserve">Załącznik do Procedury P-21                           </w:t>
    </w:r>
    <w:r w:rsidR="00EB072C" w:rsidRPr="00506F47">
      <w:rPr>
        <w:rFonts w:ascii="Calibri Light" w:hAnsi="Calibri Light" w:cs="Calibri Light"/>
        <w:sz w:val="16"/>
      </w:rPr>
      <w:t xml:space="preserve">            </w:t>
    </w:r>
    <w:r w:rsidR="00506F47">
      <w:rPr>
        <w:rFonts w:ascii="Calibri Light" w:hAnsi="Calibri Light" w:cs="Calibri Light"/>
        <w:sz w:val="16"/>
      </w:rPr>
      <w:t xml:space="preserve">                          </w:t>
    </w:r>
    <w:r w:rsidR="00EB072C" w:rsidRPr="00506F47">
      <w:rPr>
        <w:rFonts w:ascii="Calibri Light" w:hAnsi="Calibri Light" w:cs="Calibri Light"/>
        <w:sz w:val="16"/>
      </w:rPr>
      <w:t xml:space="preserve">         Ważne od </w:t>
    </w:r>
    <w:r w:rsidR="00C95234">
      <w:rPr>
        <w:rFonts w:ascii="Calibri Light" w:hAnsi="Calibri Light" w:cs="Calibri Light"/>
        <w:sz w:val="16"/>
      </w:rPr>
      <w:t>05</w:t>
    </w:r>
    <w:r w:rsidR="0005572E" w:rsidRPr="00506F47">
      <w:rPr>
        <w:rFonts w:ascii="Calibri Light" w:hAnsi="Calibri Light" w:cs="Calibri Light"/>
        <w:sz w:val="16"/>
      </w:rPr>
      <w:t>.0</w:t>
    </w:r>
    <w:r w:rsidR="00C95234">
      <w:rPr>
        <w:rFonts w:ascii="Calibri Light" w:hAnsi="Calibri Light" w:cs="Calibri Light"/>
        <w:sz w:val="16"/>
      </w:rPr>
      <w:t>2</w:t>
    </w:r>
    <w:r w:rsidR="0005572E" w:rsidRPr="00506F47">
      <w:rPr>
        <w:rFonts w:ascii="Calibri Light" w:hAnsi="Calibri Light" w:cs="Calibri Light"/>
        <w:sz w:val="16"/>
      </w:rPr>
      <w:t>.20</w:t>
    </w:r>
    <w:r w:rsidR="00B73D0D" w:rsidRPr="00506F47">
      <w:rPr>
        <w:rFonts w:ascii="Calibri Light" w:hAnsi="Calibri Light" w:cs="Calibri Light"/>
        <w:sz w:val="16"/>
      </w:rPr>
      <w:t>2</w:t>
    </w:r>
    <w:r w:rsidR="00C95234">
      <w:rPr>
        <w:rFonts w:ascii="Calibri Light" w:hAnsi="Calibri Light" w:cs="Calibri Light"/>
        <w:sz w:val="16"/>
      </w:rPr>
      <w:t>6</w:t>
    </w:r>
    <w:r w:rsidR="00160C84" w:rsidRPr="00506F47">
      <w:rPr>
        <w:rFonts w:ascii="Calibri Light" w:hAnsi="Calibri Light" w:cs="Calibri Light"/>
        <w:sz w:val="16"/>
      </w:rPr>
      <w:t xml:space="preserve"> r.                                            </w:t>
    </w:r>
    <w:r w:rsidR="00506F47">
      <w:rPr>
        <w:rFonts w:ascii="Calibri Light" w:hAnsi="Calibri Light" w:cs="Calibri Light"/>
        <w:sz w:val="16"/>
      </w:rPr>
      <w:t xml:space="preserve">                         </w:t>
    </w:r>
    <w:r w:rsidR="00160C84" w:rsidRPr="00506F47">
      <w:rPr>
        <w:rFonts w:ascii="Calibri Light" w:hAnsi="Calibri Light" w:cs="Calibri Light"/>
        <w:sz w:val="16"/>
      </w:rPr>
      <w:t xml:space="preserve">                      </w:t>
    </w:r>
    <w:r w:rsidR="00160C84" w:rsidRPr="00506F47">
      <w:rPr>
        <w:rFonts w:ascii="Calibri Light" w:hAnsi="Calibri Light" w:cs="Calibri Light"/>
        <w:snapToGrid w:val="0"/>
        <w:sz w:val="16"/>
      </w:rPr>
      <w:t xml:space="preserve">Strona </w:t>
    </w:r>
    <w:r w:rsidR="00160C84" w:rsidRPr="00506F47">
      <w:rPr>
        <w:rFonts w:ascii="Calibri Light" w:hAnsi="Calibri Light" w:cs="Calibri Light"/>
        <w:snapToGrid w:val="0"/>
        <w:sz w:val="16"/>
      </w:rPr>
      <w:fldChar w:fldCharType="begin"/>
    </w:r>
    <w:r w:rsidR="00160C84" w:rsidRPr="00506F47">
      <w:rPr>
        <w:rFonts w:ascii="Calibri Light" w:hAnsi="Calibri Light" w:cs="Calibri Light"/>
        <w:snapToGrid w:val="0"/>
        <w:sz w:val="16"/>
      </w:rPr>
      <w:instrText xml:space="preserve"> PAGE </w:instrText>
    </w:r>
    <w:r w:rsidR="00160C84" w:rsidRPr="00506F47">
      <w:rPr>
        <w:rFonts w:ascii="Calibri Light" w:hAnsi="Calibri Light" w:cs="Calibri Light"/>
        <w:snapToGrid w:val="0"/>
        <w:sz w:val="16"/>
      </w:rPr>
      <w:fldChar w:fldCharType="separate"/>
    </w:r>
    <w:r w:rsidR="0005572E" w:rsidRPr="00506F47">
      <w:rPr>
        <w:rFonts w:ascii="Calibri Light" w:hAnsi="Calibri Light" w:cs="Calibri Light"/>
        <w:noProof/>
        <w:snapToGrid w:val="0"/>
        <w:sz w:val="16"/>
      </w:rPr>
      <w:t>2</w:t>
    </w:r>
    <w:r w:rsidR="00160C84" w:rsidRPr="00506F47">
      <w:rPr>
        <w:rFonts w:ascii="Calibri Light" w:hAnsi="Calibri Light" w:cs="Calibri Light"/>
        <w:snapToGrid w:val="0"/>
        <w:sz w:val="16"/>
      </w:rPr>
      <w:fldChar w:fldCharType="end"/>
    </w:r>
    <w:r w:rsidR="00160C84" w:rsidRPr="00506F47">
      <w:rPr>
        <w:rFonts w:ascii="Calibri Light" w:hAnsi="Calibri Light" w:cs="Calibri Light"/>
        <w:snapToGrid w:val="0"/>
        <w:sz w:val="16"/>
      </w:rPr>
      <w:t xml:space="preserve"> z 2</w:t>
    </w:r>
  </w:p>
  <w:p w14:paraId="08EFF264" w14:textId="77777777" w:rsidR="00160C84" w:rsidRPr="00506F47" w:rsidRDefault="00160C84" w:rsidP="00AA2592">
    <w:pPr>
      <w:pStyle w:val="Stopka"/>
      <w:jc w:val="center"/>
      <w:rPr>
        <w:rFonts w:ascii="Calibri Light" w:hAnsi="Calibri Light" w:cs="Calibri Light"/>
        <w:sz w:val="16"/>
      </w:rPr>
    </w:pPr>
    <w:r w:rsidRPr="00506F47">
      <w:rPr>
        <w:rFonts w:ascii="Calibri Light" w:hAnsi="Calibri Light" w:cs="Calibri Light"/>
        <w:sz w:val="16"/>
      </w:rPr>
      <w:t>PO  WYPEŁNIENIU  POUFNE</w:t>
    </w:r>
  </w:p>
  <w:p w14:paraId="783297B4" w14:textId="77777777" w:rsidR="00160C84" w:rsidRPr="00506F47" w:rsidRDefault="00160C84">
    <w:pPr>
      <w:pStyle w:val="Stopka"/>
      <w:rPr>
        <w:rFonts w:ascii="Calibri Light" w:hAnsi="Calibri Light" w:cs="Calibri Ligh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AAB73" w14:textId="77777777" w:rsidR="00C905E2" w:rsidRDefault="00C905E2">
      <w:r>
        <w:separator/>
      </w:r>
    </w:p>
  </w:footnote>
  <w:footnote w:type="continuationSeparator" w:id="0">
    <w:p w14:paraId="4A414E96" w14:textId="77777777" w:rsidR="00C905E2" w:rsidRDefault="00C905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1DF85" w14:textId="67F078D3" w:rsidR="00160C84" w:rsidRPr="00506F47" w:rsidRDefault="00C73697">
    <w:pPr>
      <w:pStyle w:val="Nagwek"/>
      <w:jc w:val="right"/>
      <w:rPr>
        <w:rFonts w:ascii="Calibri Light" w:hAnsi="Calibri Light" w:cs="Calibri Light"/>
        <w:sz w:val="16"/>
      </w:rPr>
    </w:pPr>
    <w:r>
      <w:rPr>
        <w:rFonts w:ascii="Calibri Light" w:hAnsi="Calibri Light" w:cs="Calibri Light"/>
        <w:sz w:val="16"/>
      </w:rPr>
      <w:t xml:space="preserve">Kiwa Polska Sp. z o.o.                                                                                                                                                                                                                    </w:t>
    </w:r>
    <w:r w:rsidR="004A51D6" w:rsidRPr="00506F47">
      <w:rPr>
        <w:rFonts w:ascii="Calibri Light" w:hAnsi="Calibri Light" w:cs="Calibri Light"/>
        <w:sz w:val="16"/>
      </w:rPr>
      <w:t>Formularz nr  P-21</w:t>
    </w:r>
    <w:r w:rsidR="00B73D0D" w:rsidRPr="00506F47">
      <w:rPr>
        <w:rFonts w:ascii="Calibri Light" w:hAnsi="Calibri Light" w:cs="Calibri Light"/>
        <w:sz w:val="16"/>
      </w:rPr>
      <w:t>-</w:t>
    </w:r>
    <w:r w:rsidR="004A51D6" w:rsidRPr="00506F47">
      <w:rPr>
        <w:rFonts w:ascii="Calibri Light" w:hAnsi="Calibri Light" w:cs="Calibri Light"/>
        <w:sz w:val="16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A562B3"/>
    <w:multiLevelType w:val="singleLevel"/>
    <w:tmpl w:val="97E84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91F220D"/>
    <w:multiLevelType w:val="hybridMultilevel"/>
    <w:tmpl w:val="26C84F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402A3A89"/>
    <w:multiLevelType w:val="singleLevel"/>
    <w:tmpl w:val="CABC0B7E"/>
    <w:lvl w:ilvl="0">
      <w:start w:val="3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4"/>
        <w:u w:val="none"/>
      </w:rPr>
    </w:lvl>
  </w:abstractNum>
  <w:abstractNum w:abstractNumId="3" w15:restartNumberingAfterBreak="0">
    <w:nsid w:val="4FFD68A8"/>
    <w:multiLevelType w:val="singleLevel"/>
    <w:tmpl w:val="97E84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53BF1633"/>
    <w:multiLevelType w:val="singleLevel"/>
    <w:tmpl w:val="A888D514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53D26B23"/>
    <w:multiLevelType w:val="hybridMultilevel"/>
    <w:tmpl w:val="C556F4AE"/>
    <w:lvl w:ilvl="0" w:tplc="FFFFFFFF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Garamond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Garamond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Garamond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2243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03644F7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05F709B"/>
    <w:multiLevelType w:val="singleLevel"/>
    <w:tmpl w:val="86BC6F66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9" w15:restartNumberingAfterBreak="0">
    <w:nsid w:val="787626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371658438">
    <w:abstractNumId w:val="4"/>
  </w:num>
  <w:num w:numId="2" w16cid:durableId="2114935246">
    <w:abstractNumId w:val="7"/>
  </w:num>
  <w:num w:numId="3" w16cid:durableId="2083673123">
    <w:abstractNumId w:val="2"/>
  </w:num>
  <w:num w:numId="4" w16cid:durableId="186338779">
    <w:abstractNumId w:val="8"/>
  </w:num>
  <w:num w:numId="5" w16cid:durableId="320278589">
    <w:abstractNumId w:val="6"/>
  </w:num>
  <w:num w:numId="6" w16cid:durableId="478616543">
    <w:abstractNumId w:val="0"/>
  </w:num>
  <w:num w:numId="7" w16cid:durableId="2093156970">
    <w:abstractNumId w:val="3"/>
  </w:num>
  <w:num w:numId="8" w16cid:durableId="953712182">
    <w:abstractNumId w:val="9"/>
  </w:num>
  <w:num w:numId="9" w16cid:durableId="671376045">
    <w:abstractNumId w:val="5"/>
  </w:num>
  <w:num w:numId="10" w16cid:durableId="11199118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6DE"/>
    <w:rsid w:val="000061D4"/>
    <w:rsid w:val="00020172"/>
    <w:rsid w:val="00027F73"/>
    <w:rsid w:val="00047B73"/>
    <w:rsid w:val="00054802"/>
    <w:rsid w:val="0005572E"/>
    <w:rsid w:val="000578B2"/>
    <w:rsid w:val="00071ED4"/>
    <w:rsid w:val="000754BC"/>
    <w:rsid w:val="00085DAB"/>
    <w:rsid w:val="00095820"/>
    <w:rsid w:val="00095F40"/>
    <w:rsid w:val="00097DDD"/>
    <w:rsid w:val="000D6EE4"/>
    <w:rsid w:val="000D71B8"/>
    <w:rsid w:val="000F012B"/>
    <w:rsid w:val="000F749A"/>
    <w:rsid w:val="00121869"/>
    <w:rsid w:val="00157FC5"/>
    <w:rsid w:val="00160C84"/>
    <w:rsid w:val="00161C9C"/>
    <w:rsid w:val="001819A0"/>
    <w:rsid w:val="001846E3"/>
    <w:rsid w:val="00194FE7"/>
    <w:rsid w:val="001A0943"/>
    <w:rsid w:val="001B1001"/>
    <w:rsid w:val="001D40A5"/>
    <w:rsid w:val="001F5BCB"/>
    <w:rsid w:val="00212CC5"/>
    <w:rsid w:val="002241FD"/>
    <w:rsid w:val="00245CA3"/>
    <w:rsid w:val="002777A8"/>
    <w:rsid w:val="002A2CA9"/>
    <w:rsid w:val="002A7218"/>
    <w:rsid w:val="002B7C88"/>
    <w:rsid w:val="00321C0B"/>
    <w:rsid w:val="00324CBE"/>
    <w:rsid w:val="00333B8B"/>
    <w:rsid w:val="003369DF"/>
    <w:rsid w:val="00344C11"/>
    <w:rsid w:val="00377683"/>
    <w:rsid w:val="003B3F31"/>
    <w:rsid w:val="003C0B16"/>
    <w:rsid w:val="003D49D6"/>
    <w:rsid w:val="003F1417"/>
    <w:rsid w:val="00421B61"/>
    <w:rsid w:val="00424431"/>
    <w:rsid w:val="00434B45"/>
    <w:rsid w:val="00445C9B"/>
    <w:rsid w:val="00453E72"/>
    <w:rsid w:val="00464C80"/>
    <w:rsid w:val="00470871"/>
    <w:rsid w:val="00474648"/>
    <w:rsid w:val="00485C4C"/>
    <w:rsid w:val="00487E35"/>
    <w:rsid w:val="004A51D6"/>
    <w:rsid w:val="004E3A76"/>
    <w:rsid w:val="004F0527"/>
    <w:rsid w:val="004F35BF"/>
    <w:rsid w:val="00506F47"/>
    <w:rsid w:val="00522CC8"/>
    <w:rsid w:val="005409EA"/>
    <w:rsid w:val="00550398"/>
    <w:rsid w:val="00550887"/>
    <w:rsid w:val="00560C5C"/>
    <w:rsid w:val="005650B4"/>
    <w:rsid w:val="00572215"/>
    <w:rsid w:val="00595180"/>
    <w:rsid w:val="005A61DC"/>
    <w:rsid w:val="005E25BA"/>
    <w:rsid w:val="005E6814"/>
    <w:rsid w:val="005F08A4"/>
    <w:rsid w:val="005F33B4"/>
    <w:rsid w:val="00606C00"/>
    <w:rsid w:val="006533DB"/>
    <w:rsid w:val="00656B35"/>
    <w:rsid w:val="00662503"/>
    <w:rsid w:val="00667E07"/>
    <w:rsid w:val="006745E6"/>
    <w:rsid w:val="00676A3D"/>
    <w:rsid w:val="00695BD6"/>
    <w:rsid w:val="006A1BB5"/>
    <w:rsid w:val="006A47EF"/>
    <w:rsid w:val="006B628F"/>
    <w:rsid w:val="006E7B5D"/>
    <w:rsid w:val="006F1591"/>
    <w:rsid w:val="0075594B"/>
    <w:rsid w:val="00770683"/>
    <w:rsid w:val="007750A5"/>
    <w:rsid w:val="0078101A"/>
    <w:rsid w:val="00781920"/>
    <w:rsid w:val="00783E25"/>
    <w:rsid w:val="00790444"/>
    <w:rsid w:val="007A60CA"/>
    <w:rsid w:val="007B66BF"/>
    <w:rsid w:val="007C678A"/>
    <w:rsid w:val="007F3899"/>
    <w:rsid w:val="007F46DE"/>
    <w:rsid w:val="008012B4"/>
    <w:rsid w:val="0080599C"/>
    <w:rsid w:val="00806D76"/>
    <w:rsid w:val="00824EA3"/>
    <w:rsid w:val="008430C0"/>
    <w:rsid w:val="00865236"/>
    <w:rsid w:val="00891D38"/>
    <w:rsid w:val="00895C41"/>
    <w:rsid w:val="008A2118"/>
    <w:rsid w:val="008A5661"/>
    <w:rsid w:val="008A6FDF"/>
    <w:rsid w:val="008B02CE"/>
    <w:rsid w:val="008B0DC0"/>
    <w:rsid w:val="008B2871"/>
    <w:rsid w:val="008B31EA"/>
    <w:rsid w:val="008B4729"/>
    <w:rsid w:val="008D121E"/>
    <w:rsid w:val="0097251C"/>
    <w:rsid w:val="00977325"/>
    <w:rsid w:val="00981E14"/>
    <w:rsid w:val="00982766"/>
    <w:rsid w:val="00995631"/>
    <w:rsid w:val="009B5572"/>
    <w:rsid w:val="009C2F4C"/>
    <w:rsid w:val="009E7E9B"/>
    <w:rsid w:val="00A11ECC"/>
    <w:rsid w:val="00A14DA3"/>
    <w:rsid w:val="00A20C7D"/>
    <w:rsid w:val="00A214DA"/>
    <w:rsid w:val="00A24310"/>
    <w:rsid w:val="00A2717C"/>
    <w:rsid w:val="00A34B64"/>
    <w:rsid w:val="00A41507"/>
    <w:rsid w:val="00A470AF"/>
    <w:rsid w:val="00AA2592"/>
    <w:rsid w:val="00AA4A81"/>
    <w:rsid w:val="00AB4158"/>
    <w:rsid w:val="00AF6F20"/>
    <w:rsid w:val="00B044EE"/>
    <w:rsid w:val="00B1030A"/>
    <w:rsid w:val="00B11D2D"/>
    <w:rsid w:val="00B1563C"/>
    <w:rsid w:val="00B228C9"/>
    <w:rsid w:val="00B310FD"/>
    <w:rsid w:val="00B41A4D"/>
    <w:rsid w:val="00B42494"/>
    <w:rsid w:val="00B52558"/>
    <w:rsid w:val="00B53DBE"/>
    <w:rsid w:val="00B73D0D"/>
    <w:rsid w:val="00B76124"/>
    <w:rsid w:val="00B80318"/>
    <w:rsid w:val="00B827A2"/>
    <w:rsid w:val="00BB3D01"/>
    <w:rsid w:val="00BC29BF"/>
    <w:rsid w:val="00BD06F9"/>
    <w:rsid w:val="00BD0AC9"/>
    <w:rsid w:val="00BE1CEC"/>
    <w:rsid w:val="00BF09B2"/>
    <w:rsid w:val="00C10DC2"/>
    <w:rsid w:val="00C372B0"/>
    <w:rsid w:val="00C619B0"/>
    <w:rsid w:val="00C66A0A"/>
    <w:rsid w:val="00C73697"/>
    <w:rsid w:val="00C77977"/>
    <w:rsid w:val="00C82AB6"/>
    <w:rsid w:val="00C86E56"/>
    <w:rsid w:val="00C905E2"/>
    <w:rsid w:val="00C90BDF"/>
    <w:rsid w:val="00C95234"/>
    <w:rsid w:val="00D03810"/>
    <w:rsid w:val="00D1167F"/>
    <w:rsid w:val="00D306E5"/>
    <w:rsid w:val="00D36D60"/>
    <w:rsid w:val="00D42433"/>
    <w:rsid w:val="00D540DF"/>
    <w:rsid w:val="00D9126C"/>
    <w:rsid w:val="00DB7507"/>
    <w:rsid w:val="00DE0EB0"/>
    <w:rsid w:val="00DE18D0"/>
    <w:rsid w:val="00E14DC1"/>
    <w:rsid w:val="00E25051"/>
    <w:rsid w:val="00E265FC"/>
    <w:rsid w:val="00E42548"/>
    <w:rsid w:val="00E52386"/>
    <w:rsid w:val="00E57CB7"/>
    <w:rsid w:val="00E9435F"/>
    <w:rsid w:val="00E96E54"/>
    <w:rsid w:val="00EA3B59"/>
    <w:rsid w:val="00EA5C7E"/>
    <w:rsid w:val="00EB072C"/>
    <w:rsid w:val="00EB0C44"/>
    <w:rsid w:val="00EB3166"/>
    <w:rsid w:val="00EC04C2"/>
    <w:rsid w:val="00EE2D6B"/>
    <w:rsid w:val="00EE3721"/>
    <w:rsid w:val="00F17A35"/>
    <w:rsid w:val="00F24515"/>
    <w:rsid w:val="00F70381"/>
    <w:rsid w:val="00F877FA"/>
    <w:rsid w:val="00FA2A36"/>
    <w:rsid w:val="00FC7103"/>
    <w:rsid w:val="00FD0C08"/>
    <w:rsid w:val="00FD3157"/>
    <w:rsid w:val="00FF664F"/>
    <w:rsid w:val="00FF6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94EFB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jc w:val="right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ind w:left="708" w:firstLine="708"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sz w:val="24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sz w:val="24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i/>
      <w:sz w:val="22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i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b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right"/>
    </w:pPr>
    <w:rPr>
      <w:i/>
      <w:sz w:val="22"/>
    </w:rPr>
  </w:style>
  <w:style w:type="paragraph" w:styleId="Tekstpodstawowy2">
    <w:name w:val="Body Text 2"/>
    <w:basedOn w:val="Normalny"/>
    <w:rPr>
      <w:b/>
      <w:sz w:val="18"/>
    </w:rPr>
  </w:style>
  <w:style w:type="paragraph" w:styleId="Tekstpodstawowy3">
    <w:name w:val="Body Text 3"/>
    <w:basedOn w:val="Normalny"/>
    <w:rPr>
      <w:sz w:val="18"/>
    </w:rPr>
  </w:style>
  <w:style w:type="paragraph" w:styleId="Tekstpodstawowywcity">
    <w:name w:val="Body Text Inden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widowControl w:val="0"/>
      <w:tabs>
        <w:tab w:val="left" w:pos="5388"/>
      </w:tabs>
      <w:spacing w:line="360" w:lineRule="auto"/>
      <w:ind w:firstLine="284"/>
      <w:jc w:val="both"/>
    </w:pPr>
    <w:rPr>
      <w:sz w:val="24"/>
    </w:rPr>
  </w:style>
  <w:style w:type="paragraph" w:styleId="Tekstpodstawowywcity3">
    <w:name w:val="Body Text Indent 3"/>
    <w:basedOn w:val="Normalny"/>
    <w:pPr>
      <w:widowControl w:val="0"/>
      <w:tabs>
        <w:tab w:val="left" w:pos="5388"/>
      </w:tabs>
      <w:spacing w:line="360" w:lineRule="auto"/>
      <w:ind w:left="284"/>
      <w:jc w:val="both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B7612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76124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FF6AC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F6ACD"/>
  </w:style>
  <w:style w:type="character" w:customStyle="1" w:styleId="TekstkomentarzaZnak">
    <w:name w:val="Tekst komentarza Znak"/>
    <w:basedOn w:val="Domylnaczcionkaakapitu"/>
    <w:link w:val="Tekstkomentarza"/>
    <w:rsid w:val="00FF6ACD"/>
  </w:style>
  <w:style w:type="paragraph" w:styleId="Tematkomentarza">
    <w:name w:val="annotation subject"/>
    <w:basedOn w:val="Tekstkomentarza"/>
    <w:next w:val="Tekstkomentarza"/>
    <w:link w:val="TematkomentarzaZnak"/>
    <w:rsid w:val="00FF6ACD"/>
    <w:rPr>
      <w:b/>
      <w:bCs/>
    </w:rPr>
  </w:style>
  <w:style w:type="character" w:customStyle="1" w:styleId="TematkomentarzaZnak">
    <w:name w:val="Temat komentarza Znak"/>
    <w:link w:val="Tematkomentarza"/>
    <w:rsid w:val="00FF6A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8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972c8dd-a0ce-4fa5-927e-24ccf7959148">PM442E65MZSC-734172849-12022</_dlc_DocId>
    <_dlc_DocIdUrl xmlns="4972c8dd-a0ce-4fa5-927e-24ccf7959148">
      <Url>https://kiwacompany.sharepoint.com/sites/ds_poland_cobico/_layouts/15/DocIdRedir.aspx?ID=PM442E65MZSC-734172849-12022</Url>
      <Description>PM442E65MZSC-734172849-12022</Description>
    </_dlc_DocIdUrl>
    <TaxCatchAll xmlns="4972c8dd-a0ce-4fa5-927e-24ccf7959148" xsi:nil="true"/>
    <lcf76f155ced4ddcb4097134ff3c332f xmlns="44fc416a-b5fb-49dd-8472-bdc84ac4b800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53A682B46851409AF7F17F663A89F5" ma:contentTypeVersion="11" ma:contentTypeDescription="Create a new document." ma:contentTypeScope="" ma:versionID="920f8e7b253cea67b5be312253671c00">
  <xsd:schema xmlns:xsd="http://www.w3.org/2001/XMLSchema" xmlns:xs="http://www.w3.org/2001/XMLSchema" xmlns:p="http://schemas.microsoft.com/office/2006/metadata/properties" xmlns:ns2="4972c8dd-a0ce-4fa5-927e-24ccf7959148" xmlns:ns3="44fc416a-b5fb-49dd-8472-bdc84ac4b800" targetNamespace="http://schemas.microsoft.com/office/2006/metadata/properties" ma:root="true" ma:fieldsID="efe7c6db80f668dd18ef8beac53b7a8b" ns2:_="" ns3:_="">
    <xsd:import namespace="4972c8dd-a0ce-4fa5-927e-24ccf7959148"/>
    <xsd:import namespace="44fc416a-b5fb-49dd-8472-bdc84ac4b80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c8dd-a0ce-4fa5-927e-24ccf795914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485814dd-166a-4a1d-bd4f-4e59828fef3d}" ma:internalName="TaxCatchAll" ma:showField="CatchAllData" ma:web="4972c8dd-a0ce-4fa5-927e-24ccf79591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c416a-b5fb-49dd-8472-bdc84ac4b8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43736f5e-5e5e-44d2-b14d-8b57af3db0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C501BC-AE78-4D6D-8FCC-4022A0C984DE}">
  <ds:schemaRefs>
    <ds:schemaRef ds:uri="http://schemas.microsoft.com/office/2006/metadata/properties"/>
    <ds:schemaRef ds:uri="http://schemas.microsoft.com/office/infopath/2007/PartnerControls"/>
    <ds:schemaRef ds:uri="4972c8dd-a0ce-4fa5-927e-24ccf7959148"/>
    <ds:schemaRef ds:uri="ddb16726-fa7c-46ad-8010-09d1dc67d9c6"/>
  </ds:schemaRefs>
</ds:datastoreItem>
</file>

<file path=customXml/itemProps2.xml><?xml version="1.0" encoding="utf-8"?>
<ds:datastoreItem xmlns:ds="http://schemas.openxmlformats.org/officeDocument/2006/customXml" ds:itemID="{562FB6D6-9813-47F3-9D3E-03DDD562834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FB8925-9F4F-488A-88C6-9BE53EDD5C47}"/>
</file>

<file path=customXml/itemProps4.xml><?xml version="1.0" encoding="utf-8"?>
<ds:datastoreItem xmlns:ds="http://schemas.openxmlformats.org/officeDocument/2006/customXml" ds:itemID="{86682C50-4A8D-47D7-A4ED-399B624BC54C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914DFF6-3404-4BEA-B83C-70561514767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Formularz P-21-03 od 20260205 wniosek - wedliny</Template>
  <TotalTime>6</TotalTime>
  <Pages>2</Pages>
  <Words>825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RAPORT Z INSPEKCJI</vt:lpstr>
    </vt:vector>
  </TitlesOfParts>
  <Company>IBM</Company>
  <LinksUpToDate>false</LinksUpToDate>
  <CharactersWithSpaces>5768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</dc:title>
  <dc:creator>Piotr Kafel</dc:creator>
  <cp:keywords/>
  <cp:lastModifiedBy>Piotr Kafel</cp:lastModifiedBy>
  <cp:revision>8</cp:revision>
  <cp:lastPrinted>2011-08-01T08:57:00Z</cp:lastPrinted>
  <dcterms:created xsi:type="dcterms:W3CDTF">2023-02-24T13:26:00Z</dcterms:created>
  <dcterms:modified xsi:type="dcterms:W3CDTF">2026-02-05T12:37:00Z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e46f04-1151-4928-a464-2b4d83efefbb_Enabled">
    <vt:lpwstr>true</vt:lpwstr>
  </property>
  <property fmtid="{D5CDD505-2E9C-101B-9397-08002B2CF9AE}" pid="3" name="MSIP_Label_55e46f04-1151-4928-a464-2b4d83efefbb_SetDate">
    <vt:lpwstr>2023-11-10T12:52:30Z</vt:lpwstr>
  </property>
  <property fmtid="{D5CDD505-2E9C-101B-9397-08002B2CF9AE}" pid="4" name="MSIP_Label_55e46f04-1151-4928-a464-2b4d83efefbb_Method">
    <vt:lpwstr>Standard</vt:lpwstr>
  </property>
  <property fmtid="{D5CDD505-2E9C-101B-9397-08002B2CF9AE}" pid="5" name="MSIP_Label_55e46f04-1151-4928-a464-2b4d83efefbb_Name">
    <vt:lpwstr>General Information</vt:lpwstr>
  </property>
  <property fmtid="{D5CDD505-2E9C-101B-9397-08002B2CF9AE}" pid="6" name="MSIP_Label_55e46f04-1151-4928-a464-2b4d83efefbb_SiteId">
    <vt:lpwstr>52d58be5-69b4-421b-836e-b92dbe0b067d</vt:lpwstr>
  </property>
  <property fmtid="{D5CDD505-2E9C-101B-9397-08002B2CF9AE}" pid="7" name="MSIP_Label_55e46f04-1151-4928-a464-2b4d83efefbb_ActionId">
    <vt:lpwstr>17983517-89d7-4a75-9557-2ad32b71e0c3</vt:lpwstr>
  </property>
  <property fmtid="{D5CDD505-2E9C-101B-9397-08002B2CF9AE}" pid="8" name="MSIP_Label_55e46f04-1151-4928-a464-2b4d83efefbb_ContentBits">
    <vt:lpwstr>0</vt:lpwstr>
  </property>
  <property fmtid="{D5CDD505-2E9C-101B-9397-08002B2CF9AE}" pid="9" name="ContentTypeId">
    <vt:lpwstr>0x0101004B53A682B46851409AF7F17F663A89F5</vt:lpwstr>
  </property>
  <property fmtid="{D5CDD505-2E9C-101B-9397-08002B2CF9AE}" pid="10" name="_dlc_DocIdItemGuid">
    <vt:lpwstr>266dfff5-fc3e-4914-8b91-3177562a79d5</vt:lpwstr>
  </property>
  <property fmtid="{D5CDD505-2E9C-101B-9397-08002B2CF9AE}" pid="11" name="MediaServiceImageTags">
    <vt:lpwstr/>
  </property>
</Properties>
</file>