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8D89B" w14:textId="77777777" w:rsidR="00F653BE" w:rsidRPr="00A9597A" w:rsidRDefault="00F653BE" w:rsidP="00F653BE">
      <w:pPr>
        <w:rPr>
          <w:sz w:val="14"/>
          <w:szCs w:val="18"/>
        </w:rPr>
      </w:pPr>
    </w:p>
    <w:p w14:paraId="393A71A0" w14:textId="77777777" w:rsidR="00FC5CA8" w:rsidRPr="00A9597A" w:rsidRDefault="00FC5CA8" w:rsidP="00884E5B">
      <w:pPr>
        <w:pStyle w:val="Nagwek6"/>
        <w:rPr>
          <w:rFonts w:asciiTheme="majorHAnsi" w:hAnsiTheme="majorHAnsi" w:cstheme="majorHAnsi"/>
          <w:sz w:val="24"/>
          <w:szCs w:val="24"/>
        </w:rPr>
      </w:pPr>
      <w:r w:rsidRPr="00A9597A">
        <w:rPr>
          <w:rFonts w:asciiTheme="majorHAnsi" w:hAnsiTheme="majorHAnsi" w:cstheme="majorHAnsi"/>
          <w:sz w:val="24"/>
          <w:szCs w:val="24"/>
        </w:rPr>
        <w:t xml:space="preserve">WNIOSEK O CERTYFIKACJĘ </w:t>
      </w:r>
      <w:r w:rsidR="002F7E34" w:rsidRPr="00A9597A">
        <w:rPr>
          <w:rFonts w:asciiTheme="majorHAnsi" w:hAnsiTheme="majorHAnsi" w:cstheme="majorHAnsi"/>
          <w:sz w:val="24"/>
          <w:szCs w:val="24"/>
        </w:rPr>
        <w:t xml:space="preserve">INTEGROWANEJ PRODUKCJI </w:t>
      </w:r>
      <w:r w:rsidR="00C83668" w:rsidRPr="00A9597A">
        <w:rPr>
          <w:rFonts w:asciiTheme="majorHAnsi" w:hAnsiTheme="majorHAnsi" w:cstheme="majorHAnsi"/>
          <w:sz w:val="24"/>
          <w:szCs w:val="24"/>
        </w:rPr>
        <w:t>ROŚLIN</w:t>
      </w:r>
      <w:r w:rsidR="002F7E34" w:rsidRPr="00A9597A">
        <w:rPr>
          <w:rFonts w:asciiTheme="majorHAnsi" w:hAnsiTheme="majorHAnsi" w:cstheme="majorHAnsi"/>
          <w:sz w:val="24"/>
          <w:szCs w:val="24"/>
        </w:rPr>
        <w:t xml:space="preserve"> </w:t>
      </w:r>
      <w:r w:rsidRPr="00A9597A">
        <w:rPr>
          <w:rFonts w:asciiTheme="majorHAnsi" w:hAnsiTheme="majorHAnsi" w:cstheme="majorHAnsi"/>
          <w:sz w:val="24"/>
          <w:szCs w:val="24"/>
        </w:rPr>
        <w:t xml:space="preserve">w </w: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begin">
          <w:ffData>
            <w:name w:val="Tekst2"/>
            <w:enabled/>
            <w:calcOnExit w:val="0"/>
            <w:textInput>
              <w:type w:val="number"/>
              <w:maxLength w:val="1"/>
            </w:textInput>
          </w:ffData>
        </w:fldChar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instrText xml:space="preserve"> FORMTEXT </w:instrTex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separate"/>
      </w:r>
      <w:r w:rsidR="002F7E34" w:rsidRPr="00A9597A">
        <w:rPr>
          <w:rFonts w:asciiTheme="majorHAnsi" w:hAnsiTheme="majorHAnsi" w:cstheme="majorHAnsi"/>
          <w:b w:val="0"/>
          <w:noProof/>
          <w:sz w:val="28"/>
          <w:szCs w:val="28"/>
        </w:rPr>
        <w:t> </w: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end"/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begin">
          <w:ffData>
            <w:name w:val="Tekst2"/>
            <w:enabled/>
            <w:calcOnExit w:val="0"/>
            <w:textInput>
              <w:type w:val="number"/>
              <w:maxLength w:val="1"/>
            </w:textInput>
          </w:ffData>
        </w:fldChar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instrText xml:space="preserve"> FORMTEXT </w:instrTex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separate"/>
      </w:r>
      <w:r w:rsidR="002F7E34" w:rsidRPr="00A9597A">
        <w:rPr>
          <w:rFonts w:asciiTheme="majorHAnsi" w:hAnsiTheme="majorHAnsi" w:cstheme="majorHAnsi"/>
          <w:b w:val="0"/>
          <w:noProof/>
          <w:sz w:val="28"/>
          <w:szCs w:val="28"/>
        </w:rPr>
        <w:t> </w: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end"/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begin">
          <w:ffData>
            <w:name w:val="Tekst2"/>
            <w:enabled/>
            <w:calcOnExit w:val="0"/>
            <w:textInput>
              <w:type w:val="number"/>
              <w:maxLength w:val="1"/>
            </w:textInput>
          </w:ffData>
        </w:fldChar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instrText xml:space="preserve"> FORMTEXT </w:instrTex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separate"/>
      </w:r>
      <w:r w:rsidR="002F7E34" w:rsidRPr="00A9597A">
        <w:rPr>
          <w:rFonts w:asciiTheme="majorHAnsi" w:hAnsiTheme="majorHAnsi" w:cstheme="majorHAnsi"/>
          <w:b w:val="0"/>
          <w:noProof/>
          <w:sz w:val="28"/>
          <w:szCs w:val="28"/>
        </w:rPr>
        <w:t> </w: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end"/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t xml:space="preserve"> </w: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begin">
          <w:ffData>
            <w:name w:val="Tekst2"/>
            <w:enabled/>
            <w:calcOnExit w:val="0"/>
            <w:textInput>
              <w:type w:val="number"/>
              <w:maxLength w:val="1"/>
            </w:textInput>
          </w:ffData>
        </w:fldChar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instrText xml:space="preserve"> FORMTEXT </w:instrTex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separate"/>
      </w:r>
      <w:r w:rsidR="002F7E34" w:rsidRPr="00A9597A">
        <w:rPr>
          <w:rFonts w:asciiTheme="majorHAnsi" w:hAnsiTheme="majorHAnsi" w:cstheme="majorHAnsi"/>
          <w:b w:val="0"/>
          <w:noProof/>
          <w:sz w:val="28"/>
          <w:szCs w:val="28"/>
        </w:rPr>
        <w:t> </w:t>
      </w:r>
      <w:r w:rsidR="002F7E34" w:rsidRPr="00A9597A">
        <w:rPr>
          <w:rFonts w:asciiTheme="majorHAnsi" w:hAnsiTheme="majorHAnsi" w:cstheme="majorHAnsi"/>
          <w:b w:val="0"/>
          <w:sz w:val="28"/>
          <w:szCs w:val="28"/>
        </w:rPr>
        <w:fldChar w:fldCharType="end"/>
      </w:r>
      <w:r w:rsidR="008658FF" w:rsidRPr="00A9597A">
        <w:rPr>
          <w:rFonts w:asciiTheme="majorHAnsi" w:hAnsiTheme="majorHAnsi" w:cstheme="majorHAnsi"/>
          <w:sz w:val="24"/>
          <w:szCs w:val="24"/>
        </w:rPr>
        <w:t xml:space="preserve"> </w:t>
      </w:r>
      <w:r w:rsidRPr="00A9597A">
        <w:rPr>
          <w:rFonts w:asciiTheme="majorHAnsi" w:hAnsiTheme="majorHAnsi" w:cstheme="majorHAnsi"/>
          <w:sz w:val="24"/>
          <w:szCs w:val="24"/>
        </w:rPr>
        <w:t>roku</w:t>
      </w:r>
    </w:p>
    <w:p w14:paraId="1225CD43" w14:textId="77777777" w:rsidR="005814A0" w:rsidRPr="00A9597A" w:rsidRDefault="005814A0" w:rsidP="005814A0">
      <w:pPr>
        <w:jc w:val="center"/>
        <w:rPr>
          <w:rFonts w:asciiTheme="majorHAnsi" w:hAnsiTheme="majorHAnsi" w:cstheme="majorHAnsi"/>
          <w:b/>
          <w:i/>
          <w:sz w:val="20"/>
          <w:szCs w:val="28"/>
        </w:rPr>
      </w:pPr>
      <w:r w:rsidRPr="00A9597A">
        <w:rPr>
          <w:rFonts w:asciiTheme="majorHAnsi" w:hAnsiTheme="majorHAnsi" w:cstheme="majorHAnsi"/>
          <w:b/>
          <w:i/>
          <w:sz w:val="20"/>
          <w:szCs w:val="28"/>
        </w:rPr>
        <w:t>Zgodnie z programem certyfikacji – PC08</w:t>
      </w:r>
    </w:p>
    <w:p w14:paraId="4F40376A" w14:textId="77777777" w:rsidR="00605832" w:rsidRPr="00A9597A" w:rsidRDefault="00605832" w:rsidP="00F653BE">
      <w:pPr>
        <w:pStyle w:val="Tekstdymka"/>
        <w:rPr>
          <w:rFonts w:asciiTheme="majorHAnsi" w:hAnsiTheme="majorHAnsi" w:cstheme="majorHAnsi"/>
          <w:sz w:val="6"/>
          <w:szCs w:val="6"/>
        </w:rPr>
      </w:pPr>
    </w:p>
    <w:p w14:paraId="6D9AC090" w14:textId="77777777" w:rsidR="00FF036C" w:rsidRPr="00A9597A" w:rsidRDefault="00FF036C" w:rsidP="00F653BE">
      <w:pPr>
        <w:pStyle w:val="Tekstdymka"/>
        <w:rPr>
          <w:rFonts w:asciiTheme="majorHAnsi" w:hAnsiTheme="majorHAnsi" w:cstheme="majorHAnsi"/>
          <w:sz w:val="8"/>
          <w:szCs w:val="8"/>
        </w:rPr>
      </w:pPr>
    </w:p>
    <w:tbl>
      <w:tblPr>
        <w:tblW w:w="104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6"/>
        <w:gridCol w:w="274"/>
        <w:gridCol w:w="275"/>
        <w:gridCol w:w="275"/>
        <w:gridCol w:w="290"/>
        <w:gridCol w:w="290"/>
        <w:gridCol w:w="290"/>
        <w:gridCol w:w="301"/>
        <w:gridCol w:w="301"/>
        <w:gridCol w:w="301"/>
        <w:gridCol w:w="301"/>
        <w:gridCol w:w="301"/>
        <w:gridCol w:w="301"/>
        <w:gridCol w:w="302"/>
        <w:gridCol w:w="1124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D16455" w:rsidRPr="00A9597A" w14:paraId="10972A67" w14:textId="77777777" w:rsidTr="00627E20">
        <w:trPr>
          <w:cantSplit/>
          <w:trHeight w:hRule="exact" w:val="526"/>
          <w:jc w:val="center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3318" w14:textId="77777777" w:rsidR="007036CB" w:rsidRPr="00A9597A" w:rsidRDefault="007036CB" w:rsidP="00367FC8">
            <w:pPr>
              <w:pStyle w:val="Nagwek1"/>
              <w:rPr>
                <w:rFonts w:asciiTheme="majorHAnsi" w:hAnsiTheme="majorHAnsi" w:cstheme="majorHAnsi"/>
                <w:i w:val="0"/>
                <w:sz w:val="20"/>
              </w:rPr>
            </w:pPr>
            <w:r w:rsidRPr="00A9597A">
              <w:rPr>
                <w:rFonts w:asciiTheme="majorHAnsi" w:hAnsiTheme="majorHAnsi" w:cstheme="majorHAnsi"/>
                <w:i w:val="0"/>
                <w:sz w:val="20"/>
              </w:rPr>
              <w:t>NUMER PRODUCENTA</w:t>
            </w:r>
          </w:p>
          <w:p w14:paraId="21E71762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12"/>
                <w:szCs w:val="12"/>
              </w:rPr>
              <w:t>Nie dotyczy przystępujących po raz pierwszy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978C126" w14:textId="77777777" w:rsidR="007036CB" w:rsidRPr="00A9597A" w:rsidRDefault="002F7E34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t>I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896B1A2" w14:textId="77777777" w:rsidR="007036CB" w:rsidRPr="00A9597A" w:rsidRDefault="002F7E34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t>P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8298417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t>-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BBD6A4D" w14:textId="77777777" w:rsidR="007036CB" w:rsidRPr="00A9597A" w:rsidRDefault="002F7E34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A4073A" w14:textId="77777777" w:rsidR="007036CB" w:rsidRPr="00A9597A" w:rsidRDefault="002F7E34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BB634A2" w14:textId="77777777" w:rsidR="007036CB" w:rsidRPr="00A9597A" w:rsidRDefault="002F7E34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80DE84B" w14:textId="77777777" w:rsidR="007036CB" w:rsidRPr="00A9597A" w:rsidRDefault="007036CB" w:rsidP="00627E2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8955CFE" w14:textId="77777777" w:rsidR="007036CB" w:rsidRPr="00A9597A" w:rsidRDefault="007036CB" w:rsidP="00627E2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51D2449" w14:textId="77777777" w:rsidR="007036CB" w:rsidRPr="00A9597A" w:rsidRDefault="007036CB" w:rsidP="00627E2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A05DE36" w14:textId="77777777" w:rsidR="007036CB" w:rsidRPr="00A9597A" w:rsidRDefault="007036CB" w:rsidP="00627E2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815A" w14:textId="77777777" w:rsidR="007036CB" w:rsidRPr="00A9597A" w:rsidRDefault="00357DD1" w:rsidP="00627E2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FB13B53" w14:textId="77777777" w:rsidR="007036CB" w:rsidRPr="00A9597A" w:rsidRDefault="007036CB" w:rsidP="00627E2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left w:val="single" w:sz="4" w:space="0" w:color="auto"/>
              <w:right w:val="single" w:sz="4" w:space="0" w:color="auto"/>
            </w:tcBorders>
          </w:tcPr>
          <w:p w14:paraId="4D3DD2FE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2D38" w14:textId="77777777" w:rsidR="007036CB" w:rsidRPr="00A9597A" w:rsidRDefault="007036CB" w:rsidP="00BB1700">
            <w:pPr>
              <w:pStyle w:val="Nagwek9"/>
              <w:spacing w:before="60" w:after="60"/>
              <w:rPr>
                <w:rFonts w:asciiTheme="majorHAnsi" w:hAnsiTheme="majorHAnsi" w:cstheme="majorHAnsi"/>
              </w:rPr>
            </w:pPr>
            <w:r w:rsidRPr="00A9597A">
              <w:rPr>
                <w:rFonts w:asciiTheme="majorHAnsi" w:hAnsiTheme="majorHAnsi" w:cstheme="majorHAnsi"/>
                <w:b w:val="0"/>
                <w:sz w:val="12"/>
                <w:szCs w:val="12"/>
              </w:rPr>
              <w:t xml:space="preserve">Numer  </w:t>
            </w:r>
            <w:r w:rsidRPr="00A9597A">
              <w:rPr>
                <w:rFonts w:asciiTheme="majorHAnsi" w:hAnsiTheme="majorHAnsi" w:cstheme="majorHAnsi"/>
              </w:rPr>
              <w:t>ARiMR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9A1C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t>0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D2B4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1583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366E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ECE8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5D0B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43E5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53F4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4926E1D" w14:textId="77777777" w:rsidR="007036CB" w:rsidRPr="00A9597A" w:rsidRDefault="007036CB" w:rsidP="00B55769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b/>
                <w:noProof/>
                <w:sz w:val="28"/>
                <w:szCs w:val="28"/>
              </w:rPr>
              <w:t> </w:t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fldChar w:fldCharType="end"/>
            </w:r>
          </w:p>
        </w:tc>
      </w:tr>
    </w:tbl>
    <w:p w14:paraId="1242590F" w14:textId="77777777" w:rsidR="00FC7F35" w:rsidRPr="00A9597A" w:rsidRDefault="00FC7F35" w:rsidP="00E9220C">
      <w:pPr>
        <w:rPr>
          <w:rFonts w:asciiTheme="majorHAnsi" w:hAnsiTheme="majorHAnsi" w:cstheme="majorHAnsi"/>
          <w:sz w:val="8"/>
          <w:szCs w:val="8"/>
        </w:rPr>
      </w:pPr>
    </w:p>
    <w:p w14:paraId="57C7D9E6" w14:textId="77777777" w:rsidR="00FA46D6" w:rsidRPr="00A9597A" w:rsidRDefault="00FA46D6" w:rsidP="00E9220C">
      <w:pPr>
        <w:rPr>
          <w:rFonts w:asciiTheme="majorHAnsi" w:hAnsiTheme="majorHAnsi" w:cstheme="majorHAnsi"/>
          <w:sz w:val="8"/>
          <w:szCs w:val="8"/>
        </w:rPr>
      </w:pPr>
    </w:p>
    <w:p w14:paraId="6BF19C09" w14:textId="085896D6" w:rsidR="00544A3C" w:rsidRPr="00A9597A" w:rsidRDefault="00FA46D6" w:rsidP="00FA46D6">
      <w:pPr>
        <w:jc w:val="left"/>
        <w:rPr>
          <w:rFonts w:asciiTheme="majorHAnsi" w:hAnsiTheme="majorHAnsi" w:cstheme="majorHAnsi"/>
          <w:b/>
          <w:bCs/>
          <w:sz w:val="18"/>
          <w:szCs w:val="18"/>
        </w:rPr>
      </w:pPr>
      <w:r w:rsidRPr="00A9597A">
        <w:rPr>
          <w:rFonts w:asciiTheme="majorHAnsi" w:hAnsiTheme="majorHAnsi" w:cstheme="majorHAnsi"/>
          <w:b/>
          <w:bCs/>
          <w:sz w:val="18"/>
          <w:szCs w:val="18"/>
        </w:rPr>
        <w:t>Dane Wnioskodawcy</w:t>
      </w:r>
      <w:r w:rsidR="0008685F" w:rsidRPr="00A9597A">
        <w:rPr>
          <w:rFonts w:asciiTheme="majorHAnsi" w:hAnsiTheme="majorHAnsi" w:cstheme="majorHAnsi"/>
          <w:b/>
          <w:bCs/>
          <w:sz w:val="18"/>
          <w:szCs w:val="18"/>
        </w:rPr>
        <w:t>:</w:t>
      </w:r>
    </w:p>
    <w:p w14:paraId="2EFBE45B" w14:textId="77777777" w:rsidR="00544A3C" w:rsidRPr="00A9597A" w:rsidRDefault="00544A3C" w:rsidP="00E9220C">
      <w:pPr>
        <w:rPr>
          <w:rFonts w:asciiTheme="majorHAnsi" w:hAnsiTheme="majorHAnsi" w:cstheme="majorHAnsi"/>
          <w:sz w:val="4"/>
          <w:szCs w:val="8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3625"/>
        <w:gridCol w:w="1458"/>
        <w:gridCol w:w="3872"/>
      </w:tblGrid>
      <w:tr w:rsidR="00A9597A" w:rsidRPr="00A9597A" w14:paraId="11515FB4" w14:textId="77777777" w:rsidTr="00F2754B">
        <w:tc>
          <w:tcPr>
            <w:tcW w:w="1530" w:type="dxa"/>
            <w:tcBorders>
              <w:right w:val="nil"/>
            </w:tcBorders>
          </w:tcPr>
          <w:p w14:paraId="56763A13" w14:textId="77777777" w:rsidR="00370363" w:rsidRPr="00A9597A" w:rsidRDefault="009565E2" w:rsidP="00963203">
            <w:pPr>
              <w:spacing w:before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Nazwisko</w:t>
            </w:r>
            <w:r w:rsidR="00991DF6" w:rsidRPr="00A9597A">
              <w:rPr>
                <w:rFonts w:asciiTheme="majorHAnsi" w:hAnsiTheme="majorHAnsi" w:cstheme="majorHAnsi"/>
                <w:sz w:val="18"/>
              </w:rPr>
              <w:br/>
            </w:r>
            <w:r w:rsidR="00991DF6" w:rsidRPr="00A9597A">
              <w:rPr>
                <w:rFonts w:asciiTheme="majorHAnsi" w:hAnsiTheme="majorHAnsi" w:cstheme="majorHAnsi"/>
                <w:sz w:val="16"/>
                <w:szCs w:val="16"/>
              </w:rPr>
              <w:t>/nazwa firmy</w:t>
            </w:r>
          </w:p>
        </w:tc>
        <w:tc>
          <w:tcPr>
            <w:tcW w:w="362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109ECF3C" w14:textId="77777777" w:rsidR="00370363" w:rsidRPr="00A9597A" w:rsidRDefault="00370363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458" w:type="dxa"/>
            <w:tcBorders>
              <w:left w:val="nil"/>
            </w:tcBorders>
          </w:tcPr>
          <w:p w14:paraId="3780EC97" w14:textId="77777777" w:rsidR="00370363" w:rsidRPr="00A9597A" w:rsidRDefault="00370363" w:rsidP="00963203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Telefon</w:t>
            </w:r>
          </w:p>
        </w:tc>
        <w:tc>
          <w:tcPr>
            <w:tcW w:w="3872" w:type="dxa"/>
            <w:tcBorders>
              <w:top w:val="single" w:sz="4" w:space="0" w:color="auto"/>
              <w:bottom w:val="dashed" w:sz="4" w:space="0" w:color="auto"/>
            </w:tcBorders>
          </w:tcPr>
          <w:p w14:paraId="680134BF" w14:textId="77777777" w:rsidR="00370363" w:rsidRPr="00A9597A" w:rsidRDefault="00370363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6F4D4F64" w14:textId="77777777" w:rsidTr="00F2754B">
        <w:tc>
          <w:tcPr>
            <w:tcW w:w="1530" w:type="dxa"/>
          </w:tcPr>
          <w:p w14:paraId="79D12779" w14:textId="7AC10E7E" w:rsidR="0053707B" w:rsidRPr="00A9597A" w:rsidRDefault="006E1F5C" w:rsidP="00963203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Imię pierwsze</w:t>
            </w:r>
          </w:p>
        </w:tc>
        <w:tc>
          <w:tcPr>
            <w:tcW w:w="3625" w:type="dxa"/>
            <w:tcBorders>
              <w:top w:val="dashed" w:sz="4" w:space="0" w:color="auto"/>
              <w:bottom w:val="dashed" w:sz="4" w:space="0" w:color="auto"/>
            </w:tcBorders>
          </w:tcPr>
          <w:p w14:paraId="67E437CD" w14:textId="77777777" w:rsidR="0053707B" w:rsidRPr="00A9597A" w:rsidRDefault="00B17E85" w:rsidP="00963203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458" w:type="dxa"/>
          </w:tcPr>
          <w:p w14:paraId="393DB493" w14:textId="77777777" w:rsidR="0053707B" w:rsidRPr="00A9597A" w:rsidRDefault="00370363" w:rsidP="00963203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Tel. Kom.</w:t>
            </w:r>
          </w:p>
        </w:tc>
        <w:tc>
          <w:tcPr>
            <w:tcW w:w="3872" w:type="dxa"/>
            <w:tcBorders>
              <w:top w:val="dashed" w:sz="4" w:space="0" w:color="auto"/>
              <w:bottom w:val="dashed" w:sz="4" w:space="0" w:color="auto"/>
            </w:tcBorders>
          </w:tcPr>
          <w:p w14:paraId="0F4543F9" w14:textId="77777777" w:rsidR="0053707B" w:rsidRPr="00A9597A" w:rsidRDefault="00B17E85" w:rsidP="00963203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26AE7FAE" w14:textId="77777777" w:rsidTr="00F2754B">
        <w:tc>
          <w:tcPr>
            <w:tcW w:w="1530" w:type="dxa"/>
          </w:tcPr>
          <w:p w14:paraId="03EBA86B" w14:textId="638BCD72" w:rsidR="00B62CC4" w:rsidRPr="00A9597A" w:rsidRDefault="006E1F5C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Imię drugie</w:t>
            </w:r>
          </w:p>
        </w:tc>
        <w:tc>
          <w:tcPr>
            <w:tcW w:w="3625" w:type="dxa"/>
            <w:tcBorders>
              <w:top w:val="dashed" w:sz="4" w:space="0" w:color="auto"/>
              <w:bottom w:val="dashed" w:sz="4" w:space="0" w:color="auto"/>
            </w:tcBorders>
          </w:tcPr>
          <w:p w14:paraId="02A8B25E" w14:textId="77777777" w:rsidR="00B62CC4" w:rsidRPr="00A9597A" w:rsidRDefault="00B62CC4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0"/>
          </w:p>
        </w:tc>
        <w:tc>
          <w:tcPr>
            <w:tcW w:w="1458" w:type="dxa"/>
          </w:tcPr>
          <w:p w14:paraId="1CCF7B0B" w14:textId="77777777" w:rsidR="00B62CC4" w:rsidRPr="00A9597A" w:rsidRDefault="00B62CC4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e-mail</w:t>
            </w:r>
          </w:p>
        </w:tc>
        <w:tc>
          <w:tcPr>
            <w:tcW w:w="3872" w:type="dxa"/>
            <w:tcBorders>
              <w:top w:val="dashed" w:sz="4" w:space="0" w:color="auto"/>
              <w:bottom w:val="dashed" w:sz="4" w:space="0" w:color="auto"/>
            </w:tcBorders>
          </w:tcPr>
          <w:p w14:paraId="5EB025FF" w14:textId="77777777" w:rsidR="00B62CC4" w:rsidRPr="00A9597A" w:rsidRDefault="00B62CC4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05552533" w14:textId="77777777" w:rsidTr="00F2754B">
        <w:tc>
          <w:tcPr>
            <w:tcW w:w="1530" w:type="dxa"/>
          </w:tcPr>
          <w:p w14:paraId="0F64FA19" w14:textId="545A20D6" w:rsidR="002F7E34" w:rsidRPr="00A9597A" w:rsidRDefault="006E1F5C" w:rsidP="00963203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REGON</w:t>
            </w:r>
          </w:p>
        </w:tc>
        <w:tc>
          <w:tcPr>
            <w:tcW w:w="3625" w:type="dxa"/>
            <w:tcBorders>
              <w:top w:val="dashed" w:sz="4" w:space="0" w:color="auto"/>
              <w:bottom w:val="dashed" w:sz="4" w:space="0" w:color="auto"/>
            </w:tcBorders>
          </w:tcPr>
          <w:p w14:paraId="2FDB5A4A" w14:textId="77777777" w:rsidR="002F7E34" w:rsidRPr="00A9597A" w:rsidRDefault="002F7E34" w:rsidP="00963203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458" w:type="dxa"/>
          </w:tcPr>
          <w:p w14:paraId="0D238E1F" w14:textId="63BAD0F5" w:rsidR="002F7E34" w:rsidRPr="00A9597A" w:rsidRDefault="00A36138" w:rsidP="00963203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PESEL</w:t>
            </w:r>
            <w:r w:rsidR="00FA46D6" w:rsidRPr="00A9597A">
              <w:rPr>
                <w:rFonts w:asciiTheme="majorHAnsi" w:hAnsiTheme="majorHAnsi" w:cstheme="majorHAnsi"/>
                <w:sz w:val="18"/>
                <w:vertAlign w:val="superscript"/>
              </w:rPr>
              <w:t>1)</w:t>
            </w:r>
          </w:p>
        </w:tc>
        <w:tc>
          <w:tcPr>
            <w:tcW w:w="3872" w:type="dxa"/>
            <w:tcBorders>
              <w:top w:val="dashed" w:sz="4" w:space="0" w:color="auto"/>
              <w:bottom w:val="dashed" w:sz="4" w:space="0" w:color="auto"/>
            </w:tcBorders>
          </w:tcPr>
          <w:p w14:paraId="280FE872" w14:textId="77777777" w:rsidR="002F7E34" w:rsidRPr="00A9597A" w:rsidRDefault="002F7E34" w:rsidP="00963203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48BCDBE1" w14:textId="77777777" w:rsidTr="00F2754B">
        <w:trPr>
          <w:trHeight w:val="137"/>
        </w:trPr>
        <w:tc>
          <w:tcPr>
            <w:tcW w:w="1530" w:type="dxa"/>
          </w:tcPr>
          <w:p w14:paraId="2E80C974" w14:textId="77777777" w:rsidR="002F7E34" w:rsidRPr="00A9597A" w:rsidRDefault="002F7E34" w:rsidP="002F7E34">
            <w:pPr>
              <w:spacing w:before="60" w:after="60"/>
              <w:rPr>
                <w:rFonts w:asciiTheme="majorHAnsi" w:hAnsiTheme="majorHAnsi" w:cstheme="majorHAnsi"/>
                <w:sz w:val="2"/>
                <w:szCs w:val="2"/>
              </w:rPr>
            </w:pPr>
          </w:p>
        </w:tc>
        <w:tc>
          <w:tcPr>
            <w:tcW w:w="3625" w:type="dxa"/>
            <w:tcBorders>
              <w:top w:val="dashed" w:sz="4" w:space="0" w:color="auto"/>
              <w:bottom w:val="single" w:sz="4" w:space="0" w:color="auto"/>
            </w:tcBorders>
          </w:tcPr>
          <w:p w14:paraId="1DBD3C43" w14:textId="77777777" w:rsidR="002F7E34" w:rsidRPr="00A9597A" w:rsidRDefault="002F7E34" w:rsidP="00963203">
            <w:pPr>
              <w:spacing w:before="60" w:after="60"/>
              <w:rPr>
                <w:rFonts w:asciiTheme="majorHAnsi" w:hAnsiTheme="majorHAnsi" w:cstheme="majorHAnsi"/>
                <w:sz w:val="2"/>
                <w:szCs w:val="2"/>
              </w:rPr>
            </w:pPr>
          </w:p>
        </w:tc>
        <w:tc>
          <w:tcPr>
            <w:tcW w:w="1458" w:type="dxa"/>
          </w:tcPr>
          <w:p w14:paraId="7FBD9700" w14:textId="77777777" w:rsidR="002F7E34" w:rsidRPr="00A9597A" w:rsidRDefault="002F7E34" w:rsidP="002F7E34">
            <w:pPr>
              <w:spacing w:before="60" w:after="60"/>
              <w:rPr>
                <w:rFonts w:asciiTheme="majorHAnsi" w:hAnsiTheme="majorHAnsi" w:cstheme="majorHAnsi"/>
                <w:sz w:val="2"/>
                <w:szCs w:val="2"/>
              </w:rPr>
            </w:pPr>
          </w:p>
        </w:tc>
        <w:tc>
          <w:tcPr>
            <w:tcW w:w="3872" w:type="dxa"/>
            <w:tcBorders>
              <w:top w:val="dashed" w:sz="4" w:space="0" w:color="auto"/>
            </w:tcBorders>
          </w:tcPr>
          <w:p w14:paraId="2756D1D7" w14:textId="77777777" w:rsidR="002F7E34" w:rsidRPr="00A9597A" w:rsidRDefault="002F7E34" w:rsidP="00963203">
            <w:pPr>
              <w:spacing w:before="60" w:after="60"/>
              <w:rPr>
                <w:rFonts w:asciiTheme="majorHAnsi" w:hAnsiTheme="majorHAnsi" w:cstheme="majorHAnsi"/>
                <w:sz w:val="2"/>
                <w:szCs w:val="2"/>
              </w:rPr>
            </w:pPr>
          </w:p>
        </w:tc>
      </w:tr>
    </w:tbl>
    <w:p w14:paraId="104C181D" w14:textId="4FDA0286" w:rsidR="00FF036C" w:rsidRPr="00A9597A" w:rsidRDefault="00FA46D6" w:rsidP="00E9220C">
      <w:pPr>
        <w:rPr>
          <w:rFonts w:asciiTheme="majorHAnsi" w:hAnsiTheme="majorHAnsi" w:cstheme="majorHAnsi"/>
          <w:sz w:val="18"/>
          <w:szCs w:val="18"/>
        </w:rPr>
      </w:pPr>
      <w:r w:rsidRPr="00A9597A">
        <w:rPr>
          <w:rFonts w:asciiTheme="majorHAnsi" w:hAnsiTheme="majorHAnsi" w:cstheme="majorHAnsi"/>
          <w:sz w:val="18"/>
          <w:szCs w:val="18"/>
          <w:vertAlign w:val="superscript"/>
        </w:rPr>
        <w:t>1)</w:t>
      </w:r>
      <w:r w:rsidRPr="00A9597A">
        <w:rPr>
          <w:rFonts w:asciiTheme="majorHAnsi" w:hAnsiTheme="majorHAnsi" w:cstheme="majorHAnsi"/>
          <w:sz w:val="18"/>
          <w:szCs w:val="18"/>
        </w:rPr>
        <w:t xml:space="preserve"> Należy obowiązkowo podać nr PESEL w przypadku osoby fizycznej lub jednoosobowej działalności gospodarczej. </w:t>
      </w:r>
    </w:p>
    <w:p w14:paraId="3468D337" w14:textId="77777777" w:rsidR="00FA46D6" w:rsidRPr="00A9597A" w:rsidRDefault="00FA46D6" w:rsidP="00E9220C">
      <w:pPr>
        <w:rPr>
          <w:rFonts w:asciiTheme="majorHAnsi" w:hAnsiTheme="majorHAnsi" w:cstheme="majorHAnsi"/>
          <w:sz w:val="8"/>
          <w:szCs w:val="8"/>
        </w:rPr>
      </w:pPr>
    </w:p>
    <w:p w14:paraId="182EFC18" w14:textId="3CD5141F" w:rsidR="00FA46D6" w:rsidRPr="00A9597A" w:rsidRDefault="00FA46D6" w:rsidP="00FA46D6">
      <w:pPr>
        <w:jc w:val="left"/>
        <w:rPr>
          <w:rFonts w:asciiTheme="majorHAnsi" w:hAnsiTheme="majorHAnsi" w:cstheme="majorHAnsi"/>
          <w:b/>
          <w:bCs/>
          <w:sz w:val="18"/>
          <w:szCs w:val="18"/>
        </w:rPr>
      </w:pPr>
      <w:r w:rsidRPr="00A9597A">
        <w:rPr>
          <w:rFonts w:asciiTheme="majorHAnsi" w:hAnsiTheme="majorHAnsi" w:cstheme="majorHAnsi"/>
          <w:b/>
          <w:bCs/>
          <w:sz w:val="18"/>
          <w:szCs w:val="18"/>
        </w:rPr>
        <w:t xml:space="preserve">Dane do umieszczenia na fakturze: </w:t>
      </w:r>
    </w:p>
    <w:p w14:paraId="5D89EC46" w14:textId="77777777" w:rsidR="00FA46D6" w:rsidRPr="00A9597A" w:rsidRDefault="00FA46D6" w:rsidP="00FA46D6">
      <w:pPr>
        <w:rPr>
          <w:rFonts w:asciiTheme="majorHAnsi" w:hAnsiTheme="majorHAnsi" w:cstheme="majorHAnsi"/>
          <w:sz w:val="4"/>
          <w:szCs w:val="8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4561"/>
        <w:gridCol w:w="522"/>
        <w:gridCol w:w="3872"/>
      </w:tblGrid>
      <w:tr w:rsidR="00A9597A" w:rsidRPr="00A9597A" w14:paraId="126D933D" w14:textId="77777777" w:rsidTr="0061398C">
        <w:tc>
          <w:tcPr>
            <w:tcW w:w="1530" w:type="dxa"/>
            <w:tcBorders>
              <w:right w:val="nil"/>
            </w:tcBorders>
          </w:tcPr>
          <w:p w14:paraId="23707D47" w14:textId="298F040F" w:rsidR="00FA46D6" w:rsidRPr="00A9597A" w:rsidRDefault="00FA46D6" w:rsidP="003F4900">
            <w:pPr>
              <w:spacing w:before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Dane:</w:t>
            </w:r>
          </w:p>
        </w:tc>
        <w:tc>
          <w:tcPr>
            <w:tcW w:w="8955" w:type="dxa"/>
            <w:gridSpan w:val="3"/>
            <w:tcBorders>
              <w:top w:val="single" w:sz="4" w:space="0" w:color="auto"/>
              <w:left w:val="nil"/>
              <w:bottom w:val="dashed" w:sz="4" w:space="0" w:color="auto"/>
            </w:tcBorders>
          </w:tcPr>
          <w:p w14:paraId="33D1CB36" w14:textId="1BE175E9" w:rsidR="00FA46D6" w:rsidRPr="00A9597A" w:rsidRDefault="00FA46D6" w:rsidP="003F4900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1" w:name="Tekst1"/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1"/>
          </w:p>
        </w:tc>
      </w:tr>
      <w:tr w:rsidR="00A9597A" w:rsidRPr="00A9597A" w14:paraId="533A4FCF" w14:textId="77777777" w:rsidTr="007347AC">
        <w:tc>
          <w:tcPr>
            <w:tcW w:w="1530" w:type="dxa"/>
          </w:tcPr>
          <w:p w14:paraId="10B63C9E" w14:textId="04AB5891" w:rsidR="00FA46D6" w:rsidRPr="00A9597A" w:rsidRDefault="00FA46D6" w:rsidP="003F4900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Dane:</w:t>
            </w:r>
          </w:p>
        </w:tc>
        <w:tc>
          <w:tcPr>
            <w:tcW w:w="8955" w:type="dxa"/>
            <w:gridSpan w:val="3"/>
            <w:tcBorders>
              <w:top w:val="dashed" w:sz="4" w:space="0" w:color="auto"/>
              <w:bottom w:val="dashed" w:sz="4" w:space="0" w:color="auto"/>
            </w:tcBorders>
          </w:tcPr>
          <w:p w14:paraId="75F8574E" w14:textId="5C8802CA" w:rsidR="00FA46D6" w:rsidRPr="00A9597A" w:rsidRDefault="00FA46D6" w:rsidP="003F4900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5C348D78" w14:textId="77777777" w:rsidTr="00FA46D6">
        <w:trPr>
          <w:trHeight w:val="137"/>
        </w:trPr>
        <w:tc>
          <w:tcPr>
            <w:tcW w:w="1530" w:type="dxa"/>
          </w:tcPr>
          <w:p w14:paraId="0BF9E329" w14:textId="77777777" w:rsidR="00FA46D6" w:rsidRPr="00A9597A" w:rsidRDefault="00FA46D6" w:rsidP="003F4900">
            <w:pPr>
              <w:spacing w:before="60" w:after="60"/>
              <w:rPr>
                <w:rFonts w:asciiTheme="majorHAnsi" w:hAnsiTheme="majorHAnsi" w:cstheme="majorHAnsi"/>
                <w:sz w:val="2"/>
                <w:szCs w:val="2"/>
              </w:rPr>
            </w:pPr>
          </w:p>
        </w:tc>
        <w:tc>
          <w:tcPr>
            <w:tcW w:w="4561" w:type="dxa"/>
            <w:tcBorders>
              <w:top w:val="dashed" w:sz="4" w:space="0" w:color="auto"/>
              <w:bottom w:val="single" w:sz="4" w:space="0" w:color="auto"/>
            </w:tcBorders>
          </w:tcPr>
          <w:p w14:paraId="0C8C4855" w14:textId="77777777" w:rsidR="00FA46D6" w:rsidRPr="00A9597A" w:rsidRDefault="00FA46D6" w:rsidP="003F4900">
            <w:pPr>
              <w:spacing w:before="60" w:after="60"/>
              <w:rPr>
                <w:rFonts w:asciiTheme="majorHAnsi" w:hAnsiTheme="majorHAnsi" w:cstheme="majorHAnsi"/>
                <w:sz w:val="2"/>
                <w:szCs w:val="2"/>
              </w:rPr>
            </w:pPr>
          </w:p>
        </w:tc>
        <w:tc>
          <w:tcPr>
            <w:tcW w:w="522" w:type="dxa"/>
          </w:tcPr>
          <w:p w14:paraId="7CBF8D56" w14:textId="77777777" w:rsidR="00FA46D6" w:rsidRPr="00A9597A" w:rsidRDefault="00FA46D6" w:rsidP="003F4900">
            <w:pPr>
              <w:spacing w:before="60" w:after="60"/>
              <w:rPr>
                <w:rFonts w:asciiTheme="majorHAnsi" w:hAnsiTheme="majorHAnsi" w:cstheme="majorHAnsi"/>
                <w:sz w:val="2"/>
                <w:szCs w:val="2"/>
              </w:rPr>
            </w:pPr>
          </w:p>
        </w:tc>
        <w:tc>
          <w:tcPr>
            <w:tcW w:w="3872" w:type="dxa"/>
            <w:tcBorders>
              <w:top w:val="dashed" w:sz="4" w:space="0" w:color="auto"/>
            </w:tcBorders>
          </w:tcPr>
          <w:p w14:paraId="5B9E1FBD" w14:textId="77777777" w:rsidR="00FA46D6" w:rsidRPr="00A9597A" w:rsidRDefault="00FA46D6" w:rsidP="003F4900">
            <w:pPr>
              <w:spacing w:before="60" w:after="60"/>
              <w:rPr>
                <w:rFonts w:asciiTheme="majorHAnsi" w:hAnsiTheme="majorHAnsi" w:cstheme="majorHAnsi"/>
                <w:sz w:val="2"/>
                <w:szCs w:val="2"/>
              </w:rPr>
            </w:pPr>
          </w:p>
        </w:tc>
      </w:tr>
    </w:tbl>
    <w:p w14:paraId="63827DDE" w14:textId="03B50A7C" w:rsidR="00FA46D6" w:rsidRPr="00A9597A" w:rsidRDefault="00FA46D6" w:rsidP="00E9220C">
      <w:pPr>
        <w:rPr>
          <w:rFonts w:asciiTheme="majorHAnsi" w:hAnsiTheme="majorHAnsi" w:cstheme="majorHAnsi"/>
          <w:sz w:val="18"/>
          <w:szCs w:val="18"/>
        </w:rPr>
      </w:pPr>
      <w:r w:rsidRPr="00A9597A">
        <w:rPr>
          <w:rFonts w:asciiTheme="majorHAnsi" w:hAnsiTheme="majorHAnsi" w:cstheme="majorHAnsi"/>
          <w:sz w:val="18"/>
          <w:szCs w:val="18"/>
        </w:rPr>
        <w:t xml:space="preserve">Uwaga: Prosimy podać w danych do faktury NIP w przypadku działalności gospodarczej lub spółki. </w:t>
      </w:r>
    </w:p>
    <w:p w14:paraId="231AD226" w14:textId="77777777" w:rsidR="0078735D" w:rsidRPr="00A9597A" w:rsidRDefault="0078735D" w:rsidP="00E9220C">
      <w:pPr>
        <w:rPr>
          <w:rFonts w:asciiTheme="majorHAnsi" w:hAnsiTheme="majorHAnsi" w:cstheme="majorHAnsi"/>
          <w:sz w:val="8"/>
          <w:szCs w:val="8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3685"/>
        <w:gridCol w:w="1418"/>
        <w:gridCol w:w="3856"/>
      </w:tblGrid>
      <w:tr w:rsidR="00A9597A" w:rsidRPr="00A9597A" w14:paraId="766A1793" w14:textId="77777777" w:rsidTr="00F2754B">
        <w:trPr>
          <w:trHeight w:val="48"/>
        </w:trPr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</w:tcPr>
          <w:p w14:paraId="5245CE0D" w14:textId="77777777" w:rsidR="001809DB" w:rsidRPr="00A9597A" w:rsidRDefault="00506703" w:rsidP="00963203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b/>
                <w:sz w:val="18"/>
              </w:rPr>
              <w:t>ADRES DO KORESPONDENCJI</w:t>
            </w:r>
          </w:p>
        </w:tc>
        <w:tc>
          <w:tcPr>
            <w:tcW w:w="52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AFEA76E" w14:textId="77777777" w:rsidR="001809DB" w:rsidRPr="00A9597A" w:rsidRDefault="00506703" w:rsidP="00963203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b/>
                <w:sz w:val="18"/>
              </w:rPr>
              <w:t>ADRES ZAMELDOWANIA</w:t>
            </w:r>
          </w:p>
        </w:tc>
      </w:tr>
      <w:tr w:rsidR="00A9597A" w:rsidRPr="00A9597A" w14:paraId="6E7352C0" w14:textId="77777777" w:rsidTr="00F2754B">
        <w:trPr>
          <w:trHeight w:val="48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F1762D4" w14:textId="77777777" w:rsidR="001809DB" w:rsidRPr="00A9597A" w:rsidRDefault="001809DB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Adres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1F3745BF" w14:textId="77777777" w:rsidR="001809DB" w:rsidRPr="00A9597A" w:rsidRDefault="001809DB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67B64FD" w14:textId="77777777" w:rsidR="001809DB" w:rsidRPr="00A9597A" w:rsidRDefault="001809DB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Adres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66DE0504" w14:textId="77777777" w:rsidR="001809DB" w:rsidRPr="00A9597A" w:rsidRDefault="001809DB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1809DB" w:rsidRPr="00A9597A" w14:paraId="52980395" w14:textId="77777777" w:rsidTr="00F2754B">
        <w:trPr>
          <w:trHeight w:val="48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93A89F5" w14:textId="77777777" w:rsidR="001809DB" w:rsidRPr="00A9597A" w:rsidRDefault="001809DB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bookmarkStart w:id="2" w:name="KOD"/>
        <w:tc>
          <w:tcPr>
            <w:tcW w:w="3685" w:type="dxa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B5FBC" w14:textId="77777777" w:rsidR="001809DB" w:rsidRPr="00A9597A" w:rsidRDefault="00A92606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157A17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157A17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157A17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157A17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157A17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  <w:bookmarkEnd w:id="2"/>
            <w:r w:rsidR="00A706C9" w:rsidRPr="00A9597A">
              <w:rPr>
                <w:rFonts w:asciiTheme="majorHAnsi" w:hAnsiTheme="majorHAnsi" w:cstheme="majorHAnsi"/>
                <w:sz w:val="18"/>
              </w:rPr>
              <w:t xml:space="preserve"> </w:t>
            </w:r>
            <w:r w:rsidR="00A706C9"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A706C9"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="00A706C9" w:rsidRPr="00A9597A">
              <w:rPr>
                <w:rFonts w:asciiTheme="majorHAnsi" w:hAnsiTheme="majorHAnsi" w:cstheme="majorHAnsi"/>
                <w:sz w:val="18"/>
              </w:rPr>
            </w:r>
            <w:r w:rsidR="00A706C9"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A706C9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A706C9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A706C9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A706C9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A706C9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A706C9"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6248012" w14:textId="77777777" w:rsidR="001809DB" w:rsidRPr="00A9597A" w:rsidRDefault="001809DB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tc>
          <w:tcPr>
            <w:tcW w:w="3856" w:type="dxa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20509" w14:textId="77777777" w:rsidR="001809DB" w:rsidRPr="00A9597A" w:rsidRDefault="007538D1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</w:rPr>
              <w:t xml:space="preserve"> </w:t>
            </w:r>
            <w:r w:rsidR="001809DB"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1809DB"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="001809DB" w:rsidRPr="00A9597A">
              <w:rPr>
                <w:rFonts w:asciiTheme="majorHAnsi" w:hAnsiTheme="majorHAnsi" w:cstheme="majorHAnsi"/>
                <w:sz w:val="18"/>
              </w:rPr>
            </w:r>
            <w:r w:rsidR="001809DB"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1809DB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1809DB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1809DB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1809DB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1809DB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1809DB"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</w:tbl>
    <w:p w14:paraId="2CCE58C0" w14:textId="77777777" w:rsidR="001809DB" w:rsidRPr="00A9597A" w:rsidRDefault="001809DB" w:rsidP="00E9220C">
      <w:pPr>
        <w:rPr>
          <w:rFonts w:asciiTheme="majorHAnsi" w:hAnsiTheme="majorHAnsi" w:cstheme="majorHAnsi"/>
          <w:sz w:val="8"/>
          <w:szCs w:val="8"/>
        </w:rPr>
      </w:pPr>
    </w:p>
    <w:tbl>
      <w:tblPr>
        <w:tblW w:w="10485" w:type="dxa"/>
        <w:tblLook w:val="01E0" w:firstRow="1" w:lastRow="1" w:firstColumn="1" w:lastColumn="1" w:noHBand="0" w:noVBand="0"/>
      </w:tblPr>
      <w:tblGrid>
        <w:gridCol w:w="1504"/>
        <w:gridCol w:w="3594"/>
        <w:gridCol w:w="1511"/>
        <w:gridCol w:w="3876"/>
      </w:tblGrid>
      <w:tr w:rsidR="00A9597A" w:rsidRPr="00A9597A" w14:paraId="5258FEBA" w14:textId="77777777" w:rsidTr="00F2754B">
        <w:tc>
          <w:tcPr>
            <w:tcW w:w="10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32F8DA1" w14:textId="77777777" w:rsidR="006F297D" w:rsidRPr="00A9597A" w:rsidRDefault="00506703" w:rsidP="0027418A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b/>
                <w:sz w:val="18"/>
              </w:rPr>
              <w:t>ADRESY GOSPODARSTWA</w:t>
            </w:r>
            <w:r w:rsidR="0027418A" w:rsidRPr="00A9597A">
              <w:rPr>
                <w:rFonts w:asciiTheme="majorHAnsi" w:hAnsiTheme="majorHAnsi" w:cstheme="majorHAnsi"/>
                <w:b/>
                <w:sz w:val="18"/>
              </w:rPr>
              <w:t xml:space="preserve"> (lub lokalizacji działek)</w:t>
            </w:r>
          </w:p>
        </w:tc>
      </w:tr>
      <w:tr w:rsidR="00A9597A" w:rsidRPr="00A9597A" w14:paraId="3ED2DFB3" w14:textId="77777777" w:rsidTr="00F2754B">
        <w:tc>
          <w:tcPr>
            <w:tcW w:w="1504" w:type="dxa"/>
            <w:tcBorders>
              <w:top w:val="single" w:sz="4" w:space="0" w:color="auto"/>
              <w:left w:val="single" w:sz="2" w:space="0" w:color="auto"/>
            </w:tcBorders>
          </w:tcPr>
          <w:p w14:paraId="3B3109FA" w14:textId="77777777" w:rsidR="00333F3F" w:rsidRPr="00A9597A" w:rsidRDefault="00333F3F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 xml:space="preserve">Adres </w:t>
            </w:r>
          </w:p>
        </w:tc>
        <w:tc>
          <w:tcPr>
            <w:tcW w:w="3594" w:type="dxa"/>
            <w:tcBorders>
              <w:top w:val="single" w:sz="4" w:space="0" w:color="auto"/>
              <w:bottom w:val="dashed" w:sz="4" w:space="0" w:color="auto"/>
            </w:tcBorders>
          </w:tcPr>
          <w:p w14:paraId="63589595" w14:textId="77777777" w:rsidR="00333F3F" w:rsidRPr="00A9597A" w:rsidRDefault="00333F3F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11" w:type="dxa"/>
            <w:tcBorders>
              <w:top w:val="single" w:sz="4" w:space="0" w:color="auto"/>
            </w:tcBorders>
          </w:tcPr>
          <w:p w14:paraId="586F6632" w14:textId="77777777" w:rsidR="00333F3F" w:rsidRPr="00A9597A" w:rsidRDefault="00333F3F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 xml:space="preserve">Adres </w:t>
            </w:r>
          </w:p>
        </w:tc>
        <w:tc>
          <w:tcPr>
            <w:tcW w:w="3876" w:type="dxa"/>
            <w:tcBorders>
              <w:top w:val="single" w:sz="4" w:space="0" w:color="auto"/>
              <w:bottom w:val="dashed" w:sz="4" w:space="0" w:color="auto"/>
              <w:right w:val="single" w:sz="2" w:space="0" w:color="auto"/>
            </w:tcBorders>
          </w:tcPr>
          <w:p w14:paraId="44B069AD" w14:textId="77777777" w:rsidR="00333F3F" w:rsidRPr="00A9597A" w:rsidRDefault="00333F3F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0D6B95EA" w14:textId="77777777" w:rsidTr="00F2754B">
        <w:tc>
          <w:tcPr>
            <w:tcW w:w="1504" w:type="dxa"/>
            <w:tcBorders>
              <w:left w:val="single" w:sz="2" w:space="0" w:color="auto"/>
            </w:tcBorders>
          </w:tcPr>
          <w:p w14:paraId="3ADCA54D" w14:textId="77777777" w:rsidR="00333F3F" w:rsidRPr="00A9597A" w:rsidRDefault="00333F3F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tc>
          <w:tcPr>
            <w:tcW w:w="3594" w:type="dxa"/>
            <w:tcBorders>
              <w:bottom w:val="dashed" w:sz="4" w:space="0" w:color="auto"/>
            </w:tcBorders>
          </w:tcPr>
          <w:p w14:paraId="3DBE5B8E" w14:textId="77777777" w:rsidR="00333F3F" w:rsidRPr="00A9597A" w:rsidRDefault="007538D1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</w:rPr>
              <w:t xml:space="preserve"> </w:t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333F3F"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="00333F3F" w:rsidRPr="00A9597A">
              <w:rPr>
                <w:rFonts w:asciiTheme="majorHAnsi" w:hAnsiTheme="majorHAnsi" w:cstheme="majorHAnsi"/>
                <w:sz w:val="18"/>
              </w:rPr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11" w:type="dxa"/>
          </w:tcPr>
          <w:p w14:paraId="4ACB3598" w14:textId="77777777" w:rsidR="00333F3F" w:rsidRPr="00A9597A" w:rsidRDefault="00333F3F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tc>
          <w:tcPr>
            <w:tcW w:w="3876" w:type="dxa"/>
            <w:tcBorders>
              <w:bottom w:val="dashed" w:sz="4" w:space="0" w:color="auto"/>
              <w:right w:val="single" w:sz="2" w:space="0" w:color="auto"/>
            </w:tcBorders>
          </w:tcPr>
          <w:p w14:paraId="70D3EE58" w14:textId="77777777" w:rsidR="00333F3F" w:rsidRPr="00A9597A" w:rsidRDefault="007538D1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</w:rPr>
              <w:t xml:space="preserve"> </w:t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333F3F"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="00333F3F" w:rsidRPr="00A9597A">
              <w:rPr>
                <w:rFonts w:asciiTheme="majorHAnsi" w:hAnsiTheme="majorHAnsi" w:cstheme="majorHAnsi"/>
                <w:sz w:val="18"/>
              </w:rPr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0114E791" w14:textId="77777777" w:rsidTr="00F2754B">
        <w:tc>
          <w:tcPr>
            <w:tcW w:w="1504" w:type="dxa"/>
            <w:tcBorders>
              <w:left w:val="single" w:sz="2" w:space="0" w:color="auto"/>
            </w:tcBorders>
          </w:tcPr>
          <w:p w14:paraId="7362F3DE" w14:textId="77777777" w:rsidR="00333F3F" w:rsidRPr="00A9597A" w:rsidRDefault="00333F3F" w:rsidP="00963203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3594" w:type="dxa"/>
            <w:tcBorders>
              <w:top w:val="dashed" w:sz="4" w:space="0" w:color="auto"/>
            </w:tcBorders>
          </w:tcPr>
          <w:p w14:paraId="36327EE4" w14:textId="77777777" w:rsidR="00333F3F" w:rsidRPr="00A9597A" w:rsidRDefault="00333F3F" w:rsidP="00963203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511" w:type="dxa"/>
          </w:tcPr>
          <w:p w14:paraId="4A3AB264" w14:textId="77777777" w:rsidR="00333F3F" w:rsidRPr="00A9597A" w:rsidRDefault="00333F3F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3876" w:type="dxa"/>
            <w:tcBorders>
              <w:top w:val="dashed" w:sz="4" w:space="0" w:color="auto"/>
              <w:right w:val="single" w:sz="2" w:space="0" w:color="auto"/>
            </w:tcBorders>
          </w:tcPr>
          <w:p w14:paraId="48DA7DB2" w14:textId="77777777" w:rsidR="00333F3F" w:rsidRPr="00A9597A" w:rsidRDefault="00333F3F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</w:p>
        </w:tc>
      </w:tr>
      <w:tr w:rsidR="00A9597A" w:rsidRPr="00A9597A" w14:paraId="6D2F3599" w14:textId="77777777" w:rsidTr="00F2754B">
        <w:tc>
          <w:tcPr>
            <w:tcW w:w="1504" w:type="dxa"/>
            <w:tcBorders>
              <w:left w:val="single" w:sz="2" w:space="0" w:color="auto"/>
            </w:tcBorders>
          </w:tcPr>
          <w:p w14:paraId="1A04473F" w14:textId="77777777" w:rsidR="00333F3F" w:rsidRPr="00A9597A" w:rsidRDefault="00333F3F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 xml:space="preserve">Adres </w:t>
            </w:r>
          </w:p>
        </w:tc>
        <w:tc>
          <w:tcPr>
            <w:tcW w:w="3594" w:type="dxa"/>
            <w:tcBorders>
              <w:bottom w:val="dashed" w:sz="4" w:space="0" w:color="auto"/>
            </w:tcBorders>
          </w:tcPr>
          <w:p w14:paraId="312DFDC0" w14:textId="77777777" w:rsidR="00333F3F" w:rsidRPr="00A9597A" w:rsidRDefault="00333F3F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11" w:type="dxa"/>
          </w:tcPr>
          <w:p w14:paraId="4C6C8721" w14:textId="77777777" w:rsidR="00333F3F" w:rsidRPr="00A9597A" w:rsidRDefault="00333F3F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 xml:space="preserve">Adres </w:t>
            </w:r>
          </w:p>
        </w:tc>
        <w:tc>
          <w:tcPr>
            <w:tcW w:w="3876" w:type="dxa"/>
            <w:tcBorders>
              <w:bottom w:val="dashed" w:sz="4" w:space="0" w:color="auto"/>
              <w:right w:val="single" w:sz="2" w:space="0" w:color="auto"/>
            </w:tcBorders>
          </w:tcPr>
          <w:p w14:paraId="7A88CD0C" w14:textId="77777777" w:rsidR="00333F3F" w:rsidRPr="00A9597A" w:rsidRDefault="00333F3F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54932EED" w14:textId="77777777" w:rsidTr="00F2754B">
        <w:tc>
          <w:tcPr>
            <w:tcW w:w="1504" w:type="dxa"/>
            <w:tcBorders>
              <w:left w:val="single" w:sz="2" w:space="0" w:color="auto"/>
              <w:bottom w:val="single" w:sz="4" w:space="0" w:color="auto"/>
            </w:tcBorders>
          </w:tcPr>
          <w:p w14:paraId="472832AE" w14:textId="77777777" w:rsidR="00333F3F" w:rsidRPr="00A9597A" w:rsidRDefault="00333F3F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tc>
          <w:tcPr>
            <w:tcW w:w="3594" w:type="dxa"/>
            <w:tcBorders>
              <w:top w:val="dashed" w:sz="4" w:space="0" w:color="auto"/>
              <w:bottom w:val="single" w:sz="4" w:space="0" w:color="auto"/>
            </w:tcBorders>
          </w:tcPr>
          <w:p w14:paraId="6C2D200A" w14:textId="77777777" w:rsidR="00333F3F" w:rsidRPr="00A9597A" w:rsidRDefault="007538D1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</w:rPr>
              <w:t xml:space="preserve"> </w:t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333F3F"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="00333F3F" w:rsidRPr="00A9597A">
              <w:rPr>
                <w:rFonts w:asciiTheme="majorHAnsi" w:hAnsiTheme="majorHAnsi" w:cstheme="majorHAnsi"/>
                <w:sz w:val="18"/>
              </w:rPr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14:paraId="1A330FE1" w14:textId="77777777" w:rsidR="00333F3F" w:rsidRPr="00A9597A" w:rsidRDefault="00333F3F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tc>
          <w:tcPr>
            <w:tcW w:w="3876" w:type="dxa"/>
            <w:tcBorders>
              <w:top w:val="dashed" w:sz="4" w:space="0" w:color="auto"/>
              <w:bottom w:val="single" w:sz="4" w:space="0" w:color="auto"/>
              <w:right w:val="single" w:sz="2" w:space="0" w:color="auto"/>
            </w:tcBorders>
          </w:tcPr>
          <w:p w14:paraId="33F4E21D" w14:textId="77777777" w:rsidR="00333F3F" w:rsidRPr="00A9597A" w:rsidRDefault="007538D1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KOD"/>
                  <w:enabled/>
                  <w:calcOnExit w:val="0"/>
                  <w:textInput>
                    <w:type w:val="number"/>
                    <w:maxLength w:val="6"/>
                    <w:format w:val="##-###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</w:rPr>
              <w:t xml:space="preserve"> </w:t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="00333F3F"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="00333F3F" w:rsidRPr="00A9597A">
              <w:rPr>
                <w:rFonts w:asciiTheme="majorHAnsi" w:hAnsiTheme="majorHAnsi" w:cstheme="majorHAnsi"/>
                <w:sz w:val="18"/>
              </w:rPr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33F3F"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73B199C9" w14:textId="77777777" w:rsidTr="00F2754B">
        <w:tc>
          <w:tcPr>
            <w:tcW w:w="6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C2360" w14:textId="77777777" w:rsidR="001B256D" w:rsidRPr="00A9597A" w:rsidRDefault="001B256D" w:rsidP="00963203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LICZBA CZĘŚCI GOSPODARSTWA ODDALONYCH O WIĘCEJ NIŻ </w:t>
            </w:r>
            <w:smartTag w:uri="urn:schemas-microsoft-com:office:smarttags" w:element="metricconverter">
              <w:smartTagPr>
                <w:attr w:name="ProductID" w:val="10 km"/>
              </w:smartTagPr>
              <w:r w:rsidR="0035296B" w:rsidRPr="00A9597A">
                <w:rPr>
                  <w:rFonts w:asciiTheme="majorHAnsi" w:hAnsiTheme="majorHAnsi" w:cstheme="majorHAnsi"/>
                  <w:b/>
                  <w:sz w:val="16"/>
                  <w:szCs w:val="16"/>
                </w:rPr>
                <w:t>10 km</w:t>
              </w:r>
            </w:smartTag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D539" w14:textId="77777777" w:rsidR="001B256D" w:rsidRPr="00A9597A" w:rsidRDefault="00B55769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t>0</w:t>
            </w:r>
            <w:r w:rsidR="002E784A"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  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t>1</w:t>
            </w:r>
            <w:r w:rsidR="002E784A"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2E784A"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t>2</w:t>
            </w:r>
            <w:r w:rsidR="002E784A"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 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 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="002E784A" w:rsidRPr="00A9597A">
              <w:rPr>
                <w:rFonts w:asciiTheme="majorHAnsi" w:hAnsiTheme="majorHAnsi" w:cstheme="majorHAnsi"/>
                <w:b/>
                <w:sz w:val="28"/>
                <w:szCs w:val="28"/>
              </w:rPr>
              <w:t>&gt;2</w:t>
            </w:r>
          </w:p>
        </w:tc>
      </w:tr>
      <w:tr w:rsidR="00A9597A" w:rsidRPr="00A9597A" w14:paraId="574E40BC" w14:textId="77777777" w:rsidTr="00F2754B">
        <w:tc>
          <w:tcPr>
            <w:tcW w:w="6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A90E" w14:textId="77777777" w:rsidR="005B2920" w:rsidRPr="00A9597A" w:rsidRDefault="005B2920" w:rsidP="00BB44AA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A9597A">
              <w:rPr>
                <w:rFonts w:asciiTheme="majorHAnsi" w:hAnsiTheme="majorHAnsi" w:cstheme="majorHAnsi"/>
                <w:b/>
                <w:sz w:val="18"/>
                <w:szCs w:val="16"/>
              </w:rPr>
              <w:t xml:space="preserve">Nazwa i numer poprzedniej jednostki certyfikującej </w:t>
            </w:r>
            <w:r w:rsidRPr="00A9597A">
              <w:rPr>
                <w:rFonts w:asciiTheme="majorHAnsi" w:hAnsiTheme="majorHAnsi" w:cstheme="majorHAnsi"/>
                <w:sz w:val="18"/>
                <w:szCs w:val="16"/>
              </w:rPr>
              <w:t xml:space="preserve">(jeżeli kiedykolwiek wcześniej producent był objęty systemem kontroli w rolnictwie </w:t>
            </w:r>
            <w:r w:rsidR="00BB44AA" w:rsidRPr="00A9597A">
              <w:rPr>
                <w:rFonts w:asciiTheme="majorHAnsi" w:hAnsiTheme="majorHAnsi" w:cstheme="majorHAnsi"/>
                <w:sz w:val="18"/>
                <w:szCs w:val="16"/>
              </w:rPr>
              <w:t>IPR</w:t>
            </w:r>
            <w:r w:rsidRPr="00A9597A">
              <w:rPr>
                <w:rFonts w:asciiTheme="majorHAnsi" w:hAnsiTheme="majorHAnsi" w:cstheme="majorHAnsi"/>
                <w:sz w:val="18"/>
                <w:szCs w:val="16"/>
              </w:rPr>
              <w:t>)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373CC" w14:textId="77777777" w:rsidR="005B2920" w:rsidRPr="00A9597A" w:rsidRDefault="005B2920" w:rsidP="00963203">
            <w:pPr>
              <w:spacing w:before="60" w:after="60"/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534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59D48CBA" w14:textId="77777777" w:rsidTr="00F2754B">
        <w:tc>
          <w:tcPr>
            <w:tcW w:w="6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2E9F" w14:textId="0429F820" w:rsidR="00EF094A" w:rsidRPr="00A9597A" w:rsidRDefault="00EF094A" w:rsidP="00EF094A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  <w:szCs w:val="16"/>
              </w:rPr>
            </w:pPr>
            <w:r w:rsidRPr="00A9597A">
              <w:rPr>
                <w:rFonts w:asciiTheme="majorHAnsi" w:hAnsiTheme="majorHAnsi" w:cstheme="majorHAnsi"/>
                <w:sz w:val="18"/>
                <w:szCs w:val="16"/>
              </w:rPr>
              <w:t>Czy posiadają Państwo o certyfikat GLOBALG.A.P.?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847BA" w14:textId="53032865" w:rsidR="00EF094A" w:rsidRPr="00A9597A" w:rsidRDefault="00EF094A" w:rsidP="00EF094A">
            <w:pPr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</w:rPr>
              <w:t xml:space="preserve">Nie,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</w:rPr>
              <w:t xml:space="preserve">Tak, nr GGN: 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  <w:tr w:rsidR="00A9597A" w:rsidRPr="00A9597A" w14:paraId="3F27350C" w14:textId="77777777" w:rsidTr="00F2754B">
        <w:tc>
          <w:tcPr>
            <w:tcW w:w="6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B0BED" w14:textId="1774B4C3" w:rsidR="0006644A" w:rsidRPr="00A9597A" w:rsidRDefault="0006644A" w:rsidP="00EF094A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  <w:szCs w:val="16"/>
              </w:rPr>
            </w:pPr>
            <w:r w:rsidRPr="00A9597A">
              <w:rPr>
                <w:rFonts w:asciiTheme="majorHAnsi" w:hAnsiTheme="majorHAnsi" w:cstheme="majorHAnsi"/>
                <w:sz w:val="18"/>
                <w:szCs w:val="16"/>
              </w:rPr>
              <w:t>Czy korzystają Państwo z usług podwykonawców?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81F3" w14:textId="41479425" w:rsidR="0006644A" w:rsidRPr="00A9597A" w:rsidRDefault="0006644A" w:rsidP="00EF094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</w:rPr>
              <w:t xml:space="preserve">Nie,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</w:rPr>
              <w:t>Tak, Jeśli tak to proszę wskazać:</w:t>
            </w:r>
          </w:p>
        </w:tc>
      </w:tr>
      <w:tr w:rsidR="0006644A" w:rsidRPr="00A9597A" w14:paraId="456C4740" w14:textId="77777777" w:rsidTr="00BB1285">
        <w:tc>
          <w:tcPr>
            <w:tcW w:w="10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4E99" w14:textId="55B00246" w:rsidR="0006644A" w:rsidRPr="00A9597A" w:rsidRDefault="0006644A" w:rsidP="00EF094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  <w:szCs w:val="16"/>
              </w:rPr>
              <w:t xml:space="preserve">Usługi rolne (siew, zbiór, stosowanie ŚOR, wypożyczenie sprzętu),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Transport,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Magazynowanie produktów,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Usługi DDD</w:t>
            </w:r>
          </w:p>
          <w:p w14:paraId="22F8FF71" w14:textId="6C316541" w:rsidR="0006644A" w:rsidRPr="00A9597A" w:rsidRDefault="0006644A" w:rsidP="00EF094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>Inne:</w:t>
            </w:r>
            <w:r w:rsidRPr="00A9597A">
              <w:rPr>
                <w:rFonts w:asciiTheme="majorHAnsi" w:hAnsiTheme="majorHAnsi" w:cstheme="majorHAnsi"/>
                <w:sz w:val="18"/>
              </w:rPr>
              <w:t xml:space="preserve"> 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</w:rPr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</w:tr>
    </w:tbl>
    <w:p w14:paraId="70164E3A" w14:textId="77777777" w:rsidR="00422AAE" w:rsidRPr="00A9597A" w:rsidRDefault="00422AAE">
      <w:pPr>
        <w:rPr>
          <w:rFonts w:asciiTheme="majorHAnsi" w:hAnsiTheme="majorHAnsi" w:cstheme="majorHAnsi"/>
          <w:sz w:val="8"/>
          <w:szCs w:val="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5"/>
        <w:gridCol w:w="400"/>
        <w:gridCol w:w="399"/>
        <w:gridCol w:w="400"/>
        <w:gridCol w:w="399"/>
        <w:gridCol w:w="400"/>
        <w:gridCol w:w="399"/>
        <w:gridCol w:w="400"/>
        <w:gridCol w:w="444"/>
        <w:gridCol w:w="2473"/>
        <w:gridCol w:w="348"/>
        <w:gridCol w:w="347"/>
        <w:gridCol w:w="348"/>
        <w:gridCol w:w="348"/>
        <w:gridCol w:w="530"/>
        <w:gridCol w:w="347"/>
        <w:gridCol w:w="348"/>
        <w:gridCol w:w="581"/>
      </w:tblGrid>
      <w:tr w:rsidR="00A9597A" w:rsidRPr="00A9597A" w14:paraId="51EB21B2" w14:textId="77777777" w:rsidTr="00963203">
        <w:trPr>
          <w:trHeight w:val="186"/>
        </w:trPr>
        <w:tc>
          <w:tcPr>
            <w:tcW w:w="10456" w:type="dxa"/>
            <w:gridSpan w:val="18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14:paraId="22C3F06C" w14:textId="77777777" w:rsidR="00422AAE" w:rsidRPr="00A9597A" w:rsidRDefault="002F7E34" w:rsidP="00963203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b/>
                <w:sz w:val="18"/>
              </w:rPr>
              <w:t>DANE WNIOSKODAWCY</w:t>
            </w:r>
          </w:p>
        </w:tc>
      </w:tr>
      <w:tr w:rsidR="00A9597A" w:rsidRPr="00A9597A" w14:paraId="1E0371B6" w14:textId="77777777" w:rsidTr="008A6A7D">
        <w:trPr>
          <w:trHeight w:val="186"/>
        </w:trPr>
        <w:tc>
          <w:tcPr>
            <w:tcW w:w="4786" w:type="dxa"/>
            <w:gridSpan w:val="9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7887ED" w14:textId="7184F5AE" w:rsidR="00D32946" w:rsidRPr="00A9597A" w:rsidRDefault="0078735D" w:rsidP="00963203">
            <w:pPr>
              <w:spacing w:before="60" w:after="60"/>
              <w:jc w:val="left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Powierzchnia użytków rolnych gospodarstwa:</w:t>
            </w:r>
          </w:p>
        </w:tc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F0355E7" w14:textId="4C7B6E93" w:rsidR="00D32946" w:rsidRPr="00A9597A" w:rsidRDefault="0078735D" w:rsidP="00BB44AA">
            <w:pPr>
              <w:spacing w:before="60" w:after="60"/>
              <w:jc w:val="left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Powierzchnia użytków rolnych przeznaczona na produkcję IPR:</w:t>
            </w:r>
          </w:p>
        </w:tc>
      </w:tr>
      <w:tr w:rsidR="00A9597A" w:rsidRPr="00A9597A" w14:paraId="0062AAEA" w14:textId="77777777" w:rsidTr="0078735D">
        <w:trPr>
          <w:trHeight w:val="186"/>
        </w:trPr>
        <w:tc>
          <w:tcPr>
            <w:tcW w:w="1545" w:type="dxa"/>
            <w:tcBorders>
              <w:bottom w:val="nil"/>
              <w:right w:val="single" w:sz="4" w:space="0" w:color="auto"/>
            </w:tcBorders>
          </w:tcPr>
          <w:p w14:paraId="1849DD39" w14:textId="77777777" w:rsidR="0078735D" w:rsidRPr="00A9597A" w:rsidRDefault="0078735D" w:rsidP="0078735D">
            <w:pPr>
              <w:ind w:right="-68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81A3" w14:textId="6042337D" w:rsidR="0078735D" w:rsidRPr="00A9597A" w:rsidRDefault="0078735D" w:rsidP="0078735D">
            <w:pPr>
              <w:ind w:right="-68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3152" w14:textId="3B3AA54B" w:rsidR="0078735D" w:rsidRPr="00A9597A" w:rsidRDefault="0078735D" w:rsidP="0078735D">
            <w:pPr>
              <w:ind w:right="-68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C7DF" w14:textId="37DA46CF" w:rsidR="0078735D" w:rsidRPr="00A9597A" w:rsidRDefault="0078735D" w:rsidP="0078735D">
            <w:pPr>
              <w:ind w:right="-68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6884" w14:textId="7D1E7947" w:rsidR="0078735D" w:rsidRPr="00A9597A" w:rsidRDefault="0078735D" w:rsidP="0078735D">
            <w:pPr>
              <w:ind w:right="-68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4053C4" w14:textId="64C0B825" w:rsidR="0078735D" w:rsidRPr="00A9597A" w:rsidRDefault="0078735D" w:rsidP="0078735D">
            <w:pPr>
              <w:ind w:right="-68"/>
              <w:jc w:val="left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ha</w:t>
            </w: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4872" w14:textId="23ABBD80" w:rsidR="0078735D" w:rsidRPr="00A9597A" w:rsidRDefault="0078735D" w:rsidP="0078735D">
            <w:pPr>
              <w:ind w:right="-68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16B5" w14:textId="074AB88C" w:rsidR="0078735D" w:rsidRPr="00A9597A" w:rsidRDefault="0078735D" w:rsidP="0078735D">
            <w:pPr>
              <w:ind w:right="-68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BFDAEA" w14:textId="5CBAA013" w:rsidR="0078735D" w:rsidRPr="00A9597A" w:rsidRDefault="0078735D" w:rsidP="0078735D">
            <w:pPr>
              <w:spacing w:before="60" w:after="60"/>
              <w:ind w:right="-68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ar</w:t>
            </w:r>
          </w:p>
        </w:tc>
        <w:tc>
          <w:tcPr>
            <w:tcW w:w="247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23DF8F5" w14:textId="77777777" w:rsidR="0078735D" w:rsidRPr="00A9597A" w:rsidRDefault="0078735D" w:rsidP="0078735D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A073" w14:textId="77777777" w:rsidR="0078735D" w:rsidRPr="00A9597A" w:rsidRDefault="0078735D" w:rsidP="0078735D">
            <w:pPr>
              <w:ind w:right="-88"/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46A1" w14:textId="77777777" w:rsidR="0078735D" w:rsidRPr="00A9597A" w:rsidRDefault="0078735D" w:rsidP="0078735D">
            <w:pPr>
              <w:ind w:right="-88"/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42B6" w14:textId="77777777" w:rsidR="0078735D" w:rsidRPr="00A9597A" w:rsidRDefault="0078735D" w:rsidP="0078735D">
            <w:pPr>
              <w:ind w:right="-88"/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311C" w14:textId="77777777" w:rsidR="0078735D" w:rsidRPr="00A9597A" w:rsidRDefault="0078735D" w:rsidP="0078735D">
            <w:pPr>
              <w:ind w:right="-88"/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5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32D5B8" w14:textId="77777777" w:rsidR="0078735D" w:rsidRPr="00A9597A" w:rsidRDefault="0078735D" w:rsidP="0078735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ha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9F74" w14:textId="77777777" w:rsidR="0078735D" w:rsidRPr="00A9597A" w:rsidRDefault="0078735D" w:rsidP="0078735D">
            <w:pPr>
              <w:ind w:right="-88"/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F40B" w14:textId="77777777" w:rsidR="0078735D" w:rsidRPr="00A9597A" w:rsidRDefault="0078735D" w:rsidP="0078735D">
            <w:pPr>
              <w:ind w:right="-88"/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separate"/>
            </w:r>
            <w:r w:rsidRPr="00A9597A">
              <w:rPr>
                <w:rFonts w:asciiTheme="majorHAnsi" w:eastAsia="Arial Unicode MS" w:hAnsiTheme="majorHAnsi" w:cstheme="majorHAnsi"/>
                <w:noProof/>
                <w:sz w:val="18"/>
                <w:szCs w:val="18"/>
              </w:rPr>
              <w:t> 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fldChar w:fldCharType="end"/>
            </w:r>
          </w:p>
        </w:tc>
        <w:tc>
          <w:tcPr>
            <w:tcW w:w="581" w:type="dxa"/>
            <w:tcBorders>
              <w:left w:val="single" w:sz="4" w:space="0" w:color="auto"/>
              <w:bottom w:val="nil"/>
            </w:tcBorders>
          </w:tcPr>
          <w:p w14:paraId="381107BD" w14:textId="77777777" w:rsidR="0078735D" w:rsidRPr="00A9597A" w:rsidRDefault="0078735D" w:rsidP="0078735D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A9597A">
              <w:rPr>
                <w:rFonts w:asciiTheme="majorHAnsi" w:hAnsiTheme="majorHAnsi" w:cstheme="majorHAnsi"/>
                <w:sz w:val="18"/>
              </w:rPr>
              <w:t>ar</w:t>
            </w:r>
          </w:p>
        </w:tc>
      </w:tr>
      <w:tr w:rsidR="0078735D" w:rsidRPr="00A9597A" w14:paraId="0BE23D6D" w14:textId="77777777" w:rsidTr="0078735D">
        <w:trPr>
          <w:trHeight w:val="70"/>
        </w:trPr>
        <w:tc>
          <w:tcPr>
            <w:tcW w:w="4786" w:type="dxa"/>
            <w:gridSpan w:val="9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44390E6" w14:textId="77777777" w:rsidR="0078735D" w:rsidRPr="00A9597A" w:rsidRDefault="0078735D" w:rsidP="0078735D">
            <w:pPr>
              <w:spacing w:before="60" w:after="60"/>
              <w:rPr>
                <w:rFonts w:ascii="Trebuchet MS" w:hAnsi="Trebuchet MS"/>
                <w:b/>
                <w:sz w:val="2"/>
                <w:szCs w:val="2"/>
              </w:rPr>
            </w:pPr>
          </w:p>
        </w:tc>
        <w:tc>
          <w:tcPr>
            <w:tcW w:w="5670" w:type="dxa"/>
            <w:gridSpan w:val="9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F1AA2BF" w14:textId="77777777" w:rsidR="0078735D" w:rsidRPr="00A9597A" w:rsidRDefault="0078735D" w:rsidP="0078735D">
            <w:pPr>
              <w:spacing w:before="60" w:after="60"/>
              <w:jc w:val="left"/>
              <w:rPr>
                <w:rFonts w:ascii="Trebuchet MS" w:hAnsi="Trebuchet MS"/>
                <w:sz w:val="2"/>
                <w:szCs w:val="12"/>
              </w:rPr>
            </w:pPr>
          </w:p>
        </w:tc>
      </w:tr>
    </w:tbl>
    <w:p w14:paraId="07AF616D" w14:textId="3F13849F" w:rsidR="00D32946" w:rsidRPr="00A9597A" w:rsidRDefault="00D32946">
      <w:pPr>
        <w:rPr>
          <w:rFonts w:ascii="Trebuchet MS" w:hAnsi="Trebuchet MS"/>
          <w:sz w:val="8"/>
          <w:szCs w:val="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A9597A" w:rsidRPr="00A9597A" w14:paraId="058503F4" w14:textId="77777777" w:rsidTr="00F35147">
        <w:trPr>
          <w:trHeight w:val="186"/>
        </w:trPr>
        <w:tc>
          <w:tcPr>
            <w:tcW w:w="10456" w:type="dxa"/>
            <w:shd w:val="clear" w:color="auto" w:fill="E6E6E6"/>
          </w:tcPr>
          <w:p w14:paraId="6E395475" w14:textId="77777777" w:rsidR="00F35147" w:rsidRPr="00A9597A" w:rsidRDefault="00F35147" w:rsidP="00F35147">
            <w:pPr>
              <w:pStyle w:val="Nagwek8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A9597A">
              <w:rPr>
                <w:rFonts w:asciiTheme="majorHAnsi" w:hAnsiTheme="majorHAnsi" w:cstheme="majorHAnsi"/>
                <w:b w:val="0"/>
                <w:sz w:val="24"/>
                <w:szCs w:val="24"/>
              </w:rPr>
              <w:t>OPIS/SZKIC DOJAZDU DO GOSPODARSTWA</w:t>
            </w:r>
          </w:p>
          <w:p w14:paraId="2869FFBF" w14:textId="0BD9A027" w:rsidR="00F35147" w:rsidRPr="00A9597A" w:rsidRDefault="00F35147" w:rsidP="00F35147">
            <w:pPr>
              <w:spacing w:before="60" w:after="60"/>
              <w:jc w:val="center"/>
              <w:rPr>
                <w:rFonts w:ascii="Trebuchet MS" w:hAnsi="Trebuchet MS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 xml:space="preserve">(prosimy wyraźnie zaznaczyć lub opisać stałe punkty </w:t>
            </w:r>
            <w:r w:rsidR="0078735D"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>odniesienia np.</w:t>
            </w:r>
            <w:r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 xml:space="preserve"> kościół, remiza, sklep itp.</w:t>
            </w:r>
            <w:r w:rsidR="0006644A"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 xml:space="preserve"> lub podać dane z GPS</w:t>
            </w:r>
            <w:r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>)</w:t>
            </w:r>
          </w:p>
        </w:tc>
      </w:tr>
      <w:tr w:rsidR="00F35147" w:rsidRPr="00A9597A" w14:paraId="4231ACF6" w14:textId="77777777" w:rsidTr="00F35147">
        <w:trPr>
          <w:trHeight w:val="1325"/>
        </w:trPr>
        <w:tc>
          <w:tcPr>
            <w:tcW w:w="10456" w:type="dxa"/>
            <w:vAlign w:val="center"/>
          </w:tcPr>
          <w:p w14:paraId="5AF558A4" w14:textId="77777777" w:rsidR="00F35147" w:rsidRPr="00A9597A" w:rsidRDefault="00BC6B94" w:rsidP="00F35147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  <w:r w:rsidRPr="00A9597A">
              <w:rPr>
                <w:rFonts w:ascii="Trebuchet MS" w:hAnsi="Trebuchet MS"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rebuchet MS" w:hAnsi="Trebuchet MS"/>
                <w:sz w:val="18"/>
              </w:rPr>
              <w:instrText xml:space="preserve"> FORMTEXT </w:instrText>
            </w:r>
            <w:r w:rsidRPr="00A9597A">
              <w:rPr>
                <w:rFonts w:ascii="Trebuchet MS" w:hAnsi="Trebuchet MS"/>
                <w:sz w:val="18"/>
              </w:rPr>
            </w:r>
            <w:r w:rsidRPr="00A9597A">
              <w:rPr>
                <w:rFonts w:ascii="Trebuchet MS" w:hAnsi="Trebuchet MS"/>
                <w:sz w:val="18"/>
              </w:rPr>
              <w:fldChar w:fldCharType="separate"/>
            </w:r>
            <w:r w:rsidRPr="00A9597A">
              <w:rPr>
                <w:rFonts w:ascii="Trebuchet MS" w:hAnsi="Trebuchet MS"/>
                <w:noProof/>
                <w:sz w:val="18"/>
              </w:rPr>
              <w:t> </w:t>
            </w:r>
            <w:r w:rsidRPr="00A9597A">
              <w:rPr>
                <w:rFonts w:ascii="Trebuchet MS" w:hAnsi="Trebuchet MS"/>
                <w:noProof/>
                <w:sz w:val="18"/>
              </w:rPr>
              <w:t> </w:t>
            </w:r>
            <w:r w:rsidRPr="00A9597A">
              <w:rPr>
                <w:rFonts w:ascii="Trebuchet MS" w:hAnsi="Trebuchet MS"/>
                <w:noProof/>
                <w:sz w:val="18"/>
              </w:rPr>
              <w:t> </w:t>
            </w:r>
            <w:r w:rsidRPr="00A9597A">
              <w:rPr>
                <w:rFonts w:ascii="Trebuchet MS" w:hAnsi="Trebuchet MS"/>
                <w:noProof/>
                <w:sz w:val="18"/>
              </w:rPr>
              <w:t> </w:t>
            </w:r>
            <w:r w:rsidRPr="00A9597A">
              <w:rPr>
                <w:rFonts w:ascii="Trebuchet MS" w:hAnsi="Trebuchet MS"/>
                <w:noProof/>
                <w:sz w:val="18"/>
              </w:rPr>
              <w:t> </w:t>
            </w:r>
            <w:r w:rsidRPr="00A9597A">
              <w:rPr>
                <w:rFonts w:ascii="Trebuchet MS" w:hAnsi="Trebuchet MS"/>
                <w:sz w:val="18"/>
              </w:rPr>
              <w:fldChar w:fldCharType="end"/>
            </w:r>
          </w:p>
          <w:p w14:paraId="328ADE1F" w14:textId="14781538" w:rsidR="00C56888" w:rsidRPr="00A9597A" w:rsidRDefault="00C56888" w:rsidP="00F35147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</w:p>
          <w:p w14:paraId="6EB062B7" w14:textId="7FC8052E" w:rsidR="0078735D" w:rsidRPr="00A9597A" w:rsidRDefault="0078735D" w:rsidP="00F35147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</w:p>
          <w:p w14:paraId="377BBBE9" w14:textId="77777777" w:rsidR="0078735D" w:rsidRPr="00A9597A" w:rsidRDefault="0078735D" w:rsidP="00F35147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</w:p>
          <w:p w14:paraId="0275426B" w14:textId="77777777" w:rsidR="0006644A" w:rsidRPr="00A9597A" w:rsidRDefault="0006644A" w:rsidP="00F35147">
            <w:pPr>
              <w:spacing w:before="60" w:after="60"/>
              <w:jc w:val="left"/>
              <w:rPr>
                <w:rFonts w:ascii="Trebuchet MS" w:hAnsi="Trebuchet MS"/>
                <w:sz w:val="18"/>
              </w:rPr>
            </w:pPr>
          </w:p>
          <w:p w14:paraId="56241B21" w14:textId="77777777" w:rsidR="004A4625" w:rsidRPr="00A9597A" w:rsidRDefault="004A4625" w:rsidP="00F35147">
            <w:pPr>
              <w:spacing w:before="60" w:after="60"/>
              <w:jc w:val="left"/>
              <w:rPr>
                <w:rFonts w:ascii="Trebuchet MS" w:hAnsi="Trebuchet MS"/>
                <w:sz w:val="12"/>
              </w:rPr>
            </w:pPr>
          </w:p>
        </w:tc>
      </w:tr>
    </w:tbl>
    <w:p w14:paraId="06C52965" w14:textId="77777777" w:rsidR="00422AAE" w:rsidRPr="00A9597A" w:rsidRDefault="00422AAE">
      <w:pPr>
        <w:rPr>
          <w:rFonts w:ascii="Trebuchet MS" w:hAnsi="Trebuchet MS"/>
          <w:sz w:val="8"/>
          <w:szCs w:val="8"/>
        </w:rPr>
      </w:pPr>
    </w:p>
    <w:p w14:paraId="54D1BADE" w14:textId="77777777" w:rsidR="00D620E6" w:rsidRPr="00A9597A" w:rsidRDefault="00D620E6" w:rsidP="005C322F">
      <w:pPr>
        <w:tabs>
          <w:tab w:val="left" w:pos="1700"/>
          <w:tab w:val="left" w:pos="3438"/>
          <w:tab w:val="left" w:pos="5176"/>
          <w:tab w:val="left" w:pos="6914"/>
          <w:tab w:val="left" w:pos="8652"/>
        </w:tabs>
        <w:spacing w:before="60" w:after="60"/>
        <w:ind w:left="-38"/>
        <w:jc w:val="left"/>
        <w:rPr>
          <w:rFonts w:ascii="Trebuchet MS" w:hAnsi="Trebuchet MS"/>
          <w:sz w:val="6"/>
          <w:szCs w:val="6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9"/>
        <w:gridCol w:w="1701"/>
        <w:gridCol w:w="1177"/>
        <w:gridCol w:w="1946"/>
        <w:gridCol w:w="1485"/>
        <w:gridCol w:w="1310"/>
        <w:gridCol w:w="1177"/>
      </w:tblGrid>
      <w:tr w:rsidR="00A9597A" w:rsidRPr="00A9597A" w14:paraId="699AC42F" w14:textId="5B06A70A" w:rsidTr="00C56888">
        <w:tc>
          <w:tcPr>
            <w:tcW w:w="10485" w:type="dxa"/>
            <w:gridSpan w:val="7"/>
          </w:tcPr>
          <w:p w14:paraId="29430AD8" w14:textId="717A4860" w:rsidR="00C56888" w:rsidRPr="00A9597A" w:rsidRDefault="00C56888" w:rsidP="00F028A6">
            <w:pPr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b/>
                <w:sz w:val="20"/>
                <w:szCs w:val="22"/>
              </w:rPr>
              <w:t xml:space="preserve">Informacja o której mowa w </w:t>
            </w:r>
            <w:r w:rsidRPr="00A9597A">
              <w:rPr>
                <w:rFonts w:asciiTheme="majorHAnsi" w:hAnsiTheme="majorHAnsi" w:cstheme="majorHAnsi"/>
                <w:b/>
                <w:sz w:val="18"/>
                <w:szCs w:val="18"/>
              </w:rPr>
              <w:t>art. 55 ust. 2 ustawy o środkach ochrony roślin, oraz o miejscu i powierzchni ich uprawy</w:t>
            </w:r>
            <w:r w:rsidR="00BF296B" w:rsidRPr="00A9597A">
              <w:rPr>
                <w:rFonts w:asciiTheme="majorHAnsi" w:hAnsiTheme="majorHAnsi" w:cstheme="majorHAnsi"/>
                <w:b/>
                <w:sz w:val="18"/>
                <w:szCs w:val="18"/>
                <w:vertAlign w:val="superscript"/>
              </w:rPr>
              <w:t>1</w:t>
            </w:r>
          </w:p>
        </w:tc>
      </w:tr>
      <w:tr w:rsidR="00A9597A" w:rsidRPr="00A9597A" w14:paraId="13866541" w14:textId="0C03BCA4" w:rsidTr="0006644A">
        <w:tc>
          <w:tcPr>
            <w:tcW w:w="1689" w:type="dxa"/>
          </w:tcPr>
          <w:p w14:paraId="71653ED3" w14:textId="2D1E47BC" w:rsidR="00C56888" w:rsidRPr="00A9597A" w:rsidRDefault="00C56888" w:rsidP="00C56888">
            <w:pPr>
              <w:jc w:val="left"/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>Nr działki</w:t>
            </w:r>
          </w:p>
        </w:tc>
        <w:tc>
          <w:tcPr>
            <w:tcW w:w="1701" w:type="dxa"/>
          </w:tcPr>
          <w:p w14:paraId="5428193D" w14:textId="77777777" w:rsidR="00C56888" w:rsidRPr="00A9597A" w:rsidRDefault="00C56888" w:rsidP="003D192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>Lokalizacja działki (miejscowość)</w:t>
            </w:r>
          </w:p>
        </w:tc>
        <w:tc>
          <w:tcPr>
            <w:tcW w:w="1177" w:type="dxa"/>
          </w:tcPr>
          <w:p w14:paraId="215D2B47" w14:textId="77777777" w:rsidR="00C56888" w:rsidRPr="00A9597A" w:rsidRDefault="00C56888" w:rsidP="00A52065">
            <w:pPr>
              <w:jc w:val="left"/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>Powierzchnia uprawy [ha]</w:t>
            </w:r>
          </w:p>
        </w:tc>
        <w:tc>
          <w:tcPr>
            <w:tcW w:w="1946" w:type="dxa"/>
          </w:tcPr>
          <w:p w14:paraId="0E520EC6" w14:textId="77777777" w:rsidR="00C56888" w:rsidRPr="00A9597A" w:rsidRDefault="00C56888" w:rsidP="003D192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Gatunek </w:t>
            </w:r>
          </w:p>
        </w:tc>
        <w:tc>
          <w:tcPr>
            <w:tcW w:w="1485" w:type="dxa"/>
          </w:tcPr>
          <w:p w14:paraId="7D0D7C72" w14:textId="77777777" w:rsidR="00C56888" w:rsidRPr="00A9597A" w:rsidRDefault="00C56888" w:rsidP="003D192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>Odmiana roślin</w:t>
            </w:r>
          </w:p>
        </w:tc>
        <w:tc>
          <w:tcPr>
            <w:tcW w:w="1310" w:type="dxa"/>
          </w:tcPr>
          <w:p w14:paraId="096C1C4D" w14:textId="77777777" w:rsidR="00C56888" w:rsidRPr="00A9597A" w:rsidRDefault="00C56888" w:rsidP="00D6686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>Planowany termin zbioru</w:t>
            </w:r>
          </w:p>
        </w:tc>
        <w:tc>
          <w:tcPr>
            <w:tcW w:w="1177" w:type="dxa"/>
          </w:tcPr>
          <w:p w14:paraId="06688D97" w14:textId="6344F731" w:rsidR="00C56888" w:rsidRPr="00A9597A" w:rsidRDefault="00C56888" w:rsidP="00D6686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Powierzchnia </w:t>
            </w:r>
            <w:r w:rsidR="00B336AB"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upraw 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poza IPR </w:t>
            </w:r>
            <w:r w:rsidR="00BF296B" w:rsidRPr="00A9597A">
              <w:rPr>
                <w:rFonts w:asciiTheme="majorHAnsi" w:hAnsiTheme="majorHAnsi" w:cstheme="majorHAnsi"/>
                <w:sz w:val="18"/>
                <w:szCs w:val="18"/>
                <w:vertAlign w:val="superscript"/>
              </w:rPr>
              <w:t>2</w:t>
            </w:r>
            <w:r w:rsidRPr="00A9597A">
              <w:rPr>
                <w:rFonts w:asciiTheme="majorHAnsi" w:hAnsiTheme="majorHAnsi" w:cstheme="majorHAnsi"/>
                <w:sz w:val="18"/>
                <w:szCs w:val="18"/>
              </w:rPr>
              <w:t xml:space="preserve"> [ha]</w:t>
            </w:r>
          </w:p>
        </w:tc>
      </w:tr>
      <w:tr w:rsidR="00A9597A" w:rsidRPr="00A9597A" w14:paraId="27937D26" w14:textId="740C7B32" w:rsidTr="0006644A">
        <w:tc>
          <w:tcPr>
            <w:tcW w:w="1689" w:type="dxa"/>
          </w:tcPr>
          <w:p w14:paraId="25E739B1" w14:textId="2108E1C8" w:rsidR="00B336AB" w:rsidRPr="00A9597A" w:rsidRDefault="00B336AB" w:rsidP="00B336AB">
            <w:pPr>
              <w:jc w:val="left"/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329D154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F46977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622E8DE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2F0765B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49D5BBD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DDF26DA" w14:textId="196A4EF4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FA9C385" w14:textId="14E22C13" w:rsidTr="0006644A">
        <w:tc>
          <w:tcPr>
            <w:tcW w:w="1689" w:type="dxa"/>
          </w:tcPr>
          <w:p w14:paraId="6034D91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6785F3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2E93BA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38A2A03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51E8D49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C31703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3C19531" w14:textId="1E63AEF3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1FB60CC" w14:textId="74854CCB" w:rsidTr="0006644A">
        <w:tc>
          <w:tcPr>
            <w:tcW w:w="1689" w:type="dxa"/>
          </w:tcPr>
          <w:p w14:paraId="6EBE965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2099627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7633C2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75089F7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6DA10C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56C3D62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8DFF957" w14:textId="713B5E9D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58B2DC2E" w14:textId="036D402C" w:rsidTr="0006644A">
        <w:tc>
          <w:tcPr>
            <w:tcW w:w="1689" w:type="dxa"/>
          </w:tcPr>
          <w:p w14:paraId="13BD48A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5F9900A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0BBA627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0860C66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03A910D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7F8391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14388FE" w14:textId="0DA9B209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20BE047F" w14:textId="66EB23CE" w:rsidTr="0006644A">
        <w:tc>
          <w:tcPr>
            <w:tcW w:w="1689" w:type="dxa"/>
          </w:tcPr>
          <w:p w14:paraId="60B5ACB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34B0112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18E8D6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34D3CE3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3C9BAC8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3B35F9D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5C98421" w14:textId="421FC6A1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732A9DC9" w14:textId="7EDECE36" w:rsidTr="0006644A">
        <w:tc>
          <w:tcPr>
            <w:tcW w:w="1689" w:type="dxa"/>
          </w:tcPr>
          <w:p w14:paraId="34BF44B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28BD073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6CB7D4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77932AD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3DF971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13B3C8C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499E0DB" w14:textId="5813F3A4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60F6D483" w14:textId="5E54197C" w:rsidTr="0006644A">
        <w:tc>
          <w:tcPr>
            <w:tcW w:w="1689" w:type="dxa"/>
          </w:tcPr>
          <w:p w14:paraId="44F40EE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1EC502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1CC477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54DE121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66809B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40498EC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B628169" w14:textId="1076BCAA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54D8C6F" w14:textId="6D0B9167" w:rsidTr="0006644A">
        <w:tc>
          <w:tcPr>
            <w:tcW w:w="1689" w:type="dxa"/>
          </w:tcPr>
          <w:p w14:paraId="7843813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50C16D8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793BDC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69E3ED5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8159E2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20609C0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FD60AB6" w14:textId="36307051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5420A984" w14:textId="0165D059" w:rsidTr="0006644A">
        <w:tc>
          <w:tcPr>
            <w:tcW w:w="1689" w:type="dxa"/>
          </w:tcPr>
          <w:p w14:paraId="7B114F6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21FC40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7B162B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6B24FC9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04FA2AB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C45281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9F68CEC" w14:textId="7B51B3DB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715C1B94" w14:textId="4289021E" w:rsidTr="0006644A">
        <w:tc>
          <w:tcPr>
            <w:tcW w:w="1689" w:type="dxa"/>
          </w:tcPr>
          <w:p w14:paraId="041403A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0EDCB0D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37961D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2ABCD0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33E631E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211658D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D2309AC" w14:textId="086DCFFF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5C85E49C" w14:textId="6436DDFB" w:rsidTr="0006644A">
        <w:tc>
          <w:tcPr>
            <w:tcW w:w="1689" w:type="dxa"/>
          </w:tcPr>
          <w:p w14:paraId="759B024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56B39EB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3DD61A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1EF7DE7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261F62A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1D18D3E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7EEBF80" w14:textId="77D131CA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FF024BC" w14:textId="0D3558C3" w:rsidTr="0006644A">
        <w:tc>
          <w:tcPr>
            <w:tcW w:w="1689" w:type="dxa"/>
          </w:tcPr>
          <w:p w14:paraId="17A02E8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724F20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F66480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71E6A2B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37FE173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29CD317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29ADA59" w14:textId="2F700F84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6DB46AC9" w14:textId="19B77A4D" w:rsidTr="0006644A">
        <w:tc>
          <w:tcPr>
            <w:tcW w:w="1689" w:type="dxa"/>
          </w:tcPr>
          <w:p w14:paraId="7ABE0D1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80958E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9A3F06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3149930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E99581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BD461B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EDB9A04" w14:textId="790FFB9D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73E5C6EB" w14:textId="39B04E37" w:rsidTr="0006644A">
        <w:tc>
          <w:tcPr>
            <w:tcW w:w="1689" w:type="dxa"/>
          </w:tcPr>
          <w:p w14:paraId="3D7196A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49AD8BC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1D7A4C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68D990E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7D98DE9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CA0E7B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BB567C0" w14:textId="7534ACDE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1F2AFBCC" w14:textId="395A0D70" w:rsidTr="0006644A">
        <w:tc>
          <w:tcPr>
            <w:tcW w:w="1689" w:type="dxa"/>
          </w:tcPr>
          <w:p w14:paraId="510D202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F98537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1C6AC0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0DC2AAE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00239E1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71748BF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EC24F9D" w14:textId="00D8C427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06A956A3" w14:textId="0F751048" w:rsidTr="0006644A">
        <w:tc>
          <w:tcPr>
            <w:tcW w:w="1689" w:type="dxa"/>
          </w:tcPr>
          <w:p w14:paraId="4F0A7A4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001E65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3EE445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6C081F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4245C73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9F7E8C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8FE5042" w14:textId="16E9B741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76C83FB8" w14:textId="6F59ACFF" w:rsidTr="0006644A">
        <w:tc>
          <w:tcPr>
            <w:tcW w:w="1689" w:type="dxa"/>
          </w:tcPr>
          <w:p w14:paraId="296D5DD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3B6DF6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9A5060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AE5EAD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716E933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3A129AC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E4E953E" w14:textId="1F27FD1A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2A77E645" w14:textId="07C046DD" w:rsidTr="0006644A">
        <w:tc>
          <w:tcPr>
            <w:tcW w:w="1689" w:type="dxa"/>
          </w:tcPr>
          <w:p w14:paraId="7B4172F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18E4A17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613E29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13E8C52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3E10EA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4BFC55E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66B4FDE" w14:textId="5C258E2C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66A330D1" w14:textId="0DE3F1B6" w:rsidTr="0006644A">
        <w:tc>
          <w:tcPr>
            <w:tcW w:w="1689" w:type="dxa"/>
          </w:tcPr>
          <w:p w14:paraId="54C9A1C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564F6E4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045D19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5185574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03713F9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2AA0672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CBC828B" w14:textId="27CC0743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5D28589B" w14:textId="66E90DDF" w:rsidTr="0006644A">
        <w:tc>
          <w:tcPr>
            <w:tcW w:w="1689" w:type="dxa"/>
          </w:tcPr>
          <w:p w14:paraId="1D94AB5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B7E64F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AF4970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45290A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2E85326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46EBBFC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5C61C20" w14:textId="593F6C41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727147E2" w14:textId="6C31B19E" w:rsidTr="0006644A">
        <w:tc>
          <w:tcPr>
            <w:tcW w:w="1689" w:type="dxa"/>
          </w:tcPr>
          <w:p w14:paraId="6FDC180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993EAE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AA7E96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6B1D87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2FC9B14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7A2FA8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977EADE" w14:textId="7128EE6C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5D3C345C" w14:textId="187A12DA" w:rsidTr="0006644A">
        <w:tc>
          <w:tcPr>
            <w:tcW w:w="1689" w:type="dxa"/>
          </w:tcPr>
          <w:p w14:paraId="7EDF903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1ABF25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C7C7FD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6F40661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14987EA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393FBCD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E32049F" w14:textId="4A4FAC41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20E5ABF0" w14:textId="7FE80FEA" w:rsidTr="0006644A">
        <w:tc>
          <w:tcPr>
            <w:tcW w:w="1689" w:type="dxa"/>
          </w:tcPr>
          <w:p w14:paraId="69B1865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5A7C689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1C440C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10F6757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5A0598F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23CA3F2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04B78124" w14:textId="6D901FBD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717DB709" w14:textId="0EE202BF" w:rsidTr="0006644A">
        <w:tc>
          <w:tcPr>
            <w:tcW w:w="1689" w:type="dxa"/>
          </w:tcPr>
          <w:p w14:paraId="2601D7D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2FC197F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0F092B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1838323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3EEC593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C27E4B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0F900380" w14:textId="4D1E859A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2D4CBB72" w14:textId="22E2FC20" w:rsidTr="0006644A">
        <w:tc>
          <w:tcPr>
            <w:tcW w:w="1689" w:type="dxa"/>
          </w:tcPr>
          <w:p w14:paraId="7EE3D8D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0601B03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09D1927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7ED5F7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7874F9F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3AA6D52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8EF1B0F" w14:textId="26F84D2C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06558CF3" w14:textId="07EDFA93" w:rsidTr="0006644A">
        <w:tc>
          <w:tcPr>
            <w:tcW w:w="1689" w:type="dxa"/>
          </w:tcPr>
          <w:p w14:paraId="73BFE2A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2367CDA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049728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7CBBB6B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485CF56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31402EF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FB29113" w14:textId="1EB55DDD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0FF5C6E9" w14:textId="10745E2C" w:rsidTr="0006644A">
        <w:tc>
          <w:tcPr>
            <w:tcW w:w="1689" w:type="dxa"/>
          </w:tcPr>
          <w:p w14:paraId="1B0CFF0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5C9F69B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AA816C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D7DD29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F03C01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7DED342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B4D7069" w14:textId="2EDEA8B3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224AD245" w14:textId="44DE4F5A" w:rsidTr="0006644A">
        <w:tc>
          <w:tcPr>
            <w:tcW w:w="1689" w:type="dxa"/>
          </w:tcPr>
          <w:p w14:paraId="62DC81E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4071648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92A331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2F694A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08B0C2D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02EE66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F96F60E" w14:textId="2EFAA475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23F3E41" w14:textId="7D6A4010" w:rsidTr="0006644A">
        <w:tc>
          <w:tcPr>
            <w:tcW w:w="1689" w:type="dxa"/>
          </w:tcPr>
          <w:p w14:paraId="2B715F6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376605C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FF96E5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7F0A52B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4A14649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B64B9F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028A2DD" w14:textId="6083F6A4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0B8A8F8E" w14:textId="61FCFEA1" w:rsidTr="0006644A">
        <w:tc>
          <w:tcPr>
            <w:tcW w:w="1689" w:type="dxa"/>
          </w:tcPr>
          <w:p w14:paraId="3F44115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315911C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10B4EA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69D5AE0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4581BCA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1D2E128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1C15A8D" w14:textId="4199DF20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3621140" w14:textId="31BBBAED" w:rsidTr="0006644A">
        <w:tc>
          <w:tcPr>
            <w:tcW w:w="1689" w:type="dxa"/>
          </w:tcPr>
          <w:p w14:paraId="5DB1F66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0F45BF2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01C2314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11EA286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5F1D7BB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920337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09FED890" w14:textId="47119788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E776365" w14:textId="10C6C436" w:rsidTr="0006644A">
        <w:tc>
          <w:tcPr>
            <w:tcW w:w="1689" w:type="dxa"/>
          </w:tcPr>
          <w:p w14:paraId="543C9B9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342ACE4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939018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AFCF35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510DD4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5306946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462126D" w14:textId="08EF0C22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0510514C" w14:textId="3169AC07" w:rsidTr="0006644A">
        <w:tc>
          <w:tcPr>
            <w:tcW w:w="1689" w:type="dxa"/>
          </w:tcPr>
          <w:p w14:paraId="052CF3D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2892F99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97CD23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34997E1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7F86363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5ADA558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DF94682" w14:textId="55B13204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0AD42D22" w14:textId="1F12CB63" w:rsidTr="0006644A">
        <w:tc>
          <w:tcPr>
            <w:tcW w:w="1689" w:type="dxa"/>
          </w:tcPr>
          <w:p w14:paraId="5E0B92F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D1317E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089D06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20C586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4EA7691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77767C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F11467E" w14:textId="09D8B01A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5256EA37" w14:textId="44CA2C16" w:rsidTr="0006644A">
        <w:tc>
          <w:tcPr>
            <w:tcW w:w="1689" w:type="dxa"/>
          </w:tcPr>
          <w:p w14:paraId="08D438E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5098080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378D60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7DB78A1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053922A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7BF3C84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B0A1971" w14:textId="58E89775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45DC1900" w14:textId="6D7EC888" w:rsidTr="0006644A">
        <w:tc>
          <w:tcPr>
            <w:tcW w:w="1689" w:type="dxa"/>
          </w:tcPr>
          <w:p w14:paraId="6B64103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8CF6F8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8F5EAE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1D41729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72D4E59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C77AAB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3E00A5C" w14:textId="6E073E51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0F246DE6" w14:textId="34FA3620" w:rsidTr="0006644A">
        <w:tc>
          <w:tcPr>
            <w:tcW w:w="1689" w:type="dxa"/>
          </w:tcPr>
          <w:p w14:paraId="27B7E09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5430585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DBA377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BEE574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1196F51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7464DD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DFB4722" w14:textId="26EE88F6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1F495C53" w14:textId="2BE4D791" w:rsidTr="0006644A">
        <w:tc>
          <w:tcPr>
            <w:tcW w:w="1689" w:type="dxa"/>
          </w:tcPr>
          <w:p w14:paraId="0398C6A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1709D40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F18D95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75646D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33E9033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D2D560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052EA507" w14:textId="28090F9F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51C1DEC2" w14:textId="697DBEBA" w:rsidTr="0006644A">
        <w:tc>
          <w:tcPr>
            <w:tcW w:w="1689" w:type="dxa"/>
          </w:tcPr>
          <w:p w14:paraId="5C67AE9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10A10FC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0DE6042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C39357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49C5CB8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441E196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80AE6D3" w14:textId="7EA920D2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47E6B9F1" w14:textId="7545ECCA" w:rsidTr="0006644A">
        <w:tc>
          <w:tcPr>
            <w:tcW w:w="1689" w:type="dxa"/>
          </w:tcPr>
          <w:p w14:paraId="158B9DD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2833AB2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13AEEA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CE19E6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686E8A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098259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699EDCF" w14:textId="395D253B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395C370" w14:textId="2A44CB62" w:rsidTr="0006644A">
        <w:tc>
          <w:tcPr>
            <w:tcW w:w="1689" w:type="dxa"/>
          </w:tcPr>
          <w:p w14:paraId="7978333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13515E3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398DF8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0AC39BE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0D3FC0D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1D4964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C3B3662" w14:textId="456A1589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8F8335E" w14:textId="76A227E3" w:rsidTr="0006644A">
        <w:tc>
          <w:tcPr>
            <w:tcW w:w="1689" w:type="dxa"/>
          </w:tcPr>
          <w:p w14:paraId="1377688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6F17F1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9A4BDB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00DF53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5284DE2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4E4B473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5E12AF2" w14:textId="11C8FF17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46640B2C" w14:textId="6A396CF0" w:rsidTr="0006644A">
        <w:tc>
          <w:tcPr>
            <w:tcW w:w="1689" w:type="dxa"/>
          </w:tcPr>
          <w:p w14:paraId="24D778F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947563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0C383A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79F5BE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2794FDB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19D61EB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8152A06" w14:textId="66EED26C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269E6FE1" w14:textId="1EFA052B" w:rsidTr="0006644A">
        <w:tc>
          <w:tcPr>
            <w:tcW w:w="1689" w:type="dxa"/>
          </w:tcPr>
          <w:p w14:paraId="070D6A8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28BCAB3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9002AB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673F6B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9CBA4F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4484683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8A5060E" w14:textId="730B547F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102D8CAB" w14:textId="6DE63334" w:rsidTr="0006644A">
        <w:tc>
          <w:tcPr>
            <w:tcW w:w="1689" w:type="dxa"/>
          </w:tcPr>
          <w:p w14:paraId="2736CE2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C905A1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8DD9BC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78ADA60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38C6ABF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38BEF0E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347564A" w14:textId="14B56F1F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2BC17659" w14:textId="52C62D39" w:rsidTr="0006644A">
        <w:tc>
          <w:tcPr>
            <w:tcW w:w="1689" w:type="dxa"/>
          </w:tcPr>
          <w:p w14:paraId="3E7A240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EC6262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2B32DD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6EF2726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61D0AA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32E8C1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7C1C378" w14:textId="0F74A9CB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4AAFAA95" w14:textId="7F748B50" w:rsidTr="0006644A">
        <w:tc>
          <w:tcPr>
            <w:tcW w:w="1689" w:type="dxa"/>
          </w:tcPr>
          <w:p w14:paraId="37E5F0F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0B59891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04ED505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1F30AFD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29D5A8F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4BFBC8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5116929" w14:textId="09A286B3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2B536C09" w14:textId="77FC0F5A" w:rsidTr="0006644A">
        <w:tc>
          <w:tcPr>
            <w:tcW w:w="1689" w:type="dxa"/>
          </w:tcPr>
          <w:p w14:paraId="502FEA6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5941185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14F72A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4FEF7C7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3185BEDD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72F7E68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BE5D826" w14:textId="3B162C1D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3452948A" w14:textId="5BA1E55F" w:rsidTr="0006644A">
        <w:tc>
          <w:tcPr>
            <w:tcW w:w="1689" w:type="dxa"/>
          </w:tcPr>
          <w:p w14:paraId="3A64688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390A623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E670F7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32C9B54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7F3D401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BD0622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CE956DC" w14:textId="5CA71905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2B7FA54A" w14:textId="4EB61E99" w:rsidTr="0006644A">
        <w:tc>
          <w:tcPr>
            <w:tcW w:w="1689" w:type="dxa"/>
          </w:tcPr>
          <w:p w14:paraId="5F193D4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6650FA7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BA5F5C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38D3D7B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32079FA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984ECD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BC0A3FB" w14:textId="1177AF68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7C7E757A" w14:textId="685FAA33" w:rsidTr="0006644A">
        <w:tc>
          <w:tcPr>
            <w:tcW w:w="1689" w:type="dxa"/>
          </w:tcPr>
          <w:p w14:paraId="5AF4DAE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E7EB3A5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5DBEB81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78A8A9E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798B36E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6CC5D4B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9115473" w14:textId="3790F369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01944B4F" w14:textId="68E18529" w:rsidTr="0006644A">
        <w:tc>
          <w:tcPr>
            <w:tcW w:w="1689" w:type="dxa"/>
          </w:tcPr>
          <w:p w14:paraId="1A6DB30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D7A9239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62487DC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120D486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22A06C58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7F69314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EBE5761" w14:textId="4ED6D9B0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5FC6AA3E" w14:textId="572AE3C7" w:rsidTr="0006644A">
        <w:tc>
          <w:tcPr>
            <w:tcW w:w="1689" w:type="dxa"/>
          </w:tcPr>
          <w:p w14:paraId="3119D95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47B4791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1961E1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70D3977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41624D4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733BFF8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3712455" w14:textId="236A06E9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4C38214C" w14:textId="468B9EF4" w:rsidTr="0006644A">
        <w:tc>
          <w:tcPr>
            <w:tcW w:w="1689" w:type="dxa"/>
          </w:tcPr>
          <w:p w14:paraId="637E0262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42E5F1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3202C801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FBF8F5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62EA4F7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51F8AE00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755DDAD1" w14:textId="3597E78C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167D8655" w14:textId="2CA07E83" w:rsidTr="0006644A">
        <w:tc>
          <w:tcPr>
            <w:tcW w:w="1689" w:type="dxa"/>
          </w:tcPr>
          <w:p w14:paraId="20623EA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740A1834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424F820B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7F3CC34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591C481E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2D07921F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2422215D" w14:textId="1F9AA39A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  <w:tr w:rsidR="00A9597A" w:rsidRPr="00A9597A" w14:paraId="4D477462" w14:textId="4C66A1FC" w:rsidTr="0006644A">
        <w:tc>
          <w:tcPr>
            <w:tcW w:w="1689" w:type="dxa"/>
          </w:tcPr>
          <w:p w14:paraId="689720E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701" w:type="dxa"/>
          </w:tcPr>
          <w:p w14:paraId="08D6165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823A19C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946" w:type="dxa"/>
          </w:tcPr>
          <w:p w14:paraId="29FB9246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485" w:type="dxa"/>
          </w:tcPr>
          <w:p w14:paraId="33274E8A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310" w:type="dxa"/>
          </w:tcPr>
          <w:p w14:paraId="05FCC613" w14:textId="77777777" w:rsidR="00B336AB" w:rsidRPr="00A9597A" w:rsidRDefault="00B336AB" w:rsidP="00B336AB">
            <w:pPr>
              <w:rPr>
                <w:rFonts w:ascii="Times New Roman" w:hAnsi="Times New Roman"/>
                <w:sz w:val="20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177" w:type="dxa"/>
          </w:tcPr>
          <w:p w14:paraId="1861190A" w14:textId="0A831833" w:rsidR="00B336AB" w:rsidRPr="00A9597A" w:rsidRDefault="00B336AB" w:rsidP="00B336AB">
            <w:pPr>
              <w:rPr>
                <w:rFonts w:ascii="Times New Roman" w:hAnsi="Times New Roman"/>
                <w:sz w:val="16"/>
                <w:szCs w:val="16"/>
              </w:rPr>
            </w:pPr>
            <w:r w:rsidRPr="00A9597A">
              <w:rPr>
                <w:rFonts w:ascii="Times New Roman" w:hAnsi="Times New Roman"/>
                <w:sz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A9597A">
              <w:rPr>
                <w:rFonts w:ascii="Times New Roman" w:hAnsi="Times New Roman"/>
                <w:sz w:val="20"/>
              </w:rPr>
            </w:r>
            <w:r w:rsidRPr="00A9597A">
              <w:rPr>
                <w:rFonts w:ascii="Times New Roman" w:hAnsi="Times New Roman"/>
                <w:sz w:val="20"/>
              </w:rPr>
              <w:fldChar w:fldCharType="separate"/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noProof/>
                <w:sz w:val="20"/>
              </w:rPr>
              <w:t> </w:t>
            </w:r>
            <w:r w:rsidRPr="00A9597A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14:paraId="1560944B" w14:textId="1CEF62DF" w:rsidR="004C3B1A" w:rsidRPr="00A9597A" w:rsidRDefault="00B336AB" w:rsidP="007639B5">
      <w:pPr>
        <w:rPr>
          <w:rFonts w:asciiTheme="majorHAnsi" w:hAnsiTheme="majorHAnsi" w:cstheme="majorHAnsi"/>
          <w:sz w:val="16"/>
          <w:szCs w:val="24"/>
        </w:rPr>
      </w:pPr>
      <w:r w:rsidRPr="00A9597A">
        <w:rPr>
          <w:rFonts w:asciiTheme="majorHAnsi" w:hAnsiTheme="majorHAnsi" w:cstheme="majorHAnsi"/>
          <w:sz w:val="16"/>
          <w:szCs w:val="24"/>
        </w:rPr>
        <w:t xml:space="preserve">1) </w:t>
      </w:r>
      <w:r w:rsidR="00BF296B" w:rsidRPr="00A9597A">
        <w:rPr>
          <w:rFonts w:asciiTheme="majorHAnsi" w:hAnsiTheme="majorHAnsi" w:cstheme="majorHAnsi"/>
          <w:sz w:val="16"/>
          <w:szCs w:val="24"/>
        </w:rPr>
        <w:t>Wykaz można zastąpić wersją elektroniczną – załącznik dostępny na stronie www.cobico.pl</w:t>
      </w:r>
    </w:p>
    <w:p w14:paraId="2CE41B2E" w14:textId="6BEA774B" w:rsidR="00AF5B43" w:rsidRPr="00A9597A" w:rsidRDefault="00AF5B43" w:rsidP="007639B5">
      <w:pPr>
        <w:rPr>
          <w:rFonts w:asciiTheme="majorHAnsi" w:hAnsiTheme="majorHAnsi" w:cstheme="majorHAnsi"/>
          <w:sz w:val="16"/>
          <w:szCs w:val="24"/>
        </w:rPr>
      </w:pPr>
      <w:r w:rsidRPr="00A9597A">
        <w:rPr>
          <w:rFonts w:asciiTheme="majorHAnsi" w:hAnsiTheme="majorHAnsi" w:cstheme="majorHAnsi"/>
          <w:sz w:val="16"/>
          <w:szCs w:val="24"/>
        </w:rPr>
        <w:lastRenderedPageBreak/>
        <w:t xml:space="preserve">2) </w:t>
      </w:r>
      <w:r w:rsidR="00BF296B" w:rsidRPr="00A9597A">
        <w:rPr>
          <w:rFonts w:asciiTheme="majorHAnsi" w:hAnsiTheme="majorHAnsi" w:cstheme="majorHAnsi"/>
          <w:sz w:val="16"/>
          <w:szCs w:val="24"/>
        </w:rPr>
        <w:t>Prosimy podać łączną powierzchnię upraw danego gatunku (nie odmiany) w ha uprawianych poza systemem IPR.</w:t>
      </w:r>
    </w:p>
    <w:p w14:paraId="3525BF83" w14:textId="77777777" w:rsidR="004C3B1A" w:rsidRPr="00A9597A" w:rsidRDefault="004C3B1A" w:rsidP="007639B5">
      <w:pPr>
        <w:rPr>
          <w:rFonts w:ascii="Trebuchet MS" w:hAnsi="Trebuchet MS"/>
          <w:sz w:val="16"/>
          <w:szCs w:val="24"/>
        </w:rPr>
      </w:pPr>
    </w:p>
    <w:p w14:paraId="0B21148F" w14:textId="77777777" w:rsidR="004C3B1A" w:rsidRPr="00A9597A" w:rsidRDefault="004C3B1A" w:rsidP="007639B5">
      <w:pPr>
        <w:rPr>
          <w:rFonts w:asciiTheme="majorHAnsi" w:hAnsiTheme="majorHAnsi" w:cstheme="majorHAnsi"/>
          <w:sz w:val="12"/>
        </w:rPr>
      </w:pPr>
    </w:p>
    <w:tbl>
      <w:tblPr>
        <w:tblW w:w="10428" w:type="dxa"/>
        <w:tblLayout w:type="fixed"/>
        <w:tblLook w:val="01E0" w:firstRow="1" w:lastRow="1" w:firstColumn="1" w:lastColumn="1" w:noHBand="0" w:noVBand="0"/>
      </w:tblPr>
      <w:tblGrid>
        <w:gridCol w:w="7763"/>
        <w:gridCol w:w="1332"/>
        <w:gridCol w:w="1333"/>
      </w:tblGrid>
      <w:tr w:rsidR="00A9597A" w:rsidRPr="00A9597A" w14:paraId="0D60169A" w14:textId="77777777" w:rsidTr="00675F23">
        <w:trPr>
          <w:trHeight w:val="48"/>
        </w:trPr>
        <w:tc>
          <w:tcPr>
            <w:tcW w:w="7763" w:type="dxa"/>
            <w:shd w:val="clear" w:color="auto" w:fill="E6E6E6"/>
          </w:tcPr>
          <w:p w14:paraId="0F1E5C83" w14:textId="77777777" w:rsidR="00675F23" w:rsidRPr="00A9597A" w:rsidRDefault="00675F23" w:rsidP="00675F23">
            <w:pPr>
              <w:pStyle w:val="Nagwek3"/>
              <w:jc w:val="left"/>
              <w:rPr>
                <w:rFonts w:asciiTheme="majorHAnsi" w:hAnsiTheme="majorHAnsi" w:cstheme="majorHAnsi"/>
                <w:b w:val="0"/>
                <w:sz w:val="18"/>
              </w:rPr>
            </w:pPr>
            <w:r w:rsidRPr="00A9597A">
              <w:rPr>
                <w:rFonts w:asciiTheme="majorHAnsi" w:hAnsiTheme="majorHAnsi" w:cstheme="majorHAnsi"/>
                <w:sz w:val="24"/>
                <w:szCs w:val="24"/>
              </w:rPr>
              <w:t>Certyfikacja dodatkowa</w:t>
            </w:r>
          </w:p>
        </w:tc>
        <w:tc>
          <w:tcPr>
            <w:tcW w:w="1332" w:type="dxa"/>
            <w:shd w:val="clear" w:color="auto" w:fill="E6E6E6"/>
          </w:tcPr>
          <w:p w14:paraId="1ACFC7A9" w14:textId="77777777" w:rsidR="00675F23" w:rsidRPr="00A9597A" w:rsidRDefault="00675F23" w:rsidP="00F052B8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b/>
                <w:sz w:val="18"/>
              </w:rPr>
              <w:t>TAK</w:t>
            </w:r>
          </w:p>
        </w:tc>
        <w:tc>
          <w:tcPr>
            <w:tcW w:w="1333" w:type="dxa"/>
            <w:shd w:val="clear" w:color="auto" w:fill="E6E6E6"/>
          </w:tcPr>
          <w:p w14:paraId="302B6F78" w14:textId="77777777" w:rsidR="00675F23" w:rsidRPr="00A9597A" w:rsidRDefault="00675F23" w:rsidP="00F052B8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b/>
                <w:sz w:val="18"/>
              </w:rPr>
              <w:t>NIE</w:t>
            </w:r>
          </w:p>
        </w:tc>
      </w:tr>
      <w:tr w:rsidR="00A9597A" w:rsidRPr="00A9597A" w14:paraId="3FF1C080" w14:textId="77777777" w:rsidTr="00675F23">
        <w:trPr>
          <w:trHeight w:val="48"/>
        </w:trPr>
        <w:tc>
          <w:tcPr>
            <w:tcW w:w="7763" w:type="dxa"/>
            <w:shd w:val="clear" w:color="auto" w:fill="E6E6E6"/>
          </w:tcPr>
          <w:p w14:paraId="3A4FDAC7" w14:textId="77777777" w:rsidR="00675F23" w:rsidRPr="00A9597A" w:rsidRDefault="00675F23" w:rsidP="00675F23">
            <w:pPr>
              <w:rPr>
                <w:rFonts w:asciiTheme="majorHAnsi" w:hAnsiTheme="majorHAnsi" w:cstheme="majorHAnsi"/>
                <w:sz w:val="18"/>
                <w:szCs w:val="16"/>
              </w:rPr>
            </w:pPr>
            <w:r w:rsidRPr="00A9597A">
              <w:rPr>
                <w:rFonts w:asciiTheme="majorHAnsi" w:hAnsiTheme="majorHAnsi" w:cstheme="majorHAnsi"/>
                <w:sz w:val="18"/>
                <w:szCs w:val="16"/>
              </w:rPr>
              <w:t>Wnioskuję o dodatkową certyfikację IPR uwzględniającą wymogi</w:t>
            </w:r>
            <w:r w:rsidR="004A4625" w:rsidRPr="00A9597A">
              <w:rPr>
                <w:rFonts w:asciiTheme="majorHAnsi" w:hAnsiTheme="majorHAnsi" w:cstheme="majorHAnsi"/>
                <w:sz w:val="18"/>
                <w:szCs w:val="16"/>
              </w:rPr>
              <w:t>:</w:t>
            </w:r>
            <w:r w:rsidRPr="00A9597A">
              <w:rPr>
                <w:rFonts w:asciiTheme="majorHAnsi" w:hAnsiTheme="majorHAnsi" w:cstheme="majorHAnsi"/>
                <w:sz w:val="18"/>
                <w:szCs w:val="16"/>
              </w:rPr>
              <w:t xml:space="preserve"> </w:t>
            </w:r>
            <w:r w:rsidR="004A4625" w:rsidRPr="00A9597A">
              <w:rPr>
                <w:rFonts w:asciiTheme="majorHAnsi" w:hAnsiTheme="majorHAnsi" w:cstheme="majorHAnsi"/>
                <w:sz w:val="18"/>
                <w:szCs w:val="16"/>
              </w:rPr>
              <w:t>…………………………………………</w:t>
            </w:r>
          </w:p>
        </w:tc>
        <w:tc>
          <w:tcPr>
            <w:tcW w:w="1332" w:type="dxa"/>
            <w:shd w:val="clear" w:color="auto" w:fill="E6E6E6"/>
          </w:tcPr>
          <w:p w14:paraId="2488CD0D" w14:textId="77777777" w:rsidR="00675F23" w:rsidRPr="00A9597A" w:rsidRDefault="00675F23" w:rsidP="00675F23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</w:p>
        </w:tc>
        <w:tc>
          <w:tcPr>
            <w:tcW w:w="1333" w:type="dxa"/>
            <w:shd w:val="clear" w:color="auto" w:fill="E6E6E6"/>
          </w:tcPr>
          <w:p w14:paraId="2F2F2D83" w14:textId="77777777" w:rsidR="00675F23" w:rsidRPr="00A9597A" w:rsidRDefault="00675F23" w:rsidP="00675F23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</w:p>
        </w:tc>
      </w:tr>
    </w:tbl>
    <w:p w14:paraId="3872B409" w14:textId="77777777" w:rsidR="00675F23" w:rsidRPr="00A9597A" w:rsidRDefault="00675F23" w:rsidP="007366DF">
      <w:pPr>
        <w:pStyle w:val="Nagwek3"/>
        <w:rPr>
          <w:rFonts w:asciiTheme="majorHAnsi" w:hAnsiTheme="majorHAnsi" w:cstheme="majorHAnsi"/>
          <w:sz w:val="12"/>
          <w:szCs w:val="24"/>
        </w:rPr>
      </w:pPr>
    </w:p>
    <w:p w14:paraId="23718654" w14:textId="77777777" w:rsidR="00882D82" w:rsidRPr="00A9597A" w:rsidRDefault="00882D82" w:rsidP="007366DF">
      <w:pPr>
        <w:pStyle w:val="Nagwek3"/>
        <w:rPr>
          <w:rFonts w:asciiTheme="majorHAnsi" w:hAnsiTheme="majorHAnsi" w:cstheme="majorHAnsi"/>
          <w:sz w:val="24"/>
          <w:szCs w:val="24"/>
        </w:rPr>
      </w:pPr>
      <w:r w:rsidRPr="00A9597A">
        <w:rPr>
          <w:rFonts w:asciiTheme="majorHAnsi" w:hAnsiTheme="majorHAnsi" w:cstheme="majorHAnsi"/>
          <w:sz w:val="24"/>
          <w:szCs w:val="24"/>
        </w:rPr>
        <w:t>ZAŁĄCZNIKI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1"/>
        <w:gridCol w:w="5473"/>
      </w:tblGrid>
      <w:tr w:rsidR="007366DF" w:rsidRPr="00A9597A" w14:paraId="2B6D5A52" w14:textId="77777777" w:rsidTr="000D4118">
        <w:tc>
          <w:tcPr>
            <w:tcW w:w="4786" w:type="dxa"/>
          </w:tcPr>
          <w:p w14:paraId="553AFBD0" w14:textId="77777777" w:rsidR="007366DF" w:rsidRPr="00A9597A" w:rsidRDefault="007366DF" w:rsidP="000D4118">
            <w:pPr>
              <w:jc w:val="left"/>
              <w:rPr>
                <w:rFonts w:asciiTheme="majorHAnsi" w:hAnsiTheme="majorHAnsi" w:cstheme="majorHAnsi"/>
                <w:i/>
                <w:sz w:val="8"/>
                <w:szCs w:val="14"/>
              </w:rPr>
            </w:pPr>
          </w:p>
          <w:p w14:paraId="52DB3659" w14:textId="77777777" w:rsidR="00EF04AB" w:rsidRPr="00A9597A" w:rsidRDefault="007366DF" w:rsidP="000D4118">
            <w:pPr>
              <w:jc w:val="left"/>
              <w:rPr>
                <w:rFonts w:asciiTheme="majorHAnsi" w:hAnsiTheme="majorHAnsi" w:cstheme="majorHAnsi"/>
                <w:sz w:val="16"/>
                <w:szCs w:val="16"/>
              </w:rPr>
            </w:pP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  <w:r w:rsidR="00EF04AB" w:rsidRPr="00A9597A">
              <w:rPr>
                <w:rFonts w:asciiTheme="majorHAnsi" w:hAnsiTheme="majorHAnsi" w:cstheme="majorHAnsi"/>
                <w:sz w:val="16"/>
                <w:szCs w:val="16"/>
              </w:rPr>
              <w:t xml:space="preserve"> Kopię zaświadczenia o ukończeniu szkolenia w zakresie integrowanej produkcji roślin.</w:t>
            </w:r>
          </w:p>
          <w:p w14:paraId="48A016A0" w14:textId="77777777" w:rsidR="006455BC" w:rsidRPr="00A9597A" w:rsidRDefault="00EF04AB" w:rsidP="006455BC">
            <w:pPr>
              <w:jc w:val="left"/>
              <w:rPr>
                <w:rFonts w:asciiTheme="majorHAnsi" w:hAnsiTheme="majorHAnsi" w:cstheme="majorHAnsi"/>
                <w:sz w:val="16"/>
                <w:szCs w:val="16"/>
              </w:rPr>
            </w:pP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t xml:space="preserve"> Kopię zaświadczenia albo kopie innych dokumentów potwierdzających spełnienie wymagań określonych w art. 64 ust. 4 lub 7. ustawy o środkach ochrony roślin</w:t>
            </w:r>
          </w:p>
          <w:p w14:paraId="3EC0E1BA" w14:textId="4090CB5F" w:rsidR="007366DF" w:rsidRPr="00A9597A" w:rsidRDefault="006455BC" w:rsidP="00EF04AB">
            <w:pPr>
              <w:jc w:val="left"/>
              <w:rPr>
                <w:rFonts w:asciiTheme="majorHAnsi" w:hAnsiTheme="majorHAnsi" w:cstheme="majorHAnsi"/>
                <w:i/>
                <w:sz w:val="14"/>
                <w:szCs w:val="14"/>
              </w:rPr>
            </w:pP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t xml:space="preserve"> Umowa dzierżawy </w:t>
            </w:r>
            <w:r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>(jeżeli dotyczy).</w:t>
            </w:r>
          </w:p>
        </w:tc>
        <w:tc>
          <w:tcPr>
            <w:tcW w:w="5558" w:type="dxa"/>
          </w:tcPr>
          <w:p w14:paraId="08A07DE8" w14:textId="77777777" w:rsidR="00EF04AB" w:rsidRPr="00A9597A" w:rsidRDefault="00EF04AB" w:rsidP="00EF04AB">
            <w:pPr>
              <w:jc w:val="left"/>
              <w:rPr>
                <w:rFonts w:asciiTheme="majorHAnsi" w:hAnsiTheme="majorHAnsi" w:cstheme="majorHAnsi"/>
                <w:sz w:val="8"/>
                <w:szCs w:val="16"/>
              </w:rPr>
            </w:pPr>
          </w:p>
          <w:p w14:paraId="100ADEE3" w14:textId="77777777" w:rsidR="00EF04AB" w:rsidRPr="00A9597A" w:rsidRDefault="00EF04AB" w:rsidP="00EF04AB">
            <w:pPr>
              <w:jc w:val="left"/>
              <w:rPr>
                <w:rFonts w:asciiTheme="majorHAnsi" w:hAnsiTheme="majorHAnsi" w:cstheme="majorHAnsi"/>
                <w:i/>
                <w:sz w:val="14"/>
                <w:szCs w:val="14"/>
              </w:rPr>
            </w:pP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t xml:space="preserve"> Umowa o warunkach stosowania certyfikatu i zasadach nadzoru </w:t>
            </w:r>
            <w:r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>(2 podpisane egzemplarze).</w:t>
            </w:r>
          </w:p>
          <w:p w14:paraId="2A3D2D1E" w14:textId="6F098A84" w:rsidR="00031BEB" w:rsidRPr="00A9597A" w:rsidRDefault="00031BEB" w:rsidP="00EF04AB">
            <w:pPr>
              <w:jc w:val="left"/>
              <w:rPr>
                <w:rFonts w:asciiTheme="majorHAnsi" w:hAnsiTheme="majorHAnsi" w:cstheme="majorHAnsi"/>
                <w:i/>
                <w:sz w:val="14"/>
                <w:szCs w:val="14"/>
              </w:rPr>
            </w:pP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t xml:space="preserve"> Oświadczenie o podzlecanych procesach </w:t>
            </w:r>
            <w:r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>(jeżeli dotyczy).</w:t>
            </w:r>
          </w:p>
          <w:p w14:paraId="39733449" w14:textId="77777777" w:rsidR="007366DF" w:rsidRPr="00A9597A" w:rsidRDefault="00AF5B43" w:rsidP="00AF5B43">
            <w:pPr>
              <w:jc w:val="left"/>
              <w:rPr>
                <w:rFonts w:asciiTheme="majorHAnsi" w:hAnsiTheme="majorHAnsi" w:cstheme="majorHAnsi"/>
                <w:sz w:val="16"/>
                <w:szCs w:val="16"/>
              </w:rPr>
            </w:pP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t xml:space="preserve"> Załącznik elektroniczny – wykaz działek</w:t>
            </w:r>
          </w:p>
          <w:p w14:paraId="2C2BE7EE" w14:textId="52B16C65" w:rsidR="006455BC" w:rsidRPr="00A9597A" w:rsidRDefault="006455BC" w:rsidP="00AF5B43">
            <w:pPr>
              <w:jc w:val="left"/>
              <w:rPr>
                <w:rFonts w:asciiTheme="majorHAnsi" w:hAnsiTheme="majorHAnsi" w:cstheme="majorHAnsi"/>
                <w:sz w:val="16"/>
                <w:szCs w:val="16"/>
              </w:rPr>
            </w:pP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6"/>
                <w:szCs w:val="16"/>
              </w:rPr>
              <w:t xml:space="preserve"> Oświadczenie - przejście z innej jednostki </w:t>
            </w:r>
            <w:r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>(jeżeli dotyczy).</w:t>
            </w:r>
          </w:p>
        </w:tc>
      </w:tr>
    </w:tbl>
    <w:p w14:paraId="1D2ED2DC" w14:textId="77777777" w:rsidR="007639B5" w:rsidRPr="00A9597A" w:rsidRDefault="007639B5" w:rsidP="007639B5">
      <w:pPr>
        <w:ind w:left="426"/>
        <w:rPr>
          <w:rFonts w:ascii="Trebuchet MS" w:hAnsi="Trebuchet MS"/>
          <w:sz w:val="10"/>
          <w:szCs w:val="10"/>
        </w:rPr>
      </w:pPr>
    </w:p>
    <w:p w14:paraId="285BF7F2" w14:textId="77777777" w:rsidR="00A02B88" w:rsidRPr="00A9597A" w:rsidRDefault="00A02B88" w:rsidP="007639B5">
      <w:pPr>
        <w:ind w:left="426"/>
        <w:rPr>
          <w:rFonts w:ascii="Trebuchet MS" w:hAnsi="Trebuchet MS"/>
          <w:sz w:val="10"/>
          <w:szCs w:val="10"/>
        </w:rPr>
      </w:pPr>
    </w:p>
    <w:p w14:paraId="6B43D754" w14:textId="77777777" w:rsidR="000F7C37" w:rsidRPr="00A9597A" w:rsidRDefault="00B7739B" w:rsidP="007A1F5A">
      <w:pPr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 xml:space="preserve">1. </w:t>
      </w:r>
      <w:r w:rsidR="000F7C37" w:rsidRPr="00A9597A">
        <w:rPr>
          <w:rFonts w:asciiTheme="majorHAnsi" w:hAnsiTheme="majorHAnsi" w:cstheme="majorHAnsi"/>
          <w:sz w:val="14"/>
          <w:szCs w:val="14"/>
        </w:rPr>
        <w:t xml:space="preserve">Wniosek należy złożyć lub przesłać wraz z załącznikami do BC COBICO. Wszelkich informacji związanych ze składanym wnioskiem udzielają pracownicy BC COBICO </w:t>
      </w:r>
      <w:r w:rsidR="000F7C37" w:rsidRPr="00A9597A">
        <w:rPr>
          <w:rFonts w:asciiTheme="majorHAnsi" w:hAnsiTheme="majorHAnsi" w:cstheme="majorHAnsi"/>
          <w:b/>
          <w:sz w:val="14"/>
          <w:szCs w:val="14"/>
        </w:rPr>
        <w:t>tel. (012) 632-35-71</w:t>
      </w:r>
      <w:r w:rsidR="000F7C37" w:rsidRPr="00A9597A">
        <w:rPr>
          <w:rFonts w:asciiTheme="majorHAnsi" w:hAnsiTheme="majorHAnsi" w:cstheme="majorHAnsi"/>
          <w:sz w:val="14"/>
          <w:szCs w:val="14"/>
        </w:rPr>
        <w:t xml:space="preserve">. </w:t>
      </w:r>
      <w:r w:rsidR="00B020EC" w:rsidRPr="00A9597A">
        <w:rPr>
          <w:rFonts w:asciiTheme="majorHAnsi" w:hAnsiTheme="majorHAnsi" w:cstheme="majorHAnsi"/>
          <w:sz w:val="14"/>
          <w:szCs w:val="14"/>
        </w:rPr>
        <w:t>Wszelkie informacje i wzory dokumentów są</w:t>
      </w:r>
      <w:r w:rsidR="000F7C37" w:rsidRPr="00A9597A">
        <w:rPr>
          <w:rFonts w:asciiTheme="majorHAnsi" w:hAnsiTheme="majorHAnsi" w:cstheme="majorHAnsi"/>
          <w:sz w:val="14"/>
          <w:szCs w:val="14"/>
        </w:rPr>
        <w:t xml:space="preserve"> dostępne</w:t>
      </w:r>
      <w:r w:rsidR="00A20EB3" w:rsidRPr="00A9597A">
        <w:rPr>
          <w:rFonts w:asciiTheme="majorHAnsi" w:hAnsiTheme="majorHAnsi" w:cstheme="majorHAnsi"/>
          <w:sz w:val="14"/>
          <w:szCs w:val="14"/>
        </w:rPr>
        <w:t xml:space="preserve"> na stronie internetowej</w:t>
      </w:r>
      <w:r w:rsidR="000F7C37" w:rsidRPr="00A9597A">
        <w:rPr>
          <w:rFonts w:asciiTheme="majorHAnsi" w:hAnsiTheme="majorHAnsi" w:cstheme="majorHAnsi"/>
          <w:sz w:val="14"/>
          <w:szCs w:val="14"/>
        </w:rPr>
        <w:t xml:space="preserve"> </w:t>
      </w:r>
      <w:hyperlink r:id="rId12" w:history="1">
        <w:r w:rsidR="00B34178" w:rsidRPr="00A9597A">
          <w:rPr>
            <w:rStyle w:val="Hipercze"/>
            <w:rFonts w:asciiTheme="majorHAnsi" w:hAnsiTheme="majorHAnsi" w:cstheme="majorHAnsi"/>
            <w:b/>
            <w:color w:val="auto"/>
            <w:sz w:val="14"/>
            <w:szCs w:val="14"/>
          </w:rPr>
          <w:t>WWW.COBICO.PL</w:t>
        </w:r>
      </w:hyperlink>
      <w:r w:rsidR="000F7C37" w:rsidRPr="00A9597A">
        <w:rPr>
          <w:rFonts w:asciiTheme="majorHAnsi" w:hAnsiTheme="majorHAnsi" w:cstheme="majorHAnsi"/>
          <w:b/>
          <w:sz w:val="14"/>
          <w:szCs w:val="14"/>
        </w:rPr>
        <w:t>.</w:t>
      </w:r>
    </w:p>
    <w:p w14:paraId="72E55D8F" w14:textId="5BB9E15C" w:rsidR="000F7C37" w:rsidRPr="00A9597A" w:rsidRDefault="00B7739B" w:rsidP="007A1F5A">
      <w:pPr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b/>
          <w:sz w:val="14"/>
          <w:szCs w:val="14"/>
        </w:rPr>
        <w:t xml:space="preserve">2. </w:t>
      </w:r>
      <w:r w:rsidR="000F7C37" w:rsidRPr="00A9597A">
        <w:rPr>
          <w:rFonts w:asciiTheme="majorHAnsi" w:hAnsiTheme="majorHAnsi" w:cstheme="majorHAnsi"/>
          <w:b/>
          <w:sz w:val="14"/>
          <w:szCs w:val="14"/>
        </w:rPr>
        <w:t>W</w:t>
      </w:r>
      <w:r w:rsidR="000F7C37" w:rsidRPr="00A9597A">
        <w:rPr>
          <w:rFonts w:asciiTheme="majorHAnsi" w:hAnsiTheme="majorHAnsi" w:cstheme="majorHAnsi"/>
          <w:sz w:val="14"/>
          <w:szCs w:val="14"/>
        </w:rPr>
        <w:t xml:space="preserve"> </w:t>
      </w:r>
      <w:r w:rsidR="000F7C37" w:rsidRPr="00A9597A">
        <w:rPr>
          <w:rFonts w:asciiTheme="majorHAnsi" w:hAnsiTheme="majorHAnsi" w:cstheme="majorHAnsi"/>
          <w:b/>
          <w:sz w:val="14"/>
          <w:szCs w:val="14"/>
        </w:rPr>
        <w:t>oparciu o</w:t>
      </w:r>
      <w:r w:rsidR="000F7C37" w:rsidRPr="00A9597A">
        <w:rPr>
          <w:rFonts w:asciiTheme="majorHAnsi" w:hAnsiTheme="majorHAnsi" w:cstheme="majorHAnsi"/>
          <w:sz w:val="14"/>
          <w:szCs w:val="14"/>
        </w:rPr>
        <w:t xml:space="preserve"> </w:t>
      </w:r>
      <w:r w:rsidR="000F7C37" w:rsidRPr="00A9597A">
        <w:rPr>
          <w:rFonts w:asciiTheme="majorHAnsi" w:hAnsiTheme="majorHAnsi" w:cstheme="majorHAnsi"/>
          <w:b/>
          <w:sz w:val="14"/>
          <w:szCs w:val="14"/>
        </w:rPr>
        <w:t>cennik opłat BC COBICO oświadczam, że opła</w:t>
      </w:r>
      <w:r w:rsidR="00B625DF" w:rsidRPr="00A9597A">
        <w:rPr>
          <w:rFonts w:asciiTheme="majorHAnsi" w:hAnsiTheme="majorHAnsi" w:cstheme="majorHAnsi"/>
          <w:b/>
          <w:sz w:val="14"/>
          <w:szCs w:val="14"/>
        </w:rPr>
        <w:t xml:space="preserve">ta zostanie uiszczona na konto </w:t>
      </w:r>
      <w:r w:rsidR="001B48E2">
        <w:rPr>
          <w:rFonts w:asciiTheme="majorHAnsi" w:hAnsiTheme="majorHAnsi" w:cstheme="majorHAnsi"/>
          <w:b/>
          <w:bCs/>
          <w:color w:val="FF0000"/>
          <w:sz w:val="14"/>
          <w:szCs w:val="14"/>
        </w:rPr>
        <w:t xml:space="preserve">Kiwa Polska Sp. z o.o. </w:t>
      </w:r>
      <w:r w:rsidR="00EA51AE" w:rsidRPr="00A9597A">
        <w:rPr>
          <w:rFonts w:asciiTheme="majorHAnsi" w:hAnsiTheme="majorHAnsi" w:cstheme="majorHAnsi"/>
          <w:b/>
          <w:sz w:val="14"/>
          <w:szCs w:val="14"/>
        </w:rPr>
        <w:t>zgodnie z przesłanymi Wnioskodawcy fakturami.</w:t>
      </w:r>
    </w:p>
    <w:p w14:paraId="7FE4594A" w14:textId="1BF22255" w:rsidR="00153F35" w:rsidRPr="00A9597A" w:rsidRDefault="00B7739B" w:rsidP="000D477A">
      <w:pPr>
        <w:rPr>
          <w:rFonts w:asciiTheme="majorHAnsi" w:hAnsiTheme="majorHAnsi" w:cstheme="majorHAnsi"/>
          <w:b/>
          <w:sz w:val="14"/>
          <w:szCs w:val="14"/>
        </w:rPr>
      </w:pPr>
      <w:r w:rsidRPr="00A9597A">
        <w:rPr>
          <w:rFonts w:asciiTheme="majorHAnsi" w:hAnsiTheme="majorHAnsi" w:cstheme="majorHAnsi"/>
          <w:b/>
          <w:sz w:val="14"/>
          <w:szCs w:val="14"/>
        </w:rPr>
        <w:t xml:space="preserve">3. </w:t>
      </w:r>
      <w:r w:rsidR="00153F35" w:rsidRPr="00A9597A">
        <w:rPr>
          <w:rFonts w:asciiTheme="majorHAnsi" w:hAnsiTheme="majorHAnsi" w:cstheme="majorHAnsi"/>
          <w:b/>
          <w:sz w:val="14"/>
          <w:szCs w:val="14"/>
        </w:rPr>
        <w:t xml:space="preserve">Informujemy, że w przypadku zaległości w opłatach może nastąpić pisemne jednostronne wypowiedzenie umowy przez </w:t>
      </w:r>
      <w:r w:rsidR="00600AC7" w:rsidRPr="00A9597A">
        <w:rPr>
          <w:rFonts w:asciiTheme="majorHAnsi" w:hAnsiTheme="majorHAnsi" w:cstheme="majorHAnsi"/>
          <w:b/>
          <w:sz w:val="14"/>
          <w:szCs w:val="14"/>
        </w:rPr>
        <w:t xml:space="preserve">Kiwa </w:t>
      </w:r>
      <w:r w:rsidR="00C229E3" w:rsidRPr="00A9597A">
        <w:rPr>
          <w:rFonts w:asciiTheme="majorHAnsi" w:hAnsiTheme="majorHAnsi" w:cstheme="majorHAnsi"/>
          <w:b/>
          <w:sz w:val="14"/>
          <w:szCs w:val="14"/>
        </w:rPr>
        <w:t>Polska</w:t>
      </w:r>
      <w:r w:rsidR="00153F35" w:rsidRPr="00A9597A">
        <w:rPr>
          <w:rFonts w:asciiTheme="majorHAnsi" w:hAnsiTheme="majorHAnsi" w:cstheme="majorHAnsi"/>
          <w:b/>
          <w:sz w:val="14"/>
          <w:szCs w:val="14"/>
        </w:rPr>
        <w:t xml:space="preserve"> Sp. z o.o. zgodne</w:t>
      </w:r>
      <w:r w:rsidR="00153F35" w:rsidRPr="00A9597A">
        <w:rPr>
          <w:rFonts w:asciiTheme="majorHAnsi" w:hAnsiTheme="majorHAnsi" w:cstheme="majorHAnsi"/>
          <w:b/>
          <w:sz w:val="14"/>
          <w:szCs w:val="14"/>
        </w:rPr>
        <w:br/>
        <w:t xml:space="preserve">z </w:t>
      </w:r>
      <w:r w:rsidR="00DE7FE7" w:rsidRPr="00A9597A">
        <w:rPr>
          <w:rFonts w:asciiTheme="majorHAnsi" w:hAnsiTheme="majorHAnsi" w:cstheme="majorHAnsi"/>
          <w:b/>
          <w:sz w:val="14"/>
          <w:szCs w:val="14"/>
        </w:rPr>
        <w:t xml:space="preserve">zapisami </w:t>
      </w:r>
      <w:r w:rsidR="00153F35" w:rsidRPr="00A9597A">
        <w:rPr>
          <w:rFonts w:asciiTheme="majorHAnsi" w:hAnsiTheme="majorHAnsi" w:cstheme="majorHAnsi"/>
          <w:b/>
          <w:sz w:val="14"/>
          <w:szCs w:val="14"/>
        </w:rPr>
        <w:t xml:space="preserve">umowy </w:t>
      </w:r>
      <w:r w:rsidR="000D477A" w:rsidRPr="00A9597A">
        <w:rPr>
          <w:rFonts w:asciiTheme="majorHAnsi" w:hAnsiTheme="majorHAnsi" w:cstheme="majorHAnsi"/>
          <w:b/>
          <w:sz w:val="14"/>
          <w:szCs w:val="14"/>
        </w:rPr>
        <w:t>o świadczeniu usług certyfikacyjnych w programie Integrowanej Produkcji Roślin.</w:t>
      </w:r>
    </w:p>
    <w:p w14:paraId="6E786B75" w14:textId="77777777" w:rsidR="007639B5" w:rsidRPr="00A9597A" w:rsidRDefault="00B7739B" w:rsidP="007A1F5A">
      <w:pPr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 xml:space="preserve">4. </w:t>
      </w:r>
      <w:r w:rsidR="007639B5" w:rsidRPr="00A9597A">
        <w:rPr>
          <w:rFonts w:asciiTheme="majorHAnsi" w:hAnsiTheme="majorHAnsi" w:cstheme="majorHAnsi"/>
          <w:sz w:val="14"/>
          <w:szCs w:val="14"/>
        </w:rPr>
        <w:t xml:space="preserve">Zobowiązuję się do przestrzegania wymagań </w:t>
      </w:r>
      <w:r w:rsidR="00F35147" w:rsidRPr="00A9597A">
        <w:rPr>
          <w:rFonts w:asciiTheme="majorHAnsi" w:hAnsiTheme="majorHAnsi" w:cstheme="majorHAnsi"/>
          <w:sz w:val="14"/>
          <w:szCs w:val="14"/>
        </w:rPr>
        <w:t xml:space="preserve">integrowanej produkcji </w:t>
      </w:r>
      <w:r w:rsidR="00C83668" w:rsidRPr="00A9597A">
        <w:rPr>
          <w:rFonts w:asciiTheme="majorHAnsi" w:hAnsiTheme="majorHAnsi" w:cstheme="majorHAnsi"/>
          <w:sz w:val="14"/>
          <w:szCs w:val="14"/>
        </w:rPr>
        <w:t>roślin</w:t>
      </w:r>
      <w:r w:rsidR="00F35147" w:rsidRPr="00A9597A">
        <w:rPr>
          <w:rFonts w:asciiTheme="majorHAnsi" w:hAnsiTheme="majorHAnsi" w:cstheme="majorHAnsi"/>
          <w:sz w:val="14"/>
          <w:szCs w:val="14"/>
        </w:rPr>
        <w:t xml:space="preserve"> o której mowa w ustawie o środkach ochrony roślin, </w:t>
      </w:r>
      <w:r w:rsidR="007639B5" w:rsidRPr="00A9597A">
        <w:rPr>
          <w:rFonts w:asciiTheme="majorHAnsi" w:hAnsiTheme="majorHAnsi" w:cstheme="majorHAnsi"/>
          <w:sz w:val="14"/>
          <w:szCs w:val="14"/>
        </w:rPr>
        <w:t>a w razie ich udokumentowanego naruszenia – do podporządkowania się nałożonym sankcjom.</w:t>
      </w:r>
    </w:p>
    <w:p w14:paraId="586AB2C8" w14:textId="77777777" w:rsidR="007639B5" w:rsidRPr="00A9597A" w:rsidRDefault="003172BD" w:rsidP="007A1F5A">
      <w:pPr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5</w:t>
      </w:r>
      <w:r w:rsidR="00B7739B" w:rsidRPr="00A9597A">
        <w:rPr>
          <w:rFonts w:asciiTheme="majorHAnsi" w:hAnsiTheme="majorHAnsi" w:cstheme="majorHAnsi"/>
          <w:sz w:val="14"/>
          <w:szCs w:val="14"/>
        </w:rPr>
        <w:t xml:space="preserve">. </w:t>
      </w:r>
      <w:r w:rsidR="007639B5" w:rsidRPr="00A9597A">
        <w:rPr>
          <w:rFonts w:asciiTheme="majorHAnsi" w:hAnsiTheme="majorHAnsi" w:cstheme="majorHAnsi"/>
          <w:sz w:val="14"/>
          <w:szCs w:val="14"/>
        </w:rPr>
        <w:t>W trakcie kontroli zobowiązuję się do udostępnienia wszystkich części gospodarstwa oraz prowadzonej dokumentacji, w tym zapisów dotyczących zakupu środków produkcji i rejestru zbytu, jak również do udzielenia wszelkiej pomocy w </w:t>
      </w:r>
      <w:r w:rsidR="0003740D" w:rsidRPr="00A9597A">
        <w:rPr>
          <w:rFonts w:asciiTheme="majorHAnsi" w:hAnsiTheme="majorHAnsi" w:cstheme="majorHAnsi"/>
          <w:sz w:val="14"/>
          <w:szCs w:val="14"/>
        </w:rPr>
        <w:t xml:space="preserve">jej </w:t>
      </w:r>
      <w:r w:rsidR="007639B5" w:rsidRPr="00A9597A">
        <w:rPr>
          <w:rFonts w:asciiTheme="majorHAnsi" w:hAnsiTheme="majorHAnsi" w:cstheme="majorHAnsi"/>
          <w:sz w:val="14"/>
          <w:szCs w:val="14"/>
        </w:rPr>
        <w:t>przeprowadzeniu.</w:t>
      </w:r>
    </w:p>
    <w:p w14:paraId="584E34AA" w14:textId="77777777" w:rsidR="007639B5" w:rsidRPr="00A9597A" w:rsidRDefault="003172BD" w:rsidP="007A1F5A">
      <w:pPr>
        <w:rPr>
          <w:rFonts w:asciiTheme="majorHAnsi" w:hAnsiTheme="majorHAnsi" w:cstheme="majorHAnsi"/>
          <w:spacing w:val="-3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6</w:t>
      </w:r>
      <w:r w:rsidR="00B7739B" w:rsidRPr="00A9597A">
        <w:rPr>
          <w:rFonts w:asciiTheme="majorHAnsi" w:hAnsiTheme="majorHAnsi" w:cstheme="majorHAnsi"/>
          <w:sz w:val="14"/>
          <w:szCs w:val="14"/>
        </w:rPr>
        <w:t xml:space="preserve">. </w:t>
      </w:r>
      <w:r w:rsidR="007639B5" w:rsidRPr="00A9597A">
        <w:rPr>
          <w:rFonts w:asciiTheme="majorHAnsi" w:hAnsiTheme="majorHAnsi" w:cstheme="majorHAnsi"/>
          <w:sz w:val="14"/>
          <w:szCs w:val="14"/>
        </w:rPr>
        <w:t>Wyrażam zgodę na przeprowadzenie</w:t>
      </w:r>
      <w:r w:rsidR="00121790" w:rsidRPr="00A9597A">
        <w:rPr>
          <w:rFonts w:asciiTheme="majorHAnsi" w:hAnsiTheme="majorHAnsi" w:cstheme="majorHAnsi"/>
          <w:sz w:val="14"/>
          <w:szCs w:val="14"/>
        </w:rPr>
        <w:t xml:space="preserve"> odpłatnych, </w:t>
      </w:r>
      <w:r w:rsidR="007639B5" w:rsidRPr="00A9597A">
        <w:rPr>
          <w:rFonts w:asciiTheme="majorHAnsi" w:hAnsiTheme="majorHAnsi" w:cstheme="majorHAnsi"/>
          <w:sz w:val="14"/>
          <w:szCs w:val="14"/>
        </w:rPr>
        <w:t xml:space="preserve">nieodpłatnych, doraźnych, </w:t>
      </w:r>
      <w:r w:rsidR="00121790" w:rsidRPr="00A9597A">
        <w:rPr>
          <w:rFonts w:asciiTheme="majorHAnsi" w:hAnsiTheme="majorHAnsi" w:cstheme="majorHAnsi"/>
          <w:sz w:val="14"/>
          <w:szCs w:val="14"/>
        </w:rPr>
        <w:t xml:space="preserve">zapowiedzianych, </w:t>
      </w:r>
      <w:r w:rsidR="007639B5" w:rsidRPr="00A9597A">
        <w:rPr>
          <w:rFonts w:asciiTheme="majorHAnsi" w:hAnsiTheme="majorHAnsi" w:cstheme="majorHAnsi"/>
          <w:sz w:val="14"/>
          <w:szCs w:val="14"/>
        </w:rPr>
        <w:t xml:space="preserve">niezapowiedzianych kontroli oraz pobór próbek do badań w moim gospodarstwie rolnym na zgodność prowadzonej produkcji z </w:t>
      </w:r>
      <w:r w:rsidRPr="00A9597A">
        <w:rPr>
          <w:rFonts w:asciiTheme="majorHAnsi" w:hAnsiTheme="majorHAnsi" w:cstheme="majorHAnsi"/>
          <w:sz w:val="14"/>
          <w:szCs w:val="14"/>
        </w:rPr>
        <w:t>zgodnie z programem integrowanej</w:t>
      </w:r>
      <w:r w:rsidR="007639B5" w:rsidRPr="00A9597A">
        <w:rPr>
          <w:rFonts w:asciiTheme="majorHAnsi" w:hAnsiTheme="majorHAnsi" w:cstheme="majorHAnsi"/>
          <w:sz w:val="14"/>
          <w:szCs w:val="14"/>
        </w:rPr>
        <w:t xml:space="preserve"> p</w:t>
      </w:r>
      <w:r w:rsidR="00CB375C" w:rsidRPr="00A9597A">
        <w:rPr>
          <w:rFonts w:asciiTheme="majorHAnsi" w:hAnsiTheme="majorHAnsi" w:cstheme="majorHAnsi"/>
          <w:sz w:val="14"/>
          <w:szCs w:val="14"/>
        </w:rPr>
        <w:t xml:space="preserve">rodukcji </w:t>
      </w:r>
      <w:r w:rsidR="00C83668" w:rsidRPr="00A9597A">
        <w:rPr>
          <w:rFonts w:asciiTheme="majorHAnsi" w:hAnsiTheme="majorHAnsi" w:cstheme="majorHAnsi"/>
          <w:sz w:val="14"/>
          <w:szCs w:val="14"/>
        </w:rPr>
        <w:t>roślin</w:t>
      </w:r>
      <w:r w:rsidR="00CB375C" w:rsidRPr="00A9597A">
        <w:rPr>
          <w:rFonts w:asciiTheme="majorHAnsi" w:hAnsiTheme="majorHAnsi" w:cstheme="majorHAnsi"/>
          <w:sz w:val="14"/>
          <w:szCs w:val="14"/>
        </w:rPr>
        <w:t xml:space="preserve"> przez BC COBICO</w:t>
      </w:r>
      <w:r w:rsidR="007639B5" w:rsidRPr="00A9597A">
        <w:rPr>
          <w:rFonts w:asciiTheme="majorHAnsi" w:hAnsiTheme="majorHAnsi" w:cstheme="majorHAnsi"/>
          <w:sz w:val="14"/>
          <w:szCs w:val="14"/>
        </w:rPr>
        <w:t>.</w:t>
      </w:r>
    </w:p>
    <w:p w14:paraId="0723EF23" w14:textId="77777777" w:rsidR="00CB375C" w:rsidRPr="00A9597A" w:rsidRDefault="003172BD" w:rsidP="007A1F5A">
      <w:pPr>
        <w:rPr>
          <w:rFonts w:asciiTheme="majorHAnsi" w:hAnsiTheme="majorHAnsi" w:cstheme="majorHAnsi"/>
          <w:spacing w:val="-3"/>
          <w:sz w:val="14"/>
          <w:szCs w:val="14"/>
        </w:rPr>
      </w:pPr>
      <w:r w:rsidRPr="00A9597A">
        <w:rPr>
          <w:rFonts w:asciiTheme="majorHAnsi" w:hAnsiTheme="majorHAnsi" w:cstheme="majorHAnsi"/>
          <w:spacing w:val="-3"/>
          <w:sz w:val="14"/>
          <w:szCs w:val="14"/>
        </w:rPr>
        <w:t>7</w:t>
      </w:r>
      <w:r w:rsidR="00B7739B" w:rsidRPr="00A9597A">
        <w:rPr>
          <w:rFonts w:asciiTheme="majorHAnsi" w:hAnsiTheme="majorHAnsi" w:cstheme="majorHAnsi"/>
          <w:spacing w:val="-3"/>
          <w:sz w:val="14"/>
          <w:szCs w:val="14"/>
        </w:rPr>
        <w:t xml:space="preserve">. </w:t>
      </w:r>
      <w:r w:rsidR="00CB375C" w:rsidRPr="00A9597A">
        <w:rPr>
          <w:rFonts w:asciiTheme="majorHAnsi" w:hAnsiTheme="majorHAnsi" w:cstheme="majorHAnsi"/>
          <w:spacing w:val="-3"/>
          <w:sz w:val="14"/>
          <w:szCs w:val="14"/>
        </w:rPr>
        <w:t xml:space="preserve">Wyrażam zgodę by osoby reprezentujące upoważnione zewnętrzne jednostki </w:t>
      </w:r>
      <w:r w:rsidR="001A1071" w:rsidRPr="00A9597A">
        <w:rPr>
          <w:rFonts w:asciiTheme="majorHAnsi" w:hAnsiTheme="majorHAnsi" w:cstheme="majorHAnsi"/>
          <w:spacing w:val="-3"/>
          <w:sz w:val="14"/>
          <w:szCs w:val="14"/>
        </w:rPr>
        <w:t>nadzorujące</w:t>
      </w:r>
      <w:r w:rsidR="00CB375C" w:rsidRPr="00A9597A">
        <w:rPr>
          <w:rFonts w:asciiTheme="majorHAnsi" w:hAnsiTheme="majorHAnsi" w:cstheme="majorHAnsi"/>
          <w:spacing w:val="-3"/>
          <w:sz w:val="14"/>
          <w:szCs w:val="14"/>
        </w:rPr>
        <w:t xml:space="preserve"> BC </w:t>
      </w:r>
      <w:r w:rsidR="00A8756F" w:rsidRPr="00A9597A">
        <w:rPr>
          <w:rFonts w:asciiTheme="majorHAnsi" w:hAnsiTheme="majorHAnsi" w:cstheme="majorHAnsi"/>
          <w:spacing w:val="-3"/>
          <w:sz w:val="14"/>
          <w:szCs w:val="14"/>
        </w:rPr>
        <w:t xml:space="preserve">COBICO </w:t>
      </w:r>
      <w:r w:rsidR="00CB375C" w:rsidRPr="00A9597A">
        <w:rPr>
          <w:rFonts w:asciiTheme="majorHAnsi" w:hAnsiTheme="majorHAnsi" w:cstheme="majorHAnsi"/>
          <w:spacing w:val="-3"/>
          <w:sz w:val="14"/>
          <w:szCs w:val="14"/>
        </w:rPr>
        <w:t xml:space="preserve">(m.in. Polskie Centrum Akredytacji oraz </w:t>
      </w:r>
      <w:r w:rsidR="00DE7FE7" w:rsidRPr="00A9597A">
        <w:rPr>
          <w:rFonts w:asciiTheme="majorHAnsi" w:hAnsiTheme="majorHAnsi" w:cstheme="majorHAnsi"/>
          <w:spacing w:val="-3"/>
          <w:sz w:val="14"/>
          <w:szCs w:val="14"/>
        </w:rPr>
        <w:t>Wojewódzki Inspektor Ochrony Roślin i Nasiennictwa</w:t>
      </w:r>
      <w:r w:rsidR="00CB375C" w:rsidRPr="00A9597A">
        <w:rPr>
          <w:rFonts w:asciiTheme="majorHAnsi" w:hAnsiTheme="majorHAnsi" w:cstheme="majorHAnsi"/>
          <w:spacing w:val="-3"/>
          <w:sz w:val="14"/>
          <w:szCs w:val="14"/>
        </w:rPr>
        <w:t>) miały wstęp na teren gospodarstwa, w czasie dokonywania kontroli oraz pobierania próbek do badań przez inspektorów BC</w:t>
      </w:r>
      <w:r w:rsidR="00A8756F" w:rsidRPr="00A9597A">
        <w:rPr>
          <w:rFonts w:asciiTheme="majorHAnsi" w:hAnsiTheme="majorHAnsi" w:cstheme="majorHAnsi"/>
          <w:spacing w:val="-3"/>
          <w:sz w:val="14"/>
          <w:szCs w:val="14"/>
        </w:rPr>
        <w:t xml:space="preserve"> COBICO</w:t>
      </w:r>
      <w:r w:rsidR="00CB375C" w:rsidRPr="00A9597A">
        <w:rPr>
          <w:rFonts w:asciiTheme="majorHAnsi" w:hAnsiTheme="majorHAnsi" w:cstheme="majorHAnsi"/>
          <w:spacing w:val="-3"/>
          <w:sz w:val="14"/>
          <w:szCs w:val="14"/>
        </w:rPr>
        <w:t>.</w:t>
      </w:r>
    </w:p>
    <w:p w14:paraId="0CBECB08" w14:textId="77777777" w:rsidR="007639B5" w:rsidRPr="00A9597A" w:rsidRDefault="003172BD" w:rsidP="007A1F5A">
      <w:pPr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8</w:t>
      </w:r>
      <w:r w:rsidR="00B7739B" w:rsidRPr="00A9597A">
        <w:rPr>
          <w:rFonts w:asciiTheme="majorHAnsi" w:hAnsiTheme="majorHAnsi" w:cstheme="majorHAnsi"/>
          <w:sz w:val="14"/>
          <w:szCs w:val="14"/>
        </w:rPr>
        <w:t xml:space="preserve">. </w:t>
      </w:r>
      <w:r w:rsidR="007639B5" w:rsidRPr="00A9597A">
        <w:rPr>
          <w:rFonts w:asciiTheme="majorHAnsi" w:hAnsiTheme="majorHAnsi" w:cstheme="majorHAnsi"/>
          <w:sz w:val="14"/>
          <w:szCs w:val="14"/>
        </w:rPr>
        <w:t xml:space="preserve">Zobowiązuję się dopełnić zobowiązań finansowych i administracyjnych związanych z </w:t>
      </w:r>
      <w:r w:rsidR="00B25A9F" w:rsidRPr="00A9597A">
        <w:rPr>
          <w:rFonts w:asciiTheme="majorHAnsi" w:hAnsiTheme="majorHAnsi" w:cstheme="majorHAnsi"/>
          <w:sz w:val="14"/>
          <w:szCs w:val="14"/>
        </w:rPr>
        <w:t>procesem certyfikacji</w:t>
      </w:r>
      <w:r w:rsidR="007639B5" w:rsidRPr="00A9597A">
        <w:rPr>
          <w:rFonts w:asciiTheme="majorHAnsi" w:hAnsiTheme="majorHAnsi" w:cstheme="majorHAnsi"/>
          <w:sz w:val="14"/>
          <w:szCs w:val="14"/>
        </w:rPr>
        <w:t xml:space="preserve">; niezwłocznie powiadomić o zmianach w ramach przedmiotu kontroli; przekazać wszelkie informacje konieczne do przeprowadzenia </w:t>
      </w:r>
      <w:r w:rsidR="00C67495" w:rsidRPr="00A9597A">
        <w:rPr>
          <w:rFonts w:asciiTheme="majorHAnsi" w:hAnsiTheme="majorHAnsi" w:cstheme="majorHAnsi"/>
          <w:sz w:val="14"/>
          <w:szCs w:val="14"/>
        </w:rPr>
        <w:t>procesu certyfikacji</w:t>
      </w:r>
      <w:r w:rsidR="007639B5" w:rsidRPr="00A9597A">
        <w:rPr>
          <w:rFonts w:asciiTheme="majorHAnsi" w:hAnsiTheme="majorHAnsi" w:cstheme="majorHAnsi"/>
          <w:sz w:val="14"/>
          <w:szCs w:val="14"/>
        </w:rPr>
        <w:t>.</w:t>
      </w:r>
    </w:p>
    <w:p w14:paraId="5077439A" w14:textId="77777777" w:rsidR="007639B5" w:rsidRPr="00A9597A" w:rsidRDefault="003172BD" w:rsidP="007A1F5A">
      <w:pPr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9</w:t>
      </w:r>
      <w:r w:rsidR="00B7739B" w:rsidRPr="00A9597A">
        <w:rPr>
          <w:rFonts w:asciiTheme="majorHAnsi" w:hAnsiTheme="majorHAnsi" w:cstheme="majorHAnsi"/>
          <w:sz w:val="14"/>
          <w:szCs w:val="14"/>
        </w:rPr>
        <w:t xml:space="preserve">. </w:t>
      </w:r>
      <w:r w:rsidR="007639B5" w:rsidRPr="00A9597A">
        <w:rPr>
          <w:rFonts w:asciiTheme="majorHAnsi" w:hAnsiTheme="majorHAnsi" w:cstheme="majorHAnsi"/>
          <w:sz w:val="14"/>
          <w:szCs w:val="14"/>
        </w:rPr>
        <w:t xml:space="preserve">BC </w:t>
      </w:r>
      <w:r w:rsidR="00A8756F" w:rsidRPr="00A9597A">
        <w:rPr>
          <w:rFonts w:asciiTheme="majorHAnsi" w:hAnsiTheme="majorHAnsi" w:cstheme="majorHAnsi"/>
          <w:sz w:val="14"/>
          <w:szCs w:val="14"/>
        </w:rPr>
        <w:t xml:space="preserve">COBICO </w:t>
      </w:r>
      <w:r w:rsidR="007639B5" w:rsidRPr="00A9597A">
        <w:rPr>
          <w:rFonts w:asciiTheme="majorHAnsi" w:hAnsiTheme="majorHAnsi" w:cstheme="majorHAnsi"/>
          <w:sz w:val="14"/>
          <w:szCs w:val="14"/>
        </w:rPr>
        <w:t>jest odpowiedzialne za zachowanie poufności przez osoby działające w jego imieniu odnośnie informacji, z jakimi zapoznały się w związku z realizacją procesu certyfikacji.</w:t>
      </w:r>
    </w:p>
    <w:p w14:paraId="05B40B59" w14:textId="77777777" w:rsidR="00F779BB" w:rsidRPr="00A9597A" w:rsidRDefault="00F779BB" w:rsidP="007A1F5A">
      <w:pPr>
        <w:jc w:val="left"/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10. Wyrażam zgodę na wykonywanie badań laboratoryjnych przez podwykonawców BC COBICO.</w:t>
      </w:r>
    </w:p>
    <w:p w14:paraId="3A1A2A35" w14:textId="0F16407D" w:rsidR="001E2AB4" w:rsidRPr="00A9597A" w:rsidRDefault="001E2AB4" w:rsidP="001E2AB4">
      <w:pPr>
        <w:rPr>
          <w:rFonts w:ascii="Calibri Light" w:hAnsi="Calibri Light" w:cs="Calibri Light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 xml:space="preserve">11. </w:t>
      </w:r>
      <w:r w:rsidRPr="00A9597A">
        <w:rPr>
          <w:rFonts w:ascii="Calibri Light" w:hAnsi="Calibri Light" w:cs="Calibri Light"/>
          <w:sz w:val="14"/>
          <w:szCs w:val="14"/>
        </w:rPr>
        <w:t>Wyrażam zgodę na zatwierdzenie protokołu z kontroli podpisem elektronicznym niekwalifikowanym, jego doręczenie w formie elektronicznej na adres mailowy podany we wniosku o przeprowadzenie certyfikacji oraz akceptuje pozostałe ustalenia dotyczące komunikacji elektronicznej wskazane w programie certyfikacji Integrowanej Produkcji Roślin –</w:t>
      </w:r>
      <w:r w:rsidRPr="00A9597A">
        <w:rPr>
          <w:rFonts w:ascii="Calibri Light" w:hAnsi="Calibri Light" w:cs="Calibri Light"/>
          <w:b/>
          <w:sz w:val="14"/>
          <w:szCs w:val="14"/>
        </w:rPr>
        <w:t xml:space="preserve"> </w:t>
      </w:r>
      <w:r w:rsidRPr="00A9597A">
        <w:rPr>
          <w:rFonts w:ascii="Calibri Light" w:hAnsi="Calibri Light" w:cs="Calibri Light"/>
          <w:sz w:val="14"/>
          <w:szCs w:val="14"/>
        </w:rPr>
        <w:t>PC-08.</w:t>
      </w:r>
    </w:p>
    <w:p w14:paraId="6C110344" w14:textId="50E42511" w:rsidR="00991DF6" w:rsidRPr="00A9597A" w:rsidRDefault="00F779BB" w:rsidP="007A1F5A">
      <w:pPr>
        <w:jc w:val="left"/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1</w:t>
      </w:r>
      <w:r w:rsidR="001E2AB4" w:rsidRPr="00A9597A">
        <w:rPr>
          <w:rFonts w:asciiTheme="majorHAnsi" w:hAnsiTheme="majorHAnsi" w:cstheme="majorHAnsi"/>
          <w:sz w:val="14"/>
          <w:szCs w:val="14"/>
        </w:rPr>
        <w:t>2</w:t>
      </w:r>
      <w:r w:rsidR="00B7739B" w:rsidRPr="00A9597A">
        <w:rPr>
          <w:rFonts w:asciiTheme="majorHAnsi" w:hAnsiTheme="majorHAnsi" w:cstheme="majorHAnsi"/>
          <w:sz w:val="14"/>
          <w:szCs w:val="14"/>
        </w:rPr>
        <w:t xml:space="preserve">. </w:t>
      </w:r>
      <w:r w:rsidR="00991DF6" w:rsidRPr="00A9597A">
        <w:rPr>
          <w:rFonts w:asciiTheme="majorHAnsi" w:hAnsiTheme="majorHAnsi" w:cstheme="majorHAnsi"/>
          <w:sz w:val="14"/>
          <w:szCs w:val="14"/>
        </w:rPr>
        <w:t>Wyrażam zgodę na wystawienie faktury VAT bez podpisu.</w:t>
      </w:r>
    </w:p>
    <w:p w14:paraId="5877FD05" w14:textId="49FB9AEE" w:rsidR="002B6421" w:rsidRPr="00A9597A" w:rsidRDefault="002B6421" w:rsidP="007A1F5A">
      <w:pPr>
        <w:jc w:val="left"/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1</w:t>
      </w:r>
      <w:r w:rsidR="001E2AB4" w:rsidRPr="00A9597A">
        <w:rPr>
          <w:rFonts w:asciiTheme="majorHAnsi" w:hAnsiTheme="majorHAnsi" w:cstheme="majorHAnsi"/>
          <w:sz w:val="14"/>
          <w:szCs w:val="14"/>
        </w:rPr>
        <w:t>3</w:t>
      </w:r>
      <w:r w:rsidRPr="00A9597A">
        <w:rPr>
          <w:rFonts w:asciiTheme="majorHAnsi" w:hAnsiTheme="majorHAnsi" w:cstheme="majorHAnsi"/>
          <w:sz w:val="14"/>
          <w:szCs w:val="14"/>
        </w:rPr>
        <w:t>. Informujemy, że co do zasady korespondencja (w tym np.: decyzje, faktury, certyfikaty) wysyłana jest do klientów BC COBICO pocztą zwykłą (nie poleconą).</w:t>
      </w:r>
    </w:p>
    <w:p w14:paraId="073D78D4" w14:textId="5BEFFB7B" w:rsidR="00BE6FB4" w:rsidRPr="00A9597A" w:rsidRDefault="00F779BB" w:rsidP="007A1F5A">
      <w:pPr>
        <w:jc w:val="left"/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1</w:t>
      </w:r>
      <w:r w:rsidR="001E2AB4" w:rsidRPr="00A9597A">
        <w:rPr>
          <w:rFonts w:asciiTheme="majorHAnsi" w:hAnsiTheme="majorHAnsi" w:cstheme="majorHAnsi"/>
          <w:sz w:val="14"/>
          <w:szCs w:val="14"/>
        </w:rPr>
        <w:t>4</w:t>
      </w:r>
      <w:r w:rsidR="00B7739B" w:rsidRPr="00A9597A">
        <w:rPr>
          <w:rFonts w:asciiTheme="majorHAnsi" w:hAnsiTheme="majorHAnsi" w:cstheme="majorHAnsi"/>
          <w:sz w:val="14"/>
          <w:szCs w:val="14"/>
        </w:rPr>
        <w:t xml:space="preserve">. </w:t>
      </w:r>
      <w:r w:rsidR="009C6B33" w:rsidRPr="00A9597A">
        <w:rPr>
          <w:rFonts w:asciiTheme="majorHAnsi" w:hAnsiTheme="majorHAnsi" w:cstheme="majorHAnsi"/>
          <w:sz w:val="14"/>
          <w:szCs w:val="14"/>
        </w:rPr>
        <w:t xml:space="preserve">Wnioskodawca ma prawo do wglądu i poprawiania swoich danych osobowych, których administratorem jest </w:t>
      </w:r>
      <w:r w:rsidR="00600AC7" w:rsidRPr="00A9597A">
        <w:rPr>
          <w:rFonts w:asciiTheme="majorHAnsi" w:hAnsiTheme="majorHAnsi" w:cstheme="majorHAnsi"/>
          <w:sz w:val="14"/>
          <w:szCs w:val="14"/>
        </w:rPr>
        <w:t xml:space="preserve">Kiwa </w:t>
      </w:r>
      <w:r w:rsidR="00C229E3" w:rsidRPr="00A9597A">
        <w:rPr>
          <w:rFonts w:asciiTheme="majorHAnsi" w:hAnsiTheme="majorHAnsi" w:cstheme="majorHAnsi"/>
          <w:sz w:val="14"/>
          <w:szCs w:val="14"/>
        </w:rPr>
        <w:t>Polska</w:t>
      </w:r>
      <w:r w:rsidR="009C6B33" w:rsidRPr="00A9597A">
        <w:rPr>
          <w:rFonts w:asciiTheme="majorHAnsi" w:hAnsiTheme="majorHAnsi" w:cstheme="majorHAnsi"/>
          <w:sz w:val="14"/>
          <w:szCs w:val="14"/>
        </w:rPr>
        <w:t xml:space="preserve"> Sp. z o.o.</w:t>
      </w:r>
      <w:r w:rsidR="00BE6FB4" w:rsidRPr="00A9597A">
        <w:rPr>
          <w:rFonts w:asciiTheme="majorHAnsi" w:hAnsiTheme="majorHAnsi" w:cstheme="majorHAnsi"/>
          <w:sz w:val="14"/>
          <w:szCs w:val="14"/>
        </w:rPr>
        <w:t xml:space="preserve"> (Administrator).</w:t>
      </w:r>
    </w:p>
    <w:p w14:paraId="6983F360" w14:textId="2FF75B08" w:rsidR="00031BEB" w:rsidRPr="00A9597A" w:rsidRDefault="00031BEB" w:rsidP="00BE6FB4">
      <w:pPr>
        <w:jc w:val="left"/>
        <w:rPr>
          <w:rFonts w:ascii="Trebuchet MS" w:hAnsi="Trebuchet MS"/>
          <w:sz w:val="14"/>
          <w:szCs w:val="1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500"/>
        <w:gridCol w:w="1694"/>
      </w:tblGrid>
      <w:tr w:rsidR="00A9597A" w:rsidRPr="00A9597A" w14:paraId="17743C65" w14:textId="77777777" w:rsidTr="00031BEB">
        <w:tc>
          <w:tcPr>
            <w:tcW w:w="10194" w:type="dxa"/>
            <w:gridSpan w:val="2"/>
          </w:tcPr>
          <w:p w14:paraId="3B892599" w14:textId="7A84F3A1" w:rsidR="00031BEB" w:rsidRPr="00A9597A" w:rsidRDefault="00031BEB" w:rsidP="00BE6FB4">
            <w:pPr>
              <w:rPr>
                <w:rFonts w:asciiTheme="majorHAnsi" w:hAnsiTheme="majorHAnsi" w:cstheme="majorHAnsi"/>
                <w:sz w:val="18"/>
                <w:szCs w:val="16"/>
              </w:rPr>
            </w:pPr>
            <w:r w:rsidRPr="00A9597A">
              <w:rPr>
                <w:rFonts w:asciiTheme="majorHAnsi" w:hAnsiTheme="majorHAnsi" w:cstheme="majorHAnsi"/>
                <w:b/>
                <w:sz w:val="14"/>
                <w:szCs w:val="14"/>
              </w:rPr>
              <w:t>Oświadczenia</w:t>
            </w:r>
            <w:r w:rsidRPr="00A9597A">
              <w:rPr>
                <w:rFonts w:asciiTheme="majorHAnsi" w:hAnsiTheme="majorHAnsi" w:cstheme="majorHAnsi"/>
                <w:sz w:val="14"/>
                <w:szCs w:val="14"/>
              </w:rPr>
              <w:t>:</w:t>
            </w:r>
          </w:p>
        </w:tc>
      </w:tr>
      <w:tr w:rsidR="00A9597A" w:rsidRPr="00A9597A" w14:paraId="16E481E1" w14:textId="77777777" w:rsidTr="00031BEB">
        <w:tc>
          <w:tcPr>
            <w:tcW w:w="10194" w:type="dxa"/>
            <w:gridSpan w:val="2"/>
          </w:tcPr>
          <w:p w14:paraId="11560B9E" w14:textId="77777777" w:rsidR="00031BEB" w:rsidRPr="00A9597A" w:rsidRDefault="00031BEB" w:rsidP="00031BEB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A9597A">
              <w:rPr>
                <w:rFonts w:asciiTheme="majorHAnsi" w:hAnsiTheme="majorHAnsi" w:cstheme="majorHAnsi"/>
                <w:sz w:val="14"/>
                <w:szCs w:val="14"/>
              </w:rPr>
              <w:t>Dane osobowe Klienta są przetwarzane przez Administratora:</w:t>
            </w:r>
          </w:p>
          <w:p w14:paraId="2D0855C3" w14:textId="77777777" w:rsidR="00031BEB" w:rsidRPr="00A9597A" w:rsidRDefault="00031BEB" w:rsidP="00031BEB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A9597A">
              <w:rPr>
                <w:rFonts w:asciiTheme="majorHAnsi" w:hAnsiTheme="majorHAnsi" w:cstheme="majorHAnsi"/>
                <w:sz w:val="14"/>
                <w:szCs w:val="14"/>
              </w:rPr>
              <w:t>-  w celu podjęcia działań przed zawarciem umowy oraz w celu realizacji umowy (prowadzenia procesu certyfikacji),</w:t>
            </w:r>
          </w:p>
          <w:p w14:paraId="33CED782" w14:textId="77777777" w:rsidR="00031BEB" w:rsidRPr="00A9597A" w:rsidRDefault="00031BEB" w:rsidP="00031BEB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A9597A">
              <w:rPr>
                <w:rFonts w:asciiTheme="majorHAnsi" w:hAnsiTheme="majorHAnsi" w:cstheme="majorHAnsi"/>
                <w:sz w:val="14"/>
                <w:szCs w:val="14"/>
              </w:rPr>
              <w:t>- w pozostałych celach związanych z prowadzoną przez Usługodawcę działalnością gospodarczą, dochodzenia roszczeń z tytułu tej działalności oraz do wypełniania prawnie usprawiedliwionych celów Usługodawcy,</w:t>
            </w:r>
          </w:p>
          <w:p w14:paraId="613DB20D" w14:textId="212E5C83" w:rsidR="00031BEB" w:rsidRPr="00A9597A" w:rsidRDefault="00031BEB" w:rsidP="00031BEB">
            <w:pPr>
              <w:rPr>
                <w:rFonts w:asciiTheme="majorHAnsi" w:hAnsiTheme="majorHAnsi" w:cstheme="majorHAnsi"/>
                <w:sz w:val="18"/>
                <w:szCs w:val="16"/>
              </w:rPr>
            </w:pPr>
            <w:r w:rsidRPr="00A9597A">
              <w:rPr>
                <w:rFonts w:asciiTheme="majorHAnsi" w:hAnsiTheme="majorHAnsi" w:cstheme="majorHAnsi"/>
                <w:sz w:val="14"/>
                <w:szCs w:val="14"/>
              </w:rPr>
              <w:t>- na podstawie zgody – wyłącznie w celu wskazanym w treści udzielonej przez Klienta zgody.</w:t>
            </w:r>
          </w:p>
        </w:tc>
      </w:tr>
      <w:tr w:rsidR="00031BEB" w:rsidRPr="00A9597A" w14:paraId="4BB6696D" w14:textId="77777777" w:rsidTr="00031BEB">
        <w:tc>
          <w:tcPr>
            <w:tcW w:w="8500" w:type="dxa"/>
          </w:tcPr>
          <w:p w14:paraId="3D3466BA" w14:textId="77777777" w:rsidR="00031BEB" w:rsidRPr="00A9597A" w:rsidRDefault="00031BEB" w:rsidP="00031BEB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A9597A">
              <w:rPr>
                <w:rFonts w:asciiTheme="majorHAnsi" w:hAnsiTheme="majorHAnsi" w:cstheme="majorHAnsi"/>
                <w:sz w:val="14"/>
                <w:szCs w:val="14"/>
              </w:rPr>
              <w:t>Wyrażam zgodę Administratorowi Danych Osobowych na przekazywanie informacji handlowej w celach marketingowych.</w:t>
            </w:r>
          </w:p>
          <w:p w14:paraId="29004DF6" w14:textId="1E55C709" w:rsidR="00031BEB" w:rsidRPr="00A9597A" w:rsidRDefault="00031BEB" w:rsidP="00031BEB">
            <w:pPr>
              <w:rPr>
                <w:rFonts w:asciiTheme="majorHAnsi" w:hAnsiTheme="majorHAnsi" w:cstheme="majorHAnsi"/>
                <w:sz w:val="18"/>
                <w:szCs w:val="16"/>
              </w:rPr>
            </w:pPr>
            <w:r w:rsidRPr="00A9597A">
              <w:rPr>
                <w:rFonts w:asciiTheme="majorHAnsi" w:hAnsiTheme="majorHAnsi" w:cstheme="majorHAnsi"/>
                <w:sz w:val="14"/>
                <w:szCs w:val="14"/>
              </w:rPr>
              <w:t>(Dzięki tej zgodzie będziemy mogli przedstawić Klientowi informacje o nowych ofertach, promocjach lub nowych usługach)</w:t>
            </w:r>
          </w:p>
        </w:tc>
        <w:tc>
          <w:tcPr>
            <w:tcW w:w="1694" w:type="dxa"/>
          </w:tcPr>
          <w:p w14:paraId="57575074" w14:textId="049183B3" w:rsidR="00031BEB" w:rsidRPr="00A9597A" w:rsidRDefault="00031BEB" w:rsidP="00BE6FB4">
            <w:pPr>
              <w:rPr>
                <w:rFonts w:asciiTheme="majorHAnsi" w:hAnsiTheme="majorHAnsi" w:cstheme="majorHAnsi"/>
                <w:sz w:val="18"/>
                <w:szCs w:val="16"/>
              </w:rPr>
            </w:pPr>
            <w:r w:rsidRPr="00A9597A">
              <w:rPr>
                <w:rFonts w:asciiTheme="majorHAnsi" w:hAnsiTheme="majorHAnsi" w:cstheme="majorHAnsi"/>
                <w:sz w:val="16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</w:rPr>
            </w:r>
            <w:r w:rsidRPr="00A9597A">
              <w:rPr>
                <w:rFonts w:asciiTheme="majorHAnsi" w:hAnsiTheme="majorHAnsi" w:cstheme="majorHAnsi"/>
                <w:sz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6"/>
              </w:rPr>
              <w:t xml:space="preserve"> TAK   </w:t>
            </w:r>
            <w:r w:rsidRPr="00A9597A">
              <w:rPr>
                <w:rFonts w:asciiTheme="majorHAnsi" w:hAnsiTheme="majorHAnsi" w:cstheme="majorHAnsi"/>
                <w:sz w:val="16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597A">
              <w:rPr>
                <w:rFonts w:asciiTheme="majorHAnsi" w:hAnsiTheme="majorHAnsi" w:cstheme="majorHAnsi"/>
                <w:sz w:val="16"/>
              </w:rPr>
              <w:instrText xml:space="preserve"> FORMCHECKBOX </w:instrText>
            </w:r>
            <w:r w:rsidRPr="00A9597A">
              <w:rPr>
                <w:rFonts w:asciiTheme="majorHAnsi" w:hAnsiTheme="majorHAnsi" w:cstheme="majorHAnsi"/>
                <w:sz w:val="16"/>
              </w:rPr>
            </w:r>
            <w:r w:rsidRPr="00A9597A">
              <w:rPr>
                <w:rFonts w:asciiTheme="majorHAnsi" w:hAnsiTheme="majorHAnsi" w:cstheme="majorHAnsi"/>
                <w:sz w:val="16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sz w:val="16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16"/>
              </w:rPr>
              <w:t xml:space="preserve"> NIE</w:t>
            </w:r>
          </w:p>
        </w:tc>
      </w:tr>
    </w:tbl>
    <w:p w14:paraId="7D6FF417" w14:textId="77777777" w:rsidR="00BE6FB4" w:rsidRPr="00A9597A" w:rsidRDefault="00BE6FB4" w:rsidP="00BE6FB4">
      <w:pPr>
        <w:rPr>
          <w:rFonts w:asciiTheme="majorHAnsi" w:hAnsiTheme="majorHAnsi" w:cstheme="majorHAnsi"/>
          <w:sz w:val="18"/>
          <w:szCs w:val="16"/>
        </w:rPr>
      </w:pPr>
    </w:p>
    <w:tbl>
      <w:tblPr>
        <w:tblW w:w="10201" w:type="dxa"/>
        <w:tblLayout w:type="fixed"/>
        <w:tblLook w:val="01E0" w:firstRow="1" w:lastRow="1" w:firstColumn="1" w:lastColumn="1" w:noHBand="0" w:noVBand="0"/>
      </w:tblPr>
      <w:tblGrid>
        <w:gridCol w:w="5211"/>
        <w:gridCol w:w="4990"/>
      </w:tblGrid>
      <w:tr w:rsidR="00A9597A" w:rsidRPr="00A9597A" w14:paraId="684733C5" w14:textId="77777777" w:rsidTr="00C56888">
        <w:trPr>
          <w:trHeight w:val="416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AFD2" w14:textId="77777777" w:rsidR="00031BEB" w:rsidRPr="00A9597A" w:rsidRDefault="00031BEB" w:rsidP="00031BEB">
            <w:pPr>
              <w:ind w:left="425" w:hanging="425"/>
              <w:jc w:val="center"/>
              <w:rPr>
                <w:rFonts w:asciiTheme="majorHAnsi" w:hAnsiTheme="majorHAnsi" w:cstheme="majorHAnsi"/>
                <w:b/>
                <w:sz w:val="20"/>
              </w:rPr>
            </w:pPr>
            <w:r w:rsidRPr="00A9597A">
              <w:rPr>
                <w:rFonts w:asciiTheme="majorHAnsi" w:hAnsiTheme="majorHAnsi" w:cstheme="majorHAnsi"/>
                <w:b/>
                <w:sz w:val="20"/>
              </w:rPr>
              <w:t>W WYPEŁNIENIU WNIOSKU POMAGAŁ: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BC090" w14:textId="77777777" w:rsidR="00031BEB" w:rsidRPr="00A9597A" w:rsidRDefault="00031BEB" w:rsidP="00031BEB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20"/>
              </w:rPr>
            </w:pPr>
            <w:r w:rsidRPr="00A9597A">
              <w:rPr>
                <w:rFonts w:asciiTheme="majorHAnsi" w:hAnsiTheme="majorHAnsi" w:cstheme="majorHAnsi"/>
                <w:sz w:val="20"/>
              </w:rPr>
              <w:t xml:space="preserve">Imię: </w:t>
            </w:r>
            <w:r w:rsidRPr="00A9597A">
              <w:rPr>
                <w:rFonts w:asciiTheme="majorHAnsi" w:hAnsiTheme="majorHAnsi" w:cstheme="majorHAnsi"/>
                <w:sz w:val="20"/>
              </w:rPr>
              <w:fldChar w:fldCharType="begin">
                <w:ffData>
                  <w:name w:val="Tekst551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20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20"/>
              </w:rPr>
            </w:r>
            <w:r w:rsidRPr="00A9597A">
              <w:rPr>
                <w:rFonts w:asciiTheme="majorHAnsi" w:hAnsiTheme="majorHAnsi" w:cstheme="majorHAnsi"/>
                <w:sz w:val="20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sz w:val="20"/>
              </w:rPr>
              <w:fldChar w:fldCharType="end"/>
            </w:r>
            <w:r w:rsidRPr="00A9597A">
              <w:rPr>
                <w:rFonts w:asciiTheme="majorHAnsi" w:hAnsiTheme="majorHAnsi" w:cstheme="majorHAnsi"/>
                <w:sz w:val="20"/>
              </w:rPr>
              <w:t xml:space="preserve">                 Nazwisko: </w:t>
            </w:r>
            <w:r w:rsidRPr="00A9597A">
              <w:rPr>
                <w:rFonts w:asciiTheme="majorHAnsi" w:hAnsiTheme="majorHAnsi" w:cstheme="majorHAnsi"/>
                <w:sz w:val="20"/>
              </w:rPr>
              <w:fldChar w:fldCharType="begin">
                <w:ffData>
                  <w:name w:val="Tekst551"/>
                  <w:enabled/>
                  <w:calcOnExit w:val="0"/>
                  <w:textInput/>
                </w:ffData>
              </w:fldChar>
            </w:r>
            <w:r w:rsidRPr="00A9597A">
              <w:rPr>
                <w:rFonts w:asciiTheme="majorHAnsi" w:hAnsiTheme="majorHAnsi" w:cstheme="majorHAnsi"/>
                <w:sz w:val="20"/>
              </w:rPr>
              <w:instrText xml:space="preserve"> FORMTEXT </w:instrText>
            </w:r>
            <w:r w:rsidRPr="00A9597A">
              <w:rPr>
                <w:rFonts w:asciiTheme="majorHAnsi" w:hAnsiTheme="majorHAnsi" w:cstheme="majorHAnsi"/>
                <w:sz w:val="20"/>
              </w:rPr>
            </w:r>
            <w:r w:rsidRPr="00A9597A">
              <w:rPr>
                <w:rFonts w:asciiTheme="majorHAnsi" w:hAnsiTheme="majorHAnsi" w:cstheme="majorHAnsi"/>
                <w:sz w:val="20"/>
              </w:rPr>
              <w:fldChar w:fldCharType="separate"/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noProof/>
                <w:sz w:val="20"/>
              </w:rPr>
              <w:t> </w:t>
            </w:r>
            <w:r w:rsidRPr="00A9597A">
              <w:rPr>
                <w:rFonts w:asciiTheme="majorHAnsi" w:hAnsiTheme="majorHAnsi" w:cstheme="majorHAnsi"/>
                <w:sz w:val="20"/>
              </w:rPr>
              <w:fldChar w:fldCharType="end"/>
            </w:r>
          </w:p>
        </w:tc>
      </w:tr>
      <w:tr w:rsidR="00A9597A" w:rsidRPr="00A9597A" w14:paraId="43849A4B" w14:textId="77777777" w:rsidTr="00C56888">
        <w:trPr>
          <w:trHeight w:val="127"/>
        </w:trPr>
        <w:tc>
          <w:tcPr>
            <w:tcW w:w="102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F625" w14:textId="77777777" w:rsidR="00031BEB" w:rsidRPr="00A9597A" w:rsidRDefault="00031BEB" w:rsidP="00031BEB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8"/>
                <w:szCs w:val="2"/>
              </w:rPr>
            </w:pPr>
          </w:p>
        </w:tc>
      </w:tr>
      <w:tr w:rsidR="00031BEB" w:rsidRPr="00A9597A" w14:paraId="1343EA7E" w14:textId="77777777" w:rsidTr="00C56888">
        <w:trPr>
          <w:trHeight w:val="418"/>
        </w:trPr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1992" w14:textId="77777777" w:rsidR="00031BEB" w:rsidRPr="00A9597A" w:rsidRDefault="00031BEB" w:rsidP="00031BEB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A9597A">
              <w:rPr>
                <w:rFonts w:asciiTheme="majorHAnsi" w:hAnsiTheme="majorHAnsi" w:cstheme="majorHAnsi"/>
                <w:b/>
                <w:sz w:val="16"/>
                <w:szCs w:val="16"/>
              </w:rPr>
              <w:t>Czy poleciłby/poleciłaby Pan/Pani nasze usługi swoim znajomym/innym przedsiębiorstwom ?*</w:t>
            </w:r>
          </w:p>
          <w:p w14:paraId="5781C636" w14:textId="77777777" w:rsidR="00031BEB" w:rsidRPr="00A9597A" w:rsidRDefault="00031BEB" w:rsidP="00031BEB">
            <w:pPr>
              <w:jc w:val="right"/>
              <w:rPr>
                <w:rFonts w:asciiTheme="majorHAnsi" w:hAnsiTheme="majorHAnsi" w:cstheme="majorHAnsi"/>
                <w:i/>
                <w:sz w:val="6"/>
                <w:szCs w:val="6"/>
              </w:rPr>
            </w:pPr>
          </w:p>
          <w:tbl>
            <w:tblPr>
              <w:tblW w:w="984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34"/>
              <w:gridCol w:w="816"/>
              <w:gridCol w:w="816"/>
              <w:gridCol w:w="817"/>
              <w:gridCol w:w="816"/>
              <w:gridCol w:w="817"/>
              <w:gridCol w:w="816"/>
              <w:gridCol w:w="817"/>
              <w:gridCol w:w="816"/>
              <w:gridCol w:w="817"/>
              <w:gridCol w:w="816"/>
              <w:gridCol w:w="817"/>
              <w:gridCol w:w="430"/>
            </w:tblGrid>
            <w:tr w:rsidR="00A9597A" w:rsidRPr="00A9597A" w14:paraId="4C5D043D" w14:textId="77777777" w:rsidTr="00031BEB">
              <w:trPr>
                <w:jc w:val="center"/>
              </w:trPr>
              <w:tc>
                <w:tcPr>
                  <w:tcW w:w="434" w:type="dxa"/>
                  <w:vMerge w:val="restart"/>
                </w:tcPr>
                <w:p w14:paraId="289DED18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b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b/>
                      <w:sz w:val="28"/>
                      <w:szCs w:val="12"/>
                    </w:rPr>
                    <w:sym w:font="Wingdings" w:char="F04C"/>
                  </w:r>
                </w:p>
              </w:tc>
              <w:tc>
                <w:tcPr>
                  <w:tcW w:w="816" w:type="dxa"/>
                </w:tcPr>
                <w:p w14:paraId="4D9D85A3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2F1CA8D7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798605C9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2598ED60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76D7515D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3D5966A7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29C3F6E7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5DE3B46A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038D1EB4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57DF8AD9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35DE8E29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sz w:val="12"/>
                      <w:szCs w:val="12"/>
                    </w:rPr>
                  </w:pP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instrText xml:space="preserve"> FORMCHECKBOX </w:instrText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separate"/>
                  </w:r>
                  <w:r w:rsidRPr="00A9597A">
                    <w:rPr>
                      <w:rFonts w:asciiTheme="majorHAnsi" w:hAnsiTheme="majorHAnsi" w:cstheme="majorHAnsi"/>
                      <w:sz w:val="12"/>
                      <w:szCs w:val="12"/>
                    </w:rPr>
                    <w:fldChar w:fldCharType="end"/>
                  </w:r>
                </w:p>
              </w:tc>
              <w:tc>
                <w:tcPr>
                  <w:tcW w:w="430" w:type="dxa"/>
                  <w:vMerge w:val="restart"/>
                </w:tcPr>
                <w:p w14:paraId="360080E1" w14:textId="77777777" w:rsidR="00031BEB" w:rsidRPr="00A9597A" w:rsidRDefault="00031BEB" w:rsidP="00031BEB">
                  <w:pPr>
                    <w:jc w:val="center"/>
                    <w:rPr>
                      <w:rFonts w:asciiTheme="majorHAnsi" w:hAnsiTheme="majorHAnsi" w:cstheme="majorHAnsi"/>
                      <w:b/>
                      <w:sz w:val="28"/>
                      <w:szCs w:val="28"/>
                    </w:rPr>
                  </w:pPr>
                  <w:r w:rsidRPr="00A9597A">
                    <w:rPr>
                      <w:rFonts w:asciiTheme="majorHAnsi" w:hAnsiTheme="majorHAnsi" w:cstheme="majorHAnsi"/>
                      <w:b/>
                      <w:sz w:val="28"/>
                      <w:szCs w:val="28"/>
                    </w:rPr>
                    <w:sym w:font="Wingdings" w:char="F04A"/>
                  </w:r>
                </w:p>
              </w:tc>
            </w:tr>
            <w:tr w:rsidR="00A9597A" w:rsidRPr="00A9597A" w14:paraId="17EB65AD" w14:textId="77777777" w:rsidTr="00031BEB">
              <w:trPr>
                <w:jc w:val="center"/>
              </w:trPr>
              <w:tc>
                <w:tcPr>
                  <w:tcW w:w="434" w:type="dxa"/>
                  <w:vMerge/>
                </w:tcPr>
                <w:p w14:paraId="27788376" w14:textId="77777777" w:rsidR="00031BEB" w:rsidRPr="00A9597A" w:rsidRDefault="00031BEB" w:rsidP="00031BEB">
                  <w:pPr>
                    <w:rPr>
                      <w:rFonts w:asciiTheme="majorHAnsi" w:hAnsiTheme="majorHAnsi" w:cstheme="majorHAnsi"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4898" w:type="dxa"/>
                  <w:gridSpan w:val="6"/>
                </w:tcPr>
                <w:p w14:paraId="5557FD8A" w14:textId="77777777" w:rsidR="00031BEB" w:rsidRPr="00A9597A" w:rsidRDefault="00031BEB" w:rsidP="00031BEB">
                  <w:pPr>
                    <w:rPr>
                      <w:rFonts w:asciiTheme="majorHAnsi" w:hAnsiTheme="majorHAnsi" w:cstheme="majorHAnsi"/>
                      <w:i/>
                      <w:sz w:val="22"/>
                    </w:rPr>
                  </w:pPr>
                  <w:r w:rsidRPr="00A9597A">
                    <w:rPr>
                      <w:rFonts w:asciiTheme="majorHAnsi" w:hAnsiTheme="majorHAnsi" w:cstheme="majorHAnsi"/>
                      <w:i/>
                      <w:sz w:val="16"/>
                      <w:szCs w:val="16"/>
                    </w:rPr>
                    <w:t>zdecydowanie nie</w:t>
                  </w:r>
                </w:p>
              </w:tc>
              <w:tc>
                <w:tcPr>
                  <w:tcW w:w="4083" w:type="dxa"/>
                  <w:gridSpan w:val="5"/>
                </w:tcPr>
                <w:p w14:paraId="2BA66F66" w14:textId="77777777" w:rsidR="00031BEB" w:rsidRPr="00A9597A" w:rsidRDefault="00031BEB" w:rsidP="00031BEB">
                  <w:pPr>
                    <w:jc w:val="right"/>
                    <w:rPr>
                      <w:rFonts w:asciiTheme="majorHAnsi" w:hAnsiTheme="majorHAnsi" w:cstheme="majorHAnsi"/>
                      <w:i/>
                      <w:sz w:val="16"/>
                      <w:szCs w:val="16"/>
                    </w:rPr>
                  </w:pPr>
                  <w:r w:rsidRPr="00A9597A">
                    <w:rPr>
                      <w:rFonts w:asciiTheme="majorHAnsi" w:hAnsiTheme="majorHAnsi" w:cstheme="majorHAnsi"/>
                      <w:i/>
                      <w:sz w:val="16"/>
                      <w:szCs w:val="16"/>
                    </w:rPr>
                    <w:t>zdecydowanie tak</w:t>
                  </w:r>
                </w:p>
              </w:tc>
              <w:tc>
                <w:tcPr>
                  <w:tcW w:w="430" w:type="dxa"/>
                  <w:vMerge/>
                </w:tcPr>
                <w:p w14:paraId="2B0C74D9" w14:textId="77777777" w:rsidR="00031BEB" w:rsidRPr="00A9597A" w:rsidRDefault="00031BEB" w:rsidP="00031BEB">
                  <w:pPr>
                    <w:jc w:val="right"/>
                    <w:rPr>
                      <w:rFonts w:asciiTheme="majorHAnsi" w:hAnsiTheme="majorHAnsi" w:cstheme="majorHAnsi"/>
                      <w:i/>
                      <w:sz w:val="16"/>
                      <w:szCs w:val="16"/>
                    </w:rPr>
                  </w:pPr>
                </w:p>
              </w:tc>
            </w:tr>
          </w:tbl>
          <w:p w14:paraId="3CA86435" w14:textId="77777777" w:rsidR="00031BEB" w:rsidRPr="00A9597A" w:rsidRDefault="00031BEB" w:rsidP="00031BEB">
            <w:pPr>
              <w:jc w:val="right"/>
              <w:rPr>
                <w:rFonts w:asciiTheme="majorHAnsi" w:hAnsiTheme="majorHAnsi" w:cstheme="majorHAnsi"/>
                <w:i/>
                <w:sz w:val="4"/>
                <w:szCs w:val="4"/>
              </w:rPr>
            </w:pPr>
          </w:p>
          <w:p w14:paraId="23190E3C" w14:textId="77777777" w:rsidR="00031BEB" w:rsidRPr="00A9597A" w:rsidRDefault="00031BEB" w:rsidP="00031BEB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20"/>
              </w:rPr>
            </w:pPr>
            <w:r w:rsidRPr="00A9597A">
              <w:rPr>
                <w:rFonts w:asciiTheme="majorHAnsi" w:hAnsiTheme="majorHAnsi" w:cstheme="majorHAnsi"/>
                <w:i/>
                <w:sz w:val="16"/>
                <w:szCs w:val="16"/>
              </w:rPr>
              <w:t xml:space="preserve">* </w:t>
            </w:r>
            <w:r w:rsidRPr="00A9597A">
              <w:rPr>
                <w:rFonts w:asciiTheme="majorHAnsi" w:hAnsiTheme="majorHAnsi" w:cstheme="majorHAnsi"/>
                <w:i/>
                <w:sz w:val="14"/>
                <w:szCs w:val="14"/>
              </w:rPr>
              <w:t>Proszę nie wypełniać w przypadku pierwszego zgłoszenia.</w:t>
            </w:r>
          </w:p>
        </w:tc>
      </w:tr>
    </w:tbl>
    <w:p w14:paraId="36C65226" w14:textId="77777777" w:rsidR="002F7E34" w:rsidRPr="00A9597A" w:rsidRDefault="002F7E34" w:rsidP="00C729C0">
      <w:pPr>
        <w:rPr>
          <w:rFonts w:asciiTheme="majorHAnsi" w:hAnsiTheme="majorHAnsi" w:cstheme="majorHAnsi"/>
          <w:sz w:val="16"/>
          <w:szCs w:val="16"/>
        </w:rPr>
      </w:pPr>
    </w:p>
    <w:p w14:paraId="714A5F4F" w14:textId="77777777" w:rsidR="00F25C30" w:rsidRPr="00A9597A" w:rsidRDefault="00F25C30" w:rsidP="00C729C0">
      <w:pPr>
        <w:rPr>
          <w:rFonts w:asciiTheme="majorHAnsi" w:hAnsiTheme="majorHAnsi" w:cstheme="majorHAnsi"/>
          <w:sz w:val="16"/>
          <w:szCs w:val="16"/>
        </w:rPr>
      </w:pPr>
    </w:p>
    <w:p w14:paraId="4D373BEE" w14:textId="77777777" w:rsidR="00BE6FB4" w:rsidRPr="00A9597A" w:rsidRDefault="00BE6FB4" w:rsidP="00C729C0">
      <w:pPr>
        <w:rPr>
          <w:rFonts w:asciiTheme="majorHAnsi" w:hAnsiTheme="majorHAnsi" w:cstheme="majorHAnsi"/>
          <w:sz w:val="16"/>
          <w:szCs w:val="16"/>
        </w:rPr>
      </w:pPr>
    </w:p>
    <w:p w14:paraId="5B02F865" w14:textId="77777777" w:rsidR="00F25C30" w:rsidRPr="00A9597A" w:rsidRDefault="00F25C30" w:rsidP="00C729C0">
      <w:pPr>
        <w:rPr>
          <w:rFonts w:asciiTheme="majorHAnsi" w:hAnsiTheme="majorHAnsi" w:cstheme="majorHAnsi"/>
          <w:sz w:val="16"/>
          <w:szCs w:val="16"/>
        </w:rPr>
      </w:pPr>
    </w:p>
    <w:p w14:paraId="1C0019DA" w14:textId="77777777" w:rsidR="007639B5" w:rsidRPr="00A9597A" w:rsidRDefault="008648E7" w:rsidP="001809DB">
      <w:pPr>
        <w:rPr>
          <w:rFonts w:asciiTheme="majorHAnsi" w:hAnsiTheme="majorHAnsi" w:cstheme="majorHAnsi"/>
          <w:b/>
        </w:rPr>
      </w:pPr>
      <w:r w:rsidRPr="00A9597A">
        <w:rPr>
          <w:rFonts w:asciiTheme="majorHAnsi" w:hAnsiTheme="majorHAnsi" w:cstheme="majorHAnsi"/>
          <w:b/>
        </w:rPr>
        <w:t>DATA:</w:t>
      </w:r>
      <w:r w:rsidR="007639B5" w:rsidRPr="00A9597A">
        <w:rPr>
          <w:rFonts w:asciiTheme="majorHAnsi" w:hAnsiTheme="majorHAnsi" w:cstheme="majorHAnsi"/>
          <w:b/>
        </w:rPr>
        <w:t xml:space="preserve"> </w:t>
      </w:r>
      <w:r w:rsidR="003172BD" w:rsidRPr="00A9597A">
        <w:rPr>
          <w:rFonts w:asciiTheme="majorHAnsi" w:hAnsiTheme="majorHAnsi" w:cstheme="majorHAnsi"/>
          <w:b/>
        </w:rPr>
        <w:t>…………………</w:t>
      </w:r>
      <w:r w:rsidR="007639B5" w:rsidRPr="00A9597A">
        <w:rPr>
          <w:rFonts w:asciiTheme="majorHAnsi" w:hAnsiTheme="majorHAnsi" w:cstheme="majorHAnsi"/>
          <w:b/>
        </w:rPr>
        <w:t xml:space="preserve"> </w:t>
      </w:r>
      <w:r w:rsidR="007639B5" w:rsidRPr="00A9597A">
        <w:rPr>
          <w:rFonts w:asciiTheme="majorHAnsi" w:hAnsiTheme="majorHAnsi" w:cstheme="majorHAnsi"/>
          <w:b/>
        </w:rPr>
        <w:tab/>
      </w:r>
      <w:r w:rsidR="007639B5" w:rsidRPr="00A9597A">
        <w:rPr>
          <w:rFonts w:asciiTheme="majorHAnsi" w:hAnsiTheme="majorHAnsi" w:cstheme="majorHAnsi"/>
          <w:b/>
        </w:rPr>
        <w:tab/>
      </w:r>
      <w:r w:rsidR="000B56AE" w:rsidRPr="00A9597A">
        <w:rPr>
          <w:rFonts w:asciiTheme="majorHAnsi" w:hAnsiTheme="majorHAnsi" w:cstheme="majorHAnsi"/>
          <w:b/>
        </w:rPr>
        <w:tab/>
      </w:r>
      <w:r w:rsidR="00552B62" w:rsidRPr="00A9597A">
        <w:rPr>
          <w:rFonts w:asciiTheme="majorHAnsi" w:hAnsiTheme="majorHAnsi" w:cstheme="majorHAnsi"/>
          <w:b/>
        </w:rPr>
        <w:t xml:space="preserve">      </w:t>
      </w:r>
      <w:r w:rsidRPr="00A9597A">
        <w:rPr>
          <w:rFonts w:asciiTheme="majorHAnsi" w:hAnsiTheme="majorHAnsi" w:cstheme="majorHAnsi"/>
          <w:b/>
        </w:rPr>
        <w:t xml:space="preserve"> PODPIS</w:t>
      </w:r>
      <w:r w:rsidR="00DD24B8" w:rsidRPr="00A9597A">
        <w:rPr>
          <w:rFonts w:asciiTheme="majorHAnsi" w:hAnsiTheme="majorHAnsi" w:cstheme="majorHAnsi"/>
          <w:b/>
        </w:rPr>
        <w:t xml:space="preserve"> </w:t>
      </w:r>
      <w:r w:rsidR="00FA0AE7" w:rsidRPr="00A9597A">
        <w:rPr>
          <w:rFonts w:asciiTheme="majorHAnsi" w:hAnsiTheme="majorHAnsi" w:cstheme="majorHAnsi"/>
          <w:b/>
        </w:rPr>
        <w:t>WNIOSKODAWCY</w:t>
      </w:r>
      <w:r w:rsidRPr="00A9597A">
        <w:rPr>
          <w:rFonts w:asciiTheme="majorHAnsi" w:hAnsiTheme="majorHAnsi" w:cstheme="majorHAnsi"/>
          <w:b/>
        </w:rPr>
        <w:t>:</w:t>
      </w:r>
      <w:r w:rsidR="007639B5" w:rsidRPr="00A9597A">
        <w:rPr>
          <w:rFonts w:asciiTheme="majorHAnsi" w:hAnsiTheme="majorHAnsi" w:cstheme="majorHAnsi"/>
          <w:b/>
        </w:rPr>
        <w:t xml:space="preserve"> .</w:t>
      </w:r>
      <w:r w:rsidRPr="00A9597A">
        <w:rPr>
          <w:rFonts w:asciiTheme="majorHAnsi" w:hAnsiTheme="majorHAnsi" w:cstheme="majorHAnsi"/>
          <w:b/>
        </w:rPr>
        <w:t>..............................</w:t>
      </w:r>
      <w:r w:rsidR="001809DB" w:rsidRPr="00A9597A">
        <w:rPr>
          <w:rFonts w:asciiTheme="majorHAnsi" w:hAnsiTheme="majorHAnsi" w:cstheme="majorHAnsi"/>
          <w:sz w:val="18"/>
        </w:rPr>
        <w:tab/>
      </w:r>
    </w:p>
    <w:p w14:paraId="4AEC8DE5" w14:textId="77777777" w:rsidR="00BE6FB4" w:rsidRPr="00A9597A" w:rsidRDefault="00BE6FB4" w:rsidP="001809DB">
      <w:pPr>
        <w:rPr>
          <w:rFonts w:asciiTheme="majorHAnsi" w:hAnsiTheme="majorHAnsi" w:cstheme="majorHAnsi"/>
          <w:sz w:val="18"/>
        </w:rPr>
      </w:pPr>
    </w:p>
    <w:p w14:paraId="700C71E4" w14:textId="77777777" w:rsidR="00BE6FB4" w:rsidRPr="00A9597A" w:rsidRDefault="00534C5A" w:rsidP="001809DB">
      <w:pPr>
        <w:rPr>
          <w:rFonts w:asciiTheme="majorHAnsi" w:hAnsiTheme="majorHAnsi" w:cstheme="majorHAnsi"/>
          <w:sz w:val="18"/>
        </w:rPr>
      </w:pPr>
      <w:r w:rsidRPr="00A9597A">
        <w:rPr>
          <w:rFonts w:asciiTheme="majorHAnsi" w:hAnsiTheme="majorHAnsi" w:cstheme="maj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5C79421" wp14:editId="448A79CC">
                <wp:simplePos x="0" y="0"/>
                <wp:positionH relativeFrom="column">
                  <wp:posOffset>-21590</wp:posOffset>
                </wp:positionH>
                <wp:positionV relativeFrom="paragraph">
                  <wp:posOffset>37465</wp:posOffset>
                </wp:positionV>
                <wp:extent cx="6543675" cy="1588135"/>
                <wp:effectExtent l="0" t="0" r="0" b="0"/>
                <wp:wrapNone/>
                <wp:docPr id="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3675" cy="158813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01B1DE" id="Rectangle 42" o:spid="_x0000_s1026" style="position:absolute;margin-left:-1.7pt;margin-top:2.95pt;width:515.25pt;height:12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" fillcolor="silver">
                <v:fill opacity="32896f"/>
              </v:rect>
            </w:pict>
          </mc:Fallback>
        </mc:AlternateContent>
      </w:r>
    </w:p>
    <w:p w14:paraId="287A20A8" w14:textId="4C2BD464" w:rsidR="00CA3A54" w:rsidRPr="00A9597A" w:rsidRDefault="00CA3A54" w:rsidP="00CA3A54">
      <w:pPr>
        <w:jc w:val="center"/>
        <w:rPr>
          <w:rFonts w:asciiTheme="majorHAnsi" w:hAnsiTheme="majorHAnsi" w:cstheme="majorHAnsi"/>
          <w:sz w:val="22"/>
          <w:szCs w:val="22"/>
        </w:rPr>
      </w:pPr>
      <w:r w:rsidRPr="00A9597A">
        <w:rPr>
          <w:rFonts w:asciiTheme="majorHAnsi" w:hAnsiTheme="majorHAnsi" w:cstheme="majorHAnsi"/>
          <w:sz w:val="22"/>
          <w:szCs w:val="22"/>
        </w:rPr>
        <w:t>P</w:t>
      </w:r>
      <w:r w:rsidR="00FA0AE7" w:rsidRPr="00A9597A">
        <w:rPr>
          <w:rFonts w:asciiTheme="majorHAnsi" w:hAnsiTheme="majorHAnsi" w:cstheme="majorHAnsi"/>
          <w:sz w:val="22"/>
          <w:szCs w:val="22"/>
        </w:rPr>
        <w:t>RZ</w:t>
      </w:r>
      <w:r w:rsidRPr="00A9597A">
        <w:rPr>
          <w:rFonts w:asciiTheme="majorHAnsi" w:hAnsiTheme="majorHAnsi" w:cstheme="majorHAnsi"/>
          <w:sz w:val="22"/>
          <w:szCs w:val="22"/>
        </w:rPr>
        <w:t xml:space="preserve">EGLĄD WNIOSKU ( WYPEŁNIA </w:t>
      </w:r>
      <w:r w:rsidR="00C229E3" w:rsidRPr="00A9597A">
        <w:rPr>
          <w:rFonts w:asciiTheme="majorHAnsi" w:hAnsiTheme="majorHAnsi" w:cstheme="majorHAnsi"/>
          <w:sz w:val="22"/>
          <w:szCs w:val="22"/>
        </w:rPr>
        <w:t>BC</w:t>
      </w:r>
      <w:r w:rsidR="00600AC7" w:rsidRPr="00A9597A">
        <w:rPr>
          <w:rFonts w:asciiTheme="majorHAnsi" w:hAnsiTheme="majorHAnsi" w:cstheme="majorHAnsi"/>
          <w:sz w:val="22"/>
          <w:szCs w:val="22"/>
        </w:rPr>
        <w:t xml:space="preserve"> </w:t>
      </w:r>
      <w:r w:rsidRPr="00A9597A">
        <w:rPr>
          <w:rFonts w:asciiTheme="majorHAnsi" w:hAnsiTheme="majorHAnsi" w:cstheme="majorHAnsi"/>
          <w:sz w:val="22"/>
          <w:szCs w:val="22"/>
        </w:rPr>
        <w:t>COBICO )</w:t>
      </w:r>
    </w:p>
    <w:p w14:paraId="70438500" w14:textId="77777777" w:rsidR="00CA3A54" w:rsidRPr="00A9597A" w:rsidRDefault="00CA3A54" w:rsidP="00CA3A54">
      <w:pPr>
        <w:rPr>
          <w:rFonts w:asciiTheme="majorHAnsi" w:hAnsiTheme="majorHAnsi" w:cstheme="majorHAnsi"/>
          <w:sz w:val="22"/>
          <w:szCs w:val="22"/>
        </w:rPr>
      </w:pPr>
    </w:p>
    <w:p w14:paraId="69524523" w14:textId="77777777" w:rsidR="005C06A6" w:rsidRPr="00A9597A" w:rsidRDefault="005C06A6" w:rsidP="005C06A6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Data: ………………….    Podpis:…………………………..</w:t>
      </w:r>
      <w:r w:rsidRPr="00A9597A">
        <w:rPr>
          <w:rFonts w:asciiTheme="majorHAnsi" w:hAnsiTheme="majorHAnsi" w:cstheme="majorHAnsi"/>
          <w:sz w:val="14"/>
          <w:szCs w:val="14"/>
        </w:rPr>
        <w:tab/>
      </w:r>
      <w:r w:rsidRPr="00A9597A">
        <w:rPr>
          <w:rFonts w:asciiTheme="majorHAnsi" w:hAnsiTheme="majorHAnsi" w:cstheme="majorHAnsi"/>
          <w:sz w:val="14"/>
          <w:szCs w:val="14"/>
        </w:rPr>
        <w:tab/>
      </w:r>
      <w:r w:rsidRPr="00A9597A">
        <w:rPr>
          <w:rFonts w:asciiTheme="majorHAnsi" w:hAnsiTheme="majorHAnsi" w:cstheme="majorHAnsi"/>
          <w:sz w:val="14"/>
          <w:szCs w:val="14"/>
        </w:rPr>
        <w:tab/>
        <w:t>Uwagi</w:t>
      </w:r>
      <w:r w:rsidRPr="00A9597A">
        <w:rPr>
          <w:rFonts w:asciiTheme="majorHAnsi" w:hAnsiTheme="majorHAnsi" w:cstheme="majorHAnsi"/>
          <w:sz w:val="14"/>
          <w:szCs w:val="14"/>
        </w:rPr>
        <w:tab/>
      </w:r>
      <w:r w:rsidRPr="00A9597A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14333E89" w14:textId="77777777" w:rsidR="004A4625" w:rsidRPr="00A9597A" w:rsidRDefault="004A4625" w:rsidP="004A4625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Weryfikacja NIP/PESEL/REGON/Reprezentacja/Nazwa firmy (na podstawie eKRS/CEIDG):                    ......................................</w:t>
      </w:r>
    </w:p>
    <w:p w14:paraId="0CF2DA0D" w14:textId="77777777" w:rsidR="004A4625" w:rsidRPr="00A9597A" w:rsidRDefault="004A4625" w:rsidP="004A4625">
      <w:pPr>
        <w:jc w:val="center"/>
        <w:rPr>
          <w:rFonts w:asciiTheme="majorHAnsi" w:hAnsiTheme="majorHAnsi" w:cstheme="majorHAnsi"/>
          <w:sz w:val="6"/>
          <w:szCs w:val="24"/>
        </w:rPr>
      </w:pPr>
    </w:p>
    <w:p w14:paraId="5BA3D4C0" w14:textId="77777777" w:rsidR="005C06A6" w:rsidRPr="00A9597A" w:rsidRDefault="005C06A6" w:rsidP="005C06A6">
      <w:pPr>
        <w:jc w:val="center"/>
        <w:rPr>
          <w:rFonts w:asciiTheme="majorHAnsi" w:hAnsiTheme="majorHAnsi" w:cstheme="majorHAnsi"/>
          <w:sz w:val="16"/>
          <w:szCs w:val="24"/>
        </w:rPr>
      </w:pPr>
    </w:p>
    <w:p w14:paraId="3725B426" w14:textId="77777777" w:rsidR="005C06A6" w:rsidRPr="00A9597A" w:rsidRDefault="005C06A6" w:rsidP="005C06A6">
      <w:pPr>
        <w:jc w:val="center"/>
        <w:rPr>
          <w:rFonts w:asciiTheme="majorHAnsi" w:hAnsiTheme="majorHAnsi" w:cstheme="majorHAnsi"/>
        </w:rPr>
      </w:pPr>
      <w:r w:rsidRPr="00A9597A">
        <w:rPr>
          <w:rFonts w:asciiTheme="majorHAnsi" w:hAnsiTheme="majorHAnsi" w:cstheme="majorHAnsi"/>
          <w:szCs w:val="24"/>
        </w:rPr>
        <w:t>REJESTRACJA WNIOSKU</w:t>
      </w:r>
    </w:p>
    <w:p w14:paraId="3C7CECF2" w14:textId="77777777" w:rsidR="005C06A6" w:rsidRPr="00A9597A" w:rsidRDefault="005C06A6" w:rsidP="005C06A6">
      <w:pPr>
        <w:jc w:val="center"/>
        <w:rPr>
          <w:rFonts w:asciiTheme="majorHAnsi" w:hAnsiTheme="majorHAnsi" w:cstheme="majorHAnsi"/>
          <w:sz w:val="18"/>
        </w:rPr>
      </w:pPr>
    </w:p>
    <w:p w14:paraId="1F9AE345" w14:textId="77777777" w:rsidR="005C06A6" w:rsidRPr="00A9597A" w:rsidRDefault="005C06A6" w:rsidP="005C06A6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Numer rejestracyjny</w:t>
      </w:r>
      <w:r w:rsidRPr="00A9597A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A9597A">
        <w:rPr>
          <w:rFonts w:asciiTheme="majorHAnsi" w:hAnsiTheme="majorHAnsi" w:cstheme="majorHAnsi"/>
          <w:sz w:val="14"/>
          <w:szCs w:val="14"/>
        </w:rPr>
        <w:tab/>
      </w:r>
      <w:r w:rsidRPr="00A9597A">
        <w:rPr>
          <w:rFonts w:asciiTheme="majorHAnsi" w:hAnsiTheme="majorHAnsi" w:cstheme="majorHAnsi"/>
          <w:sz w:val="14"/>
          <w:szCs w:val="14"/>
        </w:rPr>
        <w:tab/>
      </w:r>
      <w:r w:rsidRPr="00A9597A">
        <w:rPr>
          <w:rFonts w:asciiTheme="majorHAnsi" w:hAnsiTheme="majorHAnsi" w:cstheme="majorHAnsi"/>
          <w:sz w:val="14"/>
          <w:szCs w:val="14"/>
        </w:rPr>
        <w:tab/>
        <w:t>Data rejestracji</w:t>
      </w:r>
      <w:r w:rsidRPr="00A9597A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140DA25D" w14:textId="77777777" w:rsidR="005C06A6" w:rsidRPr="00A9597A" w:rsidRDefault="005C06A6" w:rsidP="005C06A6">
      <w:pPr>
        <w:rPr>
          <w:rFonts w:asciiTheme="majorHAnsi" w:hAnsiTheme="majorHAnsi" w:cstheme="majorHAnsi"/>
          <w:sz w:val="14"/>
          <w:szCs w:val="14"/>
        </w:rPr>
      </w:pPr>
    </w:p>
    <w:p w14:paraId="6A1A8A85" w14:textId="77777777" w:rsidR="005C06A6" w:rsidRPr="00A9597A" w:rsidRDefault="005C06A6" w:rsidP="005C06A6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A9597A">
        <w:rPr>
          <w:rFonts w:asciiTheme="majorHAnsi" w:hAnsiTheme="majorHAnsi" w:cstheme="majorHAnsi"/>
          <w:sz w:val="14"/>
          <w:szCs w:val="14"/>
        </w:rPr>
        <w:t>Podpis przyjmującego</w:t>
      </w:r>
      <w:r w:rsidRPr="00A9597A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A9597A">
        <w:rPr>
          <w:rFonts w:asciiTheme="majorHAnsi" w:hAnsiTheme="majorHAnsi" w:cstheme="majorHAnsi"/>
          <w:sz w:val="14"/>
          <w:szCs w:val="14"/>
        </w:rPr>
        <w:tab/>
      </w:r>
      <w:r w:rsidRPr="00A9597A">
        <w:rPr>
          <w:rFonts w:asciiTheme="majorHAnsi" w:hAnsiTheme="majorHAnsi" w:cstheme="majorHAnsi"/>
          <w:sz w:val="14"/>
          <w:szCs w:val="14"/>
        </w:rPr>
        <w:tab/>
      </w:r>
      <w:r w:rsidRPr="00A9597A">
        <w:rPr>
          <w:rFonts w:asciiTheme="majorHAnsi" w:hAnsiTheme="majorHAnsi" w:cstheme="majorHAnsi"/>
          <w:sz w:val="14"/>
          <w:szCs w:val="14"/>
        </w:rPr>
        <w:tab/>
      </w:r>
      <w:r w:rsidR="00193ACE" w:rsidRPr="00A9597A">
        <w:rPr>
          <w:rFonts w:asciiTheme="majorHAnsi" w:hAnsiTheme="majorHAnsi" w:cstheme="majorHAnsi"/>
          <w:sz w:val="14"/>
          <w:szCs w:val="14"/>
        </w:rPr>
        <w:t>Analiza ryzyka</w:t>
      </w:r>
      <w:r w:rsidRPr="00A9597A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17410E20" w14:textId="77777777" w:rsidR="006D5AC1" w:rsidRPr="00A9597A" w:rsidRDefault="006D5AC1" w:rsidP="00CA3A54">
      <w:pPr>
        <w:pStyle w:val="Nagwek5"/>
        <w:jc w:val="center"/>
        <w:rPr>
          <w:rFonts w:asciiTheme="majorHAnsi" w:hAnsiTheme="majorHAnsi" w:cstheme="majorHAnsi"/>
          <w:sz w:val="14"/>
          <w:szCs w:val="14"/>
        </w:rPr>
      </w:pPr>
    </w:p>
    <w:sectPr w:rsidR="006D5AC1" w:rsidRPr="00A9597A" w:rsidSect="00675F23">
      <w:headerReference w:type="default" r:id="rId13"/>
      <w:footerReference w:type="default" r:id="rId14"/>
      <w:pgSz w:w="11906" w:h="16838" w:code="9"/>
      <w:pgMar w:top="284" w:right="851" w:bottom="851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C69F6" w14:textId="77777777" w:rsidR="00F13E8A" w:rsidRDefault="00F13E8A">
      <w:r>
        <w:separator/>
      </w:r>
    </w:p>
  </w:endnote>
  <w:endnote w:type="continuationSeparator" w:id="0">
    <w:p w14:paraId="09A5C1B9" w14:textId="77777777" w:rsidR="00F13E8A" w:rsidRDefault="00F13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1EC17" w14:textId="175B9D5F" w:rsidR="0078735D" w:rsidRPr="00C229E3" w:rsidRDefault="0078735D" w:rsidP="006F1D60">
    <w:pPr>
      <w:pStyle w:val="Nagwek"/>
      <w:jc w:val="center"/>
      <w:rPr>
        <w:rFonts w:asciiTheme="majorHAnsi" w:hAnsiTheme="majorHAnsi" w:cstheme="majorHAnsi"/>
        <w:sz w:val="16"/>
      </w:rPr>
    </w:pPr>
    <w:r w:rsidRPr="00C229E3">
      <w:rPr>
        <w:rFonts w:asciiTheme="majorHAnsi" w:hAnsiTheme="majorHAnsi" w:cstheme="majorHAnsi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FEEE8AF" wp14:editId="6B616C32">
              <wp:simplePos x="0" y="0"/>
              <wp:positionH relativeFrom="column">
                <wp:posOffset>-26670</wp:posOffset>
              </wp:positionH>
              <wp:positionV relativeFrom="paragraph">
                <wp:posOffset>-21590</wp:posOffset>
              </wp:positionV>
              <wp:extent cx="6506210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50621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E30A44" id="Line 3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1.7pt" to="510.2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" o:allowincell="f"/>
          </w:pict>
        </mc:Fallback>
      </mc:AlternateContent>
    </w:r>
    <w:r w:rsidRPr="00C229E3">
      <w:rPr>
        <w:rFonts w:asciiTheme="majorHAnsi" w:hAnsiTheme="majorHAnsi" w:cstheme="majorHAnsi"/>
        <w:sz w:val="16"/>
      </w:rPr>
      <w:t xml:space="preserve">Załącznik do Procedury P-23                                                                   Ważne od </w:t>
    </w:r>
    <w:r w:rsidR="00A9597A">
      <w:rPr>
        <w:rFonts w:asciiTheme="majorHAnsi" w:hAnsiTheme="majorHAnsi" w:cstheme="majorHAnsi"/>
        <w:sz w:val="16"/>
      </w:rPr>
      <w:t>05</w:t>
    </w:r>
    <w:r w:rsidRPr="00C229E3">
      <w:rPr>
        <w:rFonts w:asciiTheme="majorHAnsi" w:hAnsiTheme="majorHAnsi" w:cstheme="majorHAnsi"/>
        <w:sz w:val="16"/>
      </w:rPr>
      <w:t>.</w:t>
    </w:r>
    <w:r w:rsidR="0006644A" w:rsidRPr="00C229E3">
      <w:rPr>
        <w:rFonts w:asciiTheme="majorHAnsi" w:hAnsiTheme="majorHAnsi" w:cstheme="majorHAnsi"/>
        <w:sz w:val="16"/>
      </w:rPr>
      <w:t>0</w:t>
    </w:r>
    <w:r w:rsidR="00A9597A">
      <w:rPr>
        <w:rFonts w:asciiTheme="majorHAnsi" w:hAnsiTheme="majorHAnsi" w:cstheme="majorHAnsi"/>
        <w:sz w:val="16"/>
      </w:rPr>
      <w:t>2</w:t>
    </w:r>
    <w:r w:rsidRPr="00C229E3">
      <w:rPr>
        <w:rFonts w:asciiTheme="majorHAnsi" w:hAnsiTheme="majorHAnsi" w:cstheme="majorHAnsi"/>
        <w:sz w:val="16"/>
      </w:rPr>
      <w:t>.202</w:t>
    </w:r>
    <w:r w:rsidR="00591882">
      <w:rPr>
        <w:rFonts w:asciiTheme="majorHAnsi" w:hAnsiTheme="majorHAnsi" w:cstheme="majorHAnsi"/>
        <w:sz w:val="16"/>
      </w:rPr>
      <w:t>6</w:t>
    </w:r>
    <w:r w:rsidRPr="00C229E3">
      <w:rPr>
        <w:rFonts w:asciiTheme="majorHAnsi" w:hAnsiTheme="majorHAnsi" w:cstheme="majorHAnsi"/>
        <w:sz w:val="16"/>
      </w:rPr>
      <w:t xml:space="preserve"> r.                                                                                                 Strona </w:t>
    </w:r>
    <w:r w:rsidRPr="00C229E3">
      <w:rPr>
        <w:rFonts w:asciiTheme="majorHAnsi" w:hAnsiTheme="majorHAnsi" w:cstheme="majorHAnsi"/>
        <w:sz w:val="16"/>
      </w:rPr>
      <w:fldChar w:fldCharType="begin"/>
    </w:r>
    <w:r w:rsidRPr="00C229E3">
      <w:rPr>
        <w:rFonts w:asciiTheme="majorHAnsi" w:hAnsiTheme="majorHAnsi" w:cstheme="majorHAnsi"/>
        <w:sz w:val="16"/>
      </w:rPr>
      <w:instrText xml:space="preserve"> PAGE </w:instrText>
    </w:r>
    <w:r w:rsidRPr="00C229E3">
      <w:rPr>
        <w:rFonts w:asciiTheme="majorHAnsi" w:hAnsiTheme="majorHAnsi" w:cstheme="majorHAnsi"/>
        <w:sz w:val="16"/>
      </w:rPr>
      <w:fldChar w:fldCharType="separate"/>
    </w:r>
    <w:r w:rsidRPr="00C229E3">
      <w:rPr>
        <w:rFonts w:asciiTheme="majorHAnsi" w:hAnsiTheme="majorHAnsi" w:cstheme="majorHAnsi"/>
        <w:sz w:val="16"/>
      </w:rPr>
      <w:t>1</w:t>
    </w:r>
    <w:r w:rsidRPr="00C229E3">
      <w:rPr>
        <w:rFonts w:asciiTheme="majorHAnsi" w:hAnsiTheme="majorHAnsi" w:cstheme="majorHAnsi"/>
        <w:sz w:val="16"/>
      </w:rPr>
      <w:fldChar w:fldCharType="end"/>
    </w:r>
    <w:r w:rsidRPr="00C229E3">
      <w:rPr>
        <w:rFonts w:asciiTheme="majorHAnsi" w:hAnsiTheme="majorHAnsi" w:cstheme="majorHAnsi"/>
        <w:sz w:val="16"/>
      </w:rPr>
      <w:t xml:space="preserve"> z </w:t>
    </w:r>
    <w:r w:rsidRPr="00C229E3">
      <w:rPr>
        <w:rFonts w:asciiTheme="majorHAnsi" w:hAnsiTheme="majorHAnsi" w:cstheme="majorHAnsi"/>
        <w:sz w:val="16"/>
      </w:rPr>
      <w:fldChar w:fldCharType="begin"/>
    </w:r>
    <w:r w:rsidRPr="00C229E3">
      <w:rPr>
        <w:rFonts w:asciiTheme="majorHAnsi" w:hAnsiTheme="majorHAnsi" w:cstheme="majorHAnsi"/>
        <w:sz w:val="16"/>
      </w:rPr>
      <w:instrText xml:space="preserve"> NUMPAGES </w:instrText>
    </w:r>
    <w:r w:rsidRPr="00C229E3">
      <w:rPr>
        <w:rFonts w:asciiTheme="majorHAnsi" w:hAnsiTheme="majorHAnsi" w:cstheme="majorHAnsi"/>
        <w:sz w:val="16"/>
      </w:rPr>
      <w:fldChar w:fldCharType="separate"/>
    </w:r>
    <w:r w:rsidRPr="00C229E3">
      <w:rPr>
        <w:rFonts w:asciiTheme="majorHAnsi" w:hAnsiTheme="majorHAnsi" w:cstheme="majorHAnsi"/>
        <w:sz w:val="16"/>
      </w:rPr>
      <w:t>3</w:t>
    </w:r>
    <w:r w:rsidRPr="00C229E3">
      <w:rPr>
        <w:rFonts w:asciiTheme="majorHAnsi" w:hAnsiTheme="majorHAnsi" w:cstheme="majorHAnsi"/>
        <w:sz w:val="16"/>
      </w:rPr>
      <w:fldChar w:fldCharType="end"/>
    </w:r>
  </w:p>
  <w:p w14:paraId="02CAF564" w14:textId="77777777" w:rsidR="0078735D" w:rsidRPr="00C229E3" w:rsidRDefault="0078735D" w:rsidP="006F1D60">
    <w:pPr>
      <w:pStyle w:val="Nagwek"/>
      <w:jc w:val="center"/>
      <w:rPr>
        <w:rFonts w:asciiTheme="majorHAnsi" w:hAnsiTheme="majorHAnsi" w:cstheme="majorHAnsi"/>
        <w:sz w:val="16"/>
      </w:rPr>
    </w:pPr>
    <w:r w:rsidRPr="00C229E3">
      <w:rPr>
        <w:rFonts w:asciiTheme="majorHAnsi" w:hAnsiTheme="majorHAnsi" w:cstheme="majorHAnsi"/>
        <w:sz w:val="16"/>
      </w:rPr>
      <w:t>PO WYPEŁNIENIU POUFNE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27BD4" w14:textId="77777777" w:rsidR="00F13E8A" w:rsidRDefault="00F13E8A">
      <w:r>
        <w:separator/>
      </w:r>
    </w:p>
  </w:footnote>
  <w:footnote w:type="continuationSeparator" w:id="0">
    <w:p w14:paraId="444352B8" w14:textId="77777777" w:rsidR="00F13E8A" w:rsidRDefault="00F13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062EC" w14:textId="0CD9087A" w:rsidR="0078735D" w:rsidRPr="00FA46D6" w:rsidRDefault="00600AC7" w:rsidP="006F1D60">
    <w:pPr>
      <w:pStyle w:val="Nagwek"/>
      <w:jc w:val="center"/>
      <w:rPr>
        <w:rFonts w:ascii="Calibri Light" w:hAnsi="Calibri Light" w:cs="Calibri Light"/>
        <w:sz w:val="16"/>
      </w:rPr>
    </w:pPr>
    <w:r w:rsidRPr="00FA46D6">
      <w:rPr>
        <w:rFonts w:ascii="Calibri Light" w:hAnsi="Calibri Light" w:cs="Calibri Light"/>
        <w:sz w:val="16"/>
      </w:rPr>
      <w:t xml:space="preserve">Kiwa </w:t>
    </w:r>
    <w:r w:rsidR="00C229E3" w:rsidRPr="00FA46D6">
      <w:rPr>
        <w:rFonts w:ascii="Calibri Light" w:hAnsi="Calibri Light" w:cs="Calibri Light"/>
        <w:sz w:val="16"/>
      </w:rPr>
      <w:t>Polska</w:t>
    </w:r>
    <w:r w:rsidR="0078735D" w:rsidRPr="00FA46D6">
      <w:rPr>
        <w:rFonts w:ascii="Calibri Light" w:hAnsi="Calibri Light" w:cs="Calibri Light"/>
        <w:sz w:val="16"/>
      </w:rPr>
      <w:t xml:space="preserve"> Sp. z o.o. </w:t>
    </w:r>
    <w:r w:rsidR="00FA46D6" w:rsidRPr="00FA46D6">
      <w:rPr>
        <w:rFonts w:ascii="Calibri Light" w:hAnsi="Calibri Light" w:cs="Calibri Light"/>
        <w:sz w:val="16"/>
      </w:rPr>
      <w:t>Biuro Certyfikacji COBICO</w:t>
    </w:r>
    <w:r w:rsidR="0078735D" w:rsidRPr="00FA46D6">
      <w:rPr>
        <w:rFonts w:ascii="Calibri Light" w:hAnsi="Calibri Light" w:cs="Calibri Light"/>
        <w:sz w:val="16"/>
      </w:rPr>
      <w:t xml:space="preserve">                                                                                                                                                               Formularz nr  P-23-1</w:t>
    </w:r>
  </w:p>
  <w:p w14:paraId="6D4FB7B8" w14:textId="77777777" w:rsidR="0078735D" w:rsidRPr="00FA46D6" w:rsidRDefault="0078735D" w:rsidP="006F1D60">
    <w:pPr>
      <w:pStyle w:val="Nagwek"/>
      <w:jc w:val="center"/>
      <w:rPr>
        <w:rFonts w:ascii="Calibri Light" w:hAnsi="Calibri Light" w:cs="Calibri Light"/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D785D"/>
    <w:multiLevelType w:val="multilevel"/>
    <w:tmpl w:val="3CB66A0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C603BF1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2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33244C9"/>
    <w:multiLevelType w:val="singleLevel"/>
    <w:tmpl w:val="4080D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38C17FEE"/>
    <w:multiLevelType w:val="multilevel"/>
    <w:tmpl w:val="21DC795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38D87D36"/>
    <w:multiLevelType w:val="singleLevel"/>
    <w:tmpl w:val="9656FE60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6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7" w15:restartNumberingAfterBreak="0">
    <w:nsid w:val="43C11280"/>
    <w:multiLevelType w:val="multilevel"/>
    <w:tmpl w:val="6D6A1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C70DD9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E310133"/>
    <w:multiLevelType w:val="multilevel"/>
    <w:tmpl w:val="88081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0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C74ABC"/>
    <w:multiLevelType w:val="singleLevel"/>
    <w:tmpl w:val="9C40C6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8F03717"/>
    <w:multiLevelType w:val="multilevel"/>
    <w:tmpl w:val="4308F7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5AFA630F"/>
    <w:multiLevelType w:val="hybridMultilevel"/>
    <w:tmpl w:val="20CA3CF8"/>
    <w:lvl w:ilvl="0" w:tplc="97E84F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73C80B18"/>
    <w:multiLevelType w:val="hybridMultilevel"/>
    <w:tmpl w:val="099E5930"/>
    <w:lvl w:ilvl="0" w:tplc="0D3026B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8458CD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24C61F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B05B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466A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ACDAC0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CC1E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50F1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296434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B1EC9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20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03348338">
    <w:abstractNumId w:val="5"/>
  </w:num>
  <w:num w:numId="2" w16cid:durableId="12092468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354382">
    <w:abstractNumId w:val="18"/>
  </w:num>
  <w:num w:numId="4" w16cid:durableId="85618986">
    <w:abstractNumId w:val="0"/>
  </w:num>
  <w:num w:numId="5" w16cid:durableId="472330823">
    <w:abstractNumId w:val="7"/>
  </w:num>
  <w:num w:numId="6" w16cid:durableId="248345336">
    <w:abstractNumId w:val="11"/>
  </w:num>
  <w:num w:numId="7" w16cid:durableId="650211865">
    <w:abstractNumId w:val="16"/>
  </w:num>
  <w:num w:numId="8" w16cid:durableId="1742754388">
    <w:abstractNumId w:val="6"/>
  </w:num>
  <w:num w:numId="9" w16cid:durableId="1577394285">
    <w:abstractNumId w:val="17"/>
  </w:num>
  <w:num w:numId="10" w16cid:durableId="430586080">
    <w:abstractNumId w:val="15"/>
  </w:num>
  <w:num w:numId="11" w16cid:durableId="2096239047">
    <w:abstractNumId w:val="2"/>
  </w:num>
  <w:num w:numId="12" w16cid:durableId="880485315">
    <w:abstractNumId w:val="10"/>
  </w:num>
  <w:num w:numId="13" w16cid:durableId="783766567">
    <w:abstractNumId w:val="13"/>
  </w:num>
  <w:num w:numId="14" w16cid:durableId="335117917">
    <w:abstractNumId w:val="8"/>
  </w:num>
  <w:num w:numId="15" w16cid:durableId="1011682471">
    <w:abstractNumId w:val="3"/>
  </w:num>
  <w:num w:numId="16" w16cid:durableId="2020423137">
    <w:abstractNumId w:val="9"/>
  </w:num>
  <w:num w:numId="17" w16cid:durableId="600601971">
    <w:abstractNumId w:val="19"/>
  </w:num>
  <w:num w:numId="18" w16cid:durableId="553664391">
    <w:abstractNumId w:val="1"/>
  </w:num>
  <w:num w:numId="19" w16cid:durableId="9991850">
    <w:abstractNumId w:val="20"/>
  </w:num>
  <w:num w:numId="20" w16cid:durableId="1676612298">
    <w:abstractNumId w:val="12"/>
  </w:num>
  <w:num w:numId="21" w16cid:durableId="19363990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233"/>
    <w:rsid w:val="00001EF2"/>
    <w:rsid w:val="00002BA1"/>
    <w:rsid w:val="00002E1D"/>
    <w:rsid w:val="0000531D"/>
    <w:rsid w:val="00007708"/>
    <w:rsid w:val="00010176"/>
    <w:rsid w:val="00012118"/>
    <w:rsid w:val="000152B5"/>
    <w:rsid w:val="000172BC"/>
    <w:rsid w:val="00020349"/>
    <w:rsid w:val="00022FCB"/>
    <w:rsid w:val="00031BEB"/>
    <w:rsid w:val="000322F9"/>
    <w:rsid w:val="0003740D"/>
    <w:rsid w:val="00041BF5"/>
    <w:rsid w:val="000426CE"/>
    <w:rsid w:val="000435A2"/>
    <w:rsid w:val="00045195"/>
    <w:rsid w:val="00057462"/>
    <w:rsid w:val="00063503"/>
    <w:rsid w:val="0006644A"/>
    <w:rsid w:val="00067762"/>
    <w:rsid w:val="0006792F"/>
    <w:rsid w:val="000725EC"/>
    <w:rsid w:val="00076F87"/>
    <w:rsid w:val="00080B5C"/>
    <w:rsid w:val="000842AD"/>
    <w:rsid w:val="0008685F"/>
    <w:rsid w:val="00096343"/>
    <w:rsid w:val="000A0635"/>
    <w:rsid w:val="000B14B7"/>
    <w:rsid w:val="000B3FE6"/>
    <w:rsid w:val="000B56AE"/>
    <w:rsid w:val="000B67B0"/>
    <w:rsid w:val="000B7A04"/>
    <w:rsid w:val="000C1C76"/>
    <w:rsid w:val="000D3F72"/>
    <w:rsid w:val="000D4118"/>
    <w:rsid w:val="000D477A"/>
    <w:rsid w:val="000D6DA9"/>
    <w:rsid w:val="000E296E"/>
    <w:rsid w:val="000E2E0D"/>
    <w:rsid w:val="000E4623"/>
    <w:rsid w:val="000E5C89"/>
    <w:rsid w:val="000F1048"/>
    <w:rsid w:val="000F2666"/>
    <w:rsid w:val="000F3CD5"/>
    <w:rsid w:val="000F7AF6"/>
    <w:rsid w:val="000F7C37"/>
    <w:rsid w:val="00107543"/>
    <w:rsid w:val="00116729"/>
    <w:rsid w:val="00121790"/>
    <w:rsid w:val="00123818"/>
    <w:rsid w:val="00123B18"/>
    <w:rsid w:val="00124CD9"/>
    <w:rsid w:val="00131F5F"/>
    <w:rsid w:val="0013785D"/>
    <w:rsid w:val="00140E70"/>
    <w:rsid w:val="00140F44"/>
    <w:rsid w:val="00143814"/>
    <w:rsid w:val="00144EFB"/>
    <w:rsid w:val="0015113F"/>
    <w:rsid w:val="00153F35"/>
    <w:rsid w:val="001572C9"/>
    <w:rsid w:val="00157A17"/>
    <w:rsid w:val="00157D1A"/>
    <w:rsid w:val="00160DA3"/>
    <w:rsid w:val="00161240"/>
    <w:rsid w:val="00167BA9"/>
    <w:rsid w:val="001725BE"/>
    <w:rsid w:val="001809DB"/>
    <w:rsid w:val="00183778"/>
    <w:rsid w:val="001938C9"/>
    <w:rsid w:val="00193ACE"/>
    <w:rsid w:val="001A1071"/>
    <w:rsid w:val="001B256D"/>
    <w:rsid w:val="001B36B3"/>
    <w:rsid w:val="001B44D4"/>
    <w:rsid w:val="001B48E2"/>
    <w:rsid w:val="001C6F85"/>
    <w:rsid w:val="001D0EBB"/>
    <w:rsid w:val="001D247A"/>
    <w:rsid w:val="001D2CE1"/>
    <w:rsid w:val="001D42B4"/>
    <w:rsid w:val="001D494B"/>
    <w:rsid w:val="001D7E76"/>
    <w:rsid w:val="001E2AB4"/>
    <w:rsid w:val="001E2EBD"/>
    <w:rsid w:val="001E3C47"/>
    <w:rsid w:val="001E6A83"/>
    <w:rsid w:val="001F2C6D"/>
    <w:rsid w:val="001F30F5"/>
    <w:rsid w:val="001F3525"/>
    <w:rsid w:val="001F39D3"/>
    <w:rsid w:val="00213C18"/>
    <w:rsid w:val="00220188"/>
    <w:rsid w:val="00221F17"/>
    <w:rsid w:val="002263F7"/>
    <w:rsid w:val="00234DC2"/>
    <w:rsid w:val="00236F55"/>
    <w:rsid w:val="00237957"/>
    <w:rsid w:val="00242958"/>
    <w:rsid w:val="0024752A"/>
    <w:rsid w:val="00247C03"/>
    <w:rsid w:val="0025748E"/>
    <w:rsid w:val="002673DE"/>
    <w:rsid w:val="0027005E"/>
    <w:rsid w:val="002710CF"/>
    <w:rsid w:val="0027418A"/>
    <w:rsid w:val="002762C5"/>
    <w:rsid w:val="00280AF7"/>
    <w:rsid w:val="00281DB2"/>
    <w:rsid w:val="002841DE"/>
    <w:rsid w:val="00285279"/>
    <w:rsid w:val="00285B0D"/>
    <w:rsid w:val="00285DE4"/>
    <w:rsid w:val="0029443B"/>
    <w:rsid w:val="0029590A"/>
    <w:rsid w:val="0029746A"/>
    <w:rsid w:val="002A26C7"/>
    <w:rsid w:val="002A2E58"/>
    <w:rsid w:val="002A4FBA"/>
    <w:rsid w:val="002B6421"/>
    <w:rsid w:val="002C151B"/>
    <w:rsid w:val="002C72AA"/>
    <w:rsid w:val="002E23F0"/>
    <w:rsid w:val="002E784A"/>
    <w:rsid w:val="002F1EA8"/>
    <w:rsid w:val="002F234F"/>
    <w:rsid w:val="002F4CCE"/>
    <w:rsid w:val="002F7E34"/>
    <w:rsid w:val="00301ACE"/>
    <w:rsid w:val="0030200E"/>
    <w:rsid w:val="00302780"/>
    <w:rsid w:val="00306396"/>
    <w:rsid w:val="003103BA"/>
    <w:rsid w:val="003110E1"/>
    <w:rsid w:val="00313214"/>
    <w:rsid w:val="003172BD"/>
    <w:rsid w:val="003174E3"/>
    <w:rsid w:val="0031768B"/>
    <w:rsid w:val="003176C9"/>
    <w:rsid w:val="0032362F"/>
    <w:rsid w:val="0032552E"/>
    <w:rsid w:val="003275A5"/>
    <w:rsid w:val="003312B8"/>
    <w:rsid w:val="00333F3F"/>
    <w:rsid w:val="00334BF5"/>
    <w:rsid w:val="00336D43"/>
    <w:rsid w:val="00342F0E"/>
    <w:rsid w:val="00344540"/>
    <w:rsid w:val="00344ECA"/>
    <w:rsid w:val="003514F2"/>
    <w:rsid w:val="00352168"/>
    <w:rsid w:val="0035296B"/>
    <w:rsid w:val="00356918"/>
    <w:rsid w:val="00357DD1"/>
    <w:rsid w:val="0036418E"/>
    <w:rsid w:val="00366F45"/>
    <w:rsid w:val="00367FC8"/>
    <w:rsid w:val="00370363"/>
    <w:rsid w:val="00370AA0"/>
    <w:rsid w:val="00372D6E"/>
    <w:rsid w:val="00374F38"/>
    <w:rsid w:val="003752EC"/>
    <w:rsid w:val="00377A04"/>
    <w:rsid w:val="00381D7D"/>
    <w:rsid w:val="003845F4"/>
    <w:rsid w:val="003872B7"/>
    <w:rsid w:val="0038772F"/>
    <w:rsid w:val="003A602E"/>
    <w:rsid w:val="003A7596"/>
    <w:rsid w:val="003B4282"/>
    <w:rsid w:val="003B633F"/>
    <w:rsid w:val="003B6467"/>
    <w:rsid w:val="003C0EC6"/>
    <w:rsid w:val="003C2CA6"/>
    <w:rsid w:val="003D192E"/>
    <w:rsid w:val="003D2DBB"/>
    <w:rsid w:val="003D598B"/>
    <w:rsid w:val="003D7074"/>
    <w:rsid w:val="003D70CD"/>
    <w:rsid w:val="003D7B56"/>
    <w:rsid w:val="003D7C84"/>
    <w:rsid w:val="003E16BB"/>
    <w:rsid w:val="003E1A31"/>
    <w:rsid w:val="003F7952"/>
    <w:rsid w:val="00403E6E"/>
    <w:rsid w:val="0040459B"/>
    <w:rsid w:val="004125C2"/>
    <w:rsid w:val="00417F38"/>
    <w:rsid w:val="00421D27"/>
    <w:rsid w:val="00422AAE"/>
    <w:rsid w:val="00422FDE"/>
    <w:rsid w:val="00425D4F"/>
    <w:rsid w:val="004268B2"/>
    <w:rsid w:val="004314B7"/>
    <w:rsid w:val="00435E10"/>
    <w:rsid w:val="00442928"/>
    <w:rsid w:val="00444F8F"/>
    <w:rsid w:val="004541BA"/>
    <w:rsid w:val="0045551B"/>
    <w:rsid w:val="00455F52"/>
    <w:rsid w:val="00475521"/>
    <w:rsid w:val="004817C9"/>
    <w:rsid w:val="0048419F"/>
    <w:rsid w:val="00486024"/>
    <w:rsid w:val="00493090"/>
    <w:rsid w:val="00495F4C"/>
    <w:rsid w:val="004A0809"/>
    <w:rsid w:val="004A0D51"/>
    <w:rsid w:val="004A4625"/>
    <w:rsid w:val="004A4E85"/>
    <w:rsid w:val="004A6138"/>
    <w:rsid w:val="004A7F77"/>
    <w:rsid w:val="004B2E00"/>
    <w:rsid w:val="004C3B1A"/>
    <w:rsid w:val="004C59A4"/>
    <w:rsid w:val="004C75EE"/>
    <w:rsid w:val="004D31F4"/>
    <w:rsid w:val="004F2DB6"/>
    <w:rsid w:val="004F52A4"/>
    <w:rsid w:val="005014F1"/>
    <w:rsid w:val="0050379C"/>
    <w:rsid w:val="00505116"/>
    <w:rsid w:val="00506703"/>
    <w:rsid w:val="00507382"/>
    <w:rsid w:val="00513494"/>
    <w:rsid w:val="005208C0"/>
    <w:rsid w:val="0052199A"/>
    <w:rsid w:val="005247B4"/>
    <w:rsid w:val="0052491F"/>
    <w:rsid w:val="005258D2"/>
    <w:rsid w:val="005324C0"/>
    <w:rsid w:val="00534C5A"/>
    <w:rsid w:val="00536AC3"/>
    <w:rsid w:val="0053707B"/>
    <w:rsid w:val="0054316D"/>
    <w:rsid w:val="00543EC5"/>
    <w:rsid w:val="00544A3C"/>
    <w:rsid w:val="00552B62"/>
    <w:rsid w:val="00552C3A"/>
    <w:rsid w:val="005554DA"/>
    <w:rsid w:val="0056223F"/>
    <w:rsid w:val="0056358C"/>
    <w:rsid w:val="00567180"/>
    <w:rsid w:val="00572B93"/>
    <w:rsid w:val="00575907"/>
    <w:rsid w:val="005777D3"/>
    <w:rsid w:val="00580006"/>
    <w:rsid w:val="00580B9E"/>
    <w:rsid w:val="00580FB0"/>
    <w:rsid w:val="005813CD"/>
    <w:rsid w:val="005814A0"/>
    <w:rsid w:val="00581538"/>
    <w:rsid w:val="00584570"/>
    <w:rsid w:val="00585C84"/>
    <w:rsid w:val="00590348"/>
    <w:rsid w:val="00591882"/>
    <w:rsid w:val="0059260E"/>
    <w:rsid w:val="005A5A41"/>
    <w:rsid w:val="005A6E56"/>
    <w:rsid w:val="005A7729"/>
    <w:rsid w:val="005B2920"/>
    <w:rsid w:val="005B373B"/>
    <w:rsid w:val="005B3875"/>
    <w:rsid w:val="005B39D6"/>
    <w:rsid w:val="005B6057"/>
    <w:rsid w:val="005C06A6"/>
    <w:rsid w:val="005C3005"/>
    <w:rsid w:val="005C322F"/>
    <w:rsid w:val="005C6ED1"/>
    <w:rsid w:val="005C7C35"/>
    <w:rsid w:val="005D390F"/>
    <w:rsid w:val="005D4A75"/>
    <w:rsid w:val="005E20BC"/>
    <w:rsid w:val="005E63A2"/>
    <w:rsid w:val="005E6884"/>
    <w:rsid w:val="005E69A2"/>
    <w:rsid w:val="005E6B19"/>
    <w:rsid w:val="005E752D"/>
    <w:rsid w:val="005F0712"/>
    <w:rsid w:val="005F5A07"/>
    <w:rsid w:val="00600AC7"/>
    <w:rsid w:val="00605832"/>
    <w:rsid w:val="00605AB2"/>
    <w:rsid w:val="006076EB"/>
    <w:rsid w:val="006100BA"/>
    <w:rsid w:val="00611BD9"/>
    <w:rsid w:val="00613337"/>
    <w:rsid w:val="00620C03"/>
    <w:rsid w:val="00621DFE"/>
    <w:rsid w:val="00623F35"/>
    <w:rsid w:val="00627E20"/>
    <w:rsid w:val="0064012E"/>
    <w:rsid w:val="0064167B"/>
    <w:rsid w:val="00641785"/>
    <w:rsid w:val="006437B1"/>
    <w:rsid w:val="006455BC"/>
    <w:rsid w:val="0064578A"/>
    <w:rsid w:val="00645BF5"/>
    <w:rsid w:val="006469AA"/>
    <w:rsid w:val="006528F3"/>
    <w:rsid w:val="00654417"/>
    <w:rsid w:val="00661FCE"/>
    <w:rsid w:val="00675F23"/>
    <w:rsid w:val="00691AE7"/>
    <w:rsid w:val="0069794C"/>
    <w:rsid w:val="00697AAC"/>
    <w:rsid w:val="006A0DE6"/>
    <w:rsid w:val="006A2DC8"/>
    <w:rsid w:val="006A4556"/>
    <w:rsid w:val="006A4607"/>
    <w:rsid w:val="006B498C"/>
    <w:rsid w:val="006B67E3"/>
    <w:rsid w:val="006B7F6B"/>
    <w:rsid w:val="006D0A59"/>
    <w:rsid w:val="006D1F84"/>
    <w:rsid w:val="006D5AC1"/>
    <w:rsid w:val="006D6A5F"/>
    <w:rsid w:val="006E0BD9"/>
    <w:rsid w:val="006E1F5C"/>
    <w:rsid w:val="006F1D60"/>
    <w:rsid w:val="006F2359"/>
    <w:rsid w:val="006F297D"/>
    <w:rsid w:val="00702B0C"/>
    <w:rsid w:val="00703185"/>
    <w:rsid w:val="007036CB"/>
    <w:rsid w:val="00710632"/>
    <w:rsid w:val="0071071E"/>
    <w:rsid w:val="007152C0"/>
    <w:rsid w:val="00716558"/>
    <w:rsid w:val="00720394"/>
    <w:rsid w:val="00723872"/>
    <w:rsid w:val="00725326"/>
    <w:rsid w:val="0072776F"/>
    <w:rsid w:val="007366DF"/>
    <w:rsid w:val="007459AE"/>
    <w:rsid w:val="00747166"/>
    <w:rsid w:val="00751AD7"/>
    <w:rsid w:val="007538D1"/>
    <w:rsid w:val="0075587D"/>
    <w:rsid w:val="0076359E"/>
    <w:rsid w:val="007639B5"/>
    <w:rsid w:val="00763FBD"/>
    <w:rsid w:val="0076643B"/>
    <w:rsid w:val="00767D6A"/>
    <w:rsid w:val="00776C02"/>
    <w:rsid w:val="0078728B"/>
    <w:rsid w:val="0078735D"/>
    <w:rsid w:val="0078778E"/>
    <w:rsid w:val="0079090F"/>
    <w:rsid w:val="007954DD"/>
    <w:rsid w:val="007A022D"/>
    <w:rsid w:val="007A1208"/>
    <w:rsid w:val="007A1F5A"/>
    <w:rsid w:val="007A2814"/>
    <w:rsid w:val="007A49A7"/>
    <w:rsid w:val="007A63F6"/>
    <w:rsid w:val="007A7FA9"/>
    <w:rsid w:val="007B1483"/>
    <w:rsid w:val="007B1D3A"/>
    <w:rsid w:val="007B2FDF"/>
    <w:rsid w:val="007C0C46"/>
    <w:rsid w:val="007C24D2"/>
    <w:rsid w:val="007C6EEF"/>
    <w:rsid w:val="007D5F86"/>
    <w:rsid w:val="007D6C4A"/>
    <w:rsid w:val="007D7DE8"/>
    <w:rsid w:val="007E0B01"/>
    <w:rsid w:val="007E5786"/>
    <w:rsid w:val="007E5B69"/>
    <w:rsid w:val="00806FEB"/>
    <w:rsid w:val="0081226C"/>
    <w:rsid w:val="00813701"/>
    <w:rsid w:val="008211D0"/>
    <w:rsid w:val="00821F0E"/>
    <w:rsid w:val="00822C1C"/>
    <w:rsid w:val="0083088A"/>
    <w:rsid w:val="008329CD"/>
    <w:rsid w:val="0083481E"/>
    <w:rsid w:val="008360F5"/>
    <w:rsid w:val="0084149E"/>
    <w:rsid w:val="0085733C"/>
    <w:rsid w:val="00864230"/>
    <w:rsid w:val="008648E7"/>
    <w:rsid w:val="00864FD3"/>
    <w:rsid w:val="008658FF"/>
    <w:rsid w:val="00866838"/>
    <w:rsid w:val="008748F6"/>
    <w:rsid w:val="00880B43"/>
    <w:rsid w:val="00881E87"/>
    <w:rsid w:val="00882D82"/>
    <w:rsid w:val="00884E5B"/>
    <w:rsid w:val="008866CF"/>
    <w:rsid w:val="008867F9"/>
    <w:rsid w:val="008932A5"/>
    <w:rsid w:val="00893FAE"/>
    <w:rsid w:val="008950E9"/>
    <w:rsid w:val="00895DBB"/>
    <w:rsid w:val="0089635E"/>
    <w:rsid w:val="00897B52"/>
    <w:rsid w:val="008A1233"/>
    <w:rsid w:val="008A37B7"/>
    <w:rsid w:val="008A6A7D"/>
    <w:rsid w:val="008B05AC"/>
    <w:rsid w:val="008B68C7"/>
    <w:rsid w:val="008B7890"/>
    <w:rsid w:val="008B795C"/>
    <w:rsid w:val="008C0F44"/>
    <w:rsid w:val="008D0F27"/>
    <w:rsid w:val="008E0E5B"/>
    <w:rsid w:val="009007CE"/>
    <w:rsid w:val="0090452E"/>
    <w:rsid w:val="00906542"/>
    <w:rsid w:val="00906F56"/>
    <w:rsid w:val="00917616"/>
    <w:rsid w:val="00926DF6"/>
    <w:rsid w:val="009321BC"/>
    <w:rsid w:val="009325EF"/>
    <w:rsid w:val="00940555"/>
    <w:rsid w:val="009436A2"/>
    <w:rsid w:val="009458EC"/>
    <w:rsid w:val="00945962"/>
    <w:rsid w:val="00954BC3"/>
    <w:rsid w:val="00955B50"/>
    <w:rsid w:val="009565E2"/>
    <w:rsid w:val="00956DF9"/>
    <w:rsid w:val="00963203"/>
    <w:rsid w:val="00964379"/>
    <w:rsid w:val="00964914"/>
    <w:rsid w:val="00973DE7"/>
    <w:rsid w:val="00974B55"/>
    <w:rsid w:val="00976757"/>
    <w:rsid w:val="009805E9"/>
    <w:rsid w:val="00980A3E"/>
    <w:rsid w:val="0098124B"/>
    <w:rsid w:val="0098212C"/>
    <w:rsid w:val="0098502B"/>
    <w:rsid w:val="00987A7C"/>
    <w:rsid w:val="009916EB"/>
    <w:rsid w:val="00991DF6"/>
    <w:rsid w:val="00993375"/>
    <w:rsid w:val="009943C8"/>
    <w:rsid w:val="009A08DA"/>
    <w:rsid w:val="009A0D7E"/>
    <w:rsid w:val="009A1900"/>
    <w:rsid w:val="009A2121"/>
    <w:rsid w:val="009A2350"/>
    <w:rsid w:val="009A3FBE"/>
    <w:rsid w:val="009A4787"/>
    <w:rsid w:val="009B21AC"/>
    <w:rsid w:val="009B3801"/>
    <w:rsid w:val="009B4E63"/>
    <w:rsid w:val="009B666D"/>
    <w:rsid w:val="009C39A8"/>
    <w:rsid w:val="009C5273"/>
    <w:rsid w:val="009C5A1B"/>
    <w:rsid w:val="009C66AC"/>
    <w:rsid w:val="009C680B"/>
    <w:rsid w:val="009C6AC0"/>
    <w:rsid w:val="009C6B33"/>
    <w:rsid w:val="009C728A"/>
    <w:rsid w:val="009C7958"/>
    <w:rsid w:val="009D30F8"/>
    <w:rsid w:val="009D591C"/>
    <w:rsid w:val="009D6061"/>
    <w:rsid w:val="009D6721"/>
    <w:rsid w:val="009D6DA9"/>
    <w:rsid w:val="009E414A"/>
    <w:rsid w:val="009E4FD9"/>
    <w:rsid w:val="009E6E35"/>
    <w:rsid w:val="009E73D0"/>
    <w:rsid w:val="009E7665"/>
    <w:rsid w:val="009F10CC"/>
    <w:rsid w:val="009F222E"/>
    <w:rsid w:val="009F51CC"/>
    <w:rsid w:val="009F56A8"/>
    <w:rsid w:val="009F6709"/>
    <w:rsid w:val="009F7B47"/>
    <w:rsid w:val="00A006A9"/>
    <w:rsid w:val="00A00D72"/>
    <w:rsid w:val="00A01197"/>
    <w:rsid w:val="00A02B88"/>
    <w:rsid w:val="00A0315E"/>
    <w:rsid w:val="00A046D0"/>
    <w:rsid w:val="00A10573"/>
    <w:rsid w:val="00A20EB3"/>
    <w:rsid w:val="00A2130B"/>
    <w:rsid w:val="00A22AB8"/>
    <w:rsid w:val="00A312B0"/>
    <w:rsid w:val="00A31A4C"/>
    <w:rsid w:val="00A31EE8"/>
    <w:rsid w:val="00A33700"/>
    <w:rsid w:val="00A33970"/>
    <w:rsid w:val="00A3398F"/>
    <w:rsid w:val="00A36138"/>
    <w:rsid w:val="00A3620A"/>
    <w:rsid w:val="00A37B29"/>
    <w:rsid w:val="00A411E6"/>
    <w:rsid w:val="00A412D3"/>
    <w:rsid w:val="00A41944"/>
    <w:rsid w:val="00A46362"/>
    <w:rsid w:val="00A515B2"/>
    <w:rsid w:val="00A52065"/>
    <w:rsid w:val="00A53D3B"/>
    <w:rsid w:val="00A57D81"/>
    <w:rsid w:val="00A607B5"/>
    <w:rsid w:val="00A60F65"/>
    <w:rsid w:val="00A62F94"/>
    <w:rsid w:val="00A665B8"/>
    <w:rsid w:val="00A706C9"/>
    <w:rsid w:val="00A7324B"/>
    <w:rsid w:val="00A76156"/>
    <w:rsid w:val="00A82D25"/>
    <w:rsid w:val="00A85C62"/>
    <w:rsid w:val="00A8756F"/>
    <w:rsid w:val="00A87D36"/>
    <w:rsid w:val="00A900E0"/>
    <w:rsid w:val="00A924CA"/>
    <w:rsid w:val="00A92606"/>
    <w:rsid w:val="00A9597A"/>
    <w:rsid w:val="00AA2815"/>
    <w:rsid w:val="00AC0A22"/>
    <w:rsid w:val="00AC22A0"/>
    <w:rsid w:val="00AC6F98"/>
    <w:rsid w:val="00AC7B73"/>
    <w:rsid w:val="00AD0B7A"/>
    <w:rsid w:val="00AD0DF7"/>
    <w:rsid w:val="00AD59FA"/>
    <w:rsid w:val="00AD740B"/>
    <w:rsid w:val="00AF0404"/>
    <w:rsid w:val="00AF20BB"/>
    <w:rsid w:val="00AF2E37"/>
    <w:rsid w:val="00AF5B43"/>
    <w:rsid w:val="00B00144"/>
    <w:rsid w:val="00B020EC"/>
    <w:rsid w:val="00B10A6F"/>
    <w:rsid w:val="00B1518C"/>
    <w:rsid w:val="00B17E85"/>
    <w:rsid w:val="00B25A9F"/>
    <w:rsid w:val="00B30425"/>
    <w:rsid w:val="00B336AB"/>
    <w:rsid w:val="00B34178"/>
    <w:rsid w:val="00B342F1"/>
    <w:rsid w:val="00B37531"/>
    <w:rsid w:val="00B42059"/>
    <w:rsid w:val="00B42A53"/>
    <w:rsid w:val="00B433FA"/>
    <w:rsid w:val="00B452E0"/>
    <w:rsid w:val="00B45555"/>
    <w:rsid w:val="00B51DD9"/>
    <w:rsid w:val="00B546A1"/>
    <w:rsid w:val="00B55769"/>
    <w:rsid w:val="00B56611"/>
    <w:rsid w:val="00B60217"/>
    <w:rsid w:val="00B61E73"/>
    <w:rsid w:val="00B625DF"/>
    <w:rsid w:val="00B62C3C"/>
    <w:rsid w:val="00B62CC4"/>
    <w:rsid w:val="00B6385E"/>
    <w:rsid w:val="00B72647"/>
    <w:rsid w:val="00B74742"/>
    <w:rsid w:val="00B74EDF"/>
    <w:rsid w:val="00B7739B"/>
    <w:rsid w:val="00B77614"/>
    <w:rsid w:val="00B861C5"/>
    <w:rsid w:val="00B86E9F"/>
    <w:rsid w:val="00B907C5"/>
    <w:rsid w:val="00B9512A"/>
    <w:rsid w:val="00B97148"/>
    <w:rsid w:val="00BA133E"/>
    <w:rsid w:val="00BA1370"/>
    <w:rsid w:val="00BB1700"/>
    <w:rsid w:val="00BB44AA"/>
    <w:rsid w:val="00BC0836"/>
    <w:rsid w:val="00BC134E"/>
    <w:rsid w:val="00BC1979"/>
    <w:rsid w:val="00BC21DD"/>
    <w:rsid w:val="00BC40BA"/>
    <w:rsid w:val="00BC4C4A"/>
    <w:rsid w:val="00BC6582"/>
    <w:rsid w:val="00BC6B94"/>
    <w:rsid w:val="00BD7C21"/>
    <w:rsid w:val="00BE2CC9"/>
    <w:rsid w:val="00BE6FB4"/>
    <w:rsid w:val="00BF296B"/>
    <w:rsid w:val="00BF5C5F"/>
    <w:rsid w:val="00C006A5"/>
    <w:rsid w:val="00C011AB"/>
    <w:rsid w:val="00C02399"/>
    <w:rsid w:val="00C0314A"/>
    <w:rsid w:val="00C147C0"/>
    <w:rsid w:val="00C14ED6"/>
    <w:rsid w:val="00C21018"/>
    <w:rsid w:val="00C21463"/>
    <w:rsid w:val="00C229E3"/>
    <w:rsid w:val="00C2612C"/>
    <w:rsid w:val="00C30469"/>
    <w:rsid w:val="00C310B2"/>
    <w:rsid w:val="00C318C5"/>
    <w:rsid w:val="00C3514C"/>
    <w:rsid w:val="00C357FF"/>
    <w:rsid w:val="00C36590"/>
    <w:rsid w:val="00C4060A"/>
    <w:rsid w:val="00C44B89"/>
    <w:rsid w:val="00C46120"/>
    <w:rsid w:val="00C47625"/>
    <w:rsid w:val="00C53652"/>
    <w:rsid w:val="00C56888"/>
    <w:rsid w:val="00C62BAA"/>
    <w:rsid w:val="00C66A8F"/>
    <w:rsid w:val="00C67495"/>
    <w:rsid w:val="00C71641"/>
    <w:rsid w:val="00C729C0"/>
    <w:rsid w:val="00C77134"/>
    <w:rsid w:val="00C83668"/>
    <w:rsid w:val="00C86E02"/>
    <w:rsid w:val="00C90E56"/>
    <w:rsid w:val="00C95954"/>
    <w:rsid w:val="00C96FCD"/>
    <w:rsid w:val="00C97751"/>
    <w:rsid w:val="00CA3A54"/>
    <w:rsid w:val="00CA514F"/>
    <w:rsid w:val="00CA5425"/>
    <w:rsid w:val="00CA64A4"/>
    <w:rsid w:val="00CA76CF"/>
    <w:rsid w:val="00CB2703"/>
    <w:rsid w:val="00CB375C"/>
    <w:rsid w:val="00CB5E28"/>
    <w:rsid w:val="00CC0E17"/>
    <w:rsid w:val="00CC109D"/>
    <w:rsid w:val="00CC2081"/>
    <w:rsid w:val="00CC27BD"/>
    <w:rsid w:val="00CC3C5F"/>
    <w:rsid w:val="00CC490F"/>
    <w:rsid w:val="00CD06F3"/>
    <w:rsid w:val="00CD10CA"/>
    <w:rsid w:val="00CD239B"/>
    <w:rsid w:val="00CE4A68"/>
    <w:rsid w:val="00CE5B86"/>
    <w:rsid w:val="00D00D17"/>
    <w:rsid w:val="00D01A61"/>
    <w:rsid w:val="00D01C6F"/>
    <w:rsid w:val="00D03916"/>
    <w:rsid w:val="00D07B6D"/>
    <w:rsid w:val="00D133C4"/>
    <w:rsid w:val="00D16455"/>
    <w:rsid w:val="00D17D8E"/>
    <w:rsid w:val="00D20385"/>
    <w:rsid w:val="00D22E44"/>
    <w:rsid w:val="00D23C41"/>
    <w:rsid w:val="00D277FE"/>
    <w:rsid w:val="00D3088E"/>
    <w:rsid w:val="00D32946"/>
    <w:rsid w:val="00D4721B"/>
    <w:rsid w:val="00D50E14"/>
    <w:rsid w:val="00D524A4"/>
    <w:rsid w:val="00D5337E"/>
    <w:rsid w:val="00D53DC2"/>
    <w:rsid w:val="00D53F46"/>
    <w:rsid w:val="00D544FA"/>
    <w:rsid w:val="00D552CD"/>
    <w:rsid w:val="00D55519"/>
    <w:rsid w:val="00D55B1D"/>
    <w:rsid w:val="00D620E6"/>
    <w:rsid w:val="00D62B8F"/>
    <w:rsid w:val="00D637D6"/>
    <w:rsid w:val="00D66867"/>
    <w:rsid w:val="00D84A66"/>
    <w:rsid w:val="00D93391"/>
    <w:rsid w:val="00D955D4"/>
    <w:rsid w:val="00DA0D52"/>
    <w:rsid w:val="00DA297F"/>
    <w:rsid w:val="00DA44AE"/>
    <w:rsid w:val="00DA4F77"/>
    <w:rsid w:val="00DB088E"/>
    <w:rsid w:val="00DB25B6"/>
    <w:rsid w:val="00DB6A14"/>
    <w:rsid w:val="00DD24B8"/>
    <w:rsid w:val="00DD2909"/>
    <w:rsid w:val="00DD718D"/>
    <w:rsid w:val="00DE0063"/>
    <w:rsid w:val="00DE32D8"/>
    <w:rsid w:val="00DE7FE7"/>
    <w:rsid w:val="00E0062C"/>
    <w:rsid w:val="00E1198C"/>
    <w:rsid w:val="00E21DCA"/>
    <w:rsid w:val="00E35BCF"/>
    <w:rsid w:val="00E3685A"/>
    <w:rsid w:val="00E36A4E"/>
    <w:rsid w:val="00E410DA"/>
    <w:rsid w:val="00E4215F"/>
    <w:rsid w:val="00E44A48"/>
    <w:rsid w:val="00E4744B"/>
    <w:rsid w:val="00E52CCC"/>
    <w:rsid w:val="00E553D9"/>
    <w:rsid w:val="00E60CC7"/>
    <w:rsid w:val="00E63BB3"/>
    <w:rsid w:val="00E733F0"/>
    <w:rsid w:val="00E82D72"/>
    <w:rsid w:val="00E83BF2"/>
    <w:rsid w:val="00E845AE"/>
    <w:rsid w:val="00E91CD9"/>
    <w:rsid w:val="00E9220C"/>
    <w:rsid w:val="00E93DE2"/>
    <w:rsid w:val="00E955CF"/>
    <w:rsid w:val="00E96965"/>
    <w:rsid w:val="00E97A25"/>
    <w:rsid w:val="00EA0CBB"/>
    <w:rsid w:val="00EA0F3A"/>
    <w:rsid w:val="00EA3188"/>
    <w:rsid w:val="00EA4AEB"/>
    <w:rsid w:val="00EA51AE"/>
    <w:rsid w:val="00EA6A2D"/>
    <w:rsid w:val="00EC1CC9"/>
    <w:rsid w:val="00EC5CAD"/>
    <w:rsid w:val="00ED1E79"/>
    <w:rsid w:val="00EE1D02"/>
    <w:rsid w:val="00EE6B4F"/>
    <w:rsid w:val="00EF04AB"/>
    <w:rsid w:val="00EF094A"/>
    <w:rsid w:val="00EF5C36"/>
    <w:rsid w:val="00F025FD"/>
    <w:rsid w:val="00F028A6"/>
    <w:rsid w:val="00F048F2"/>
    <w:rsid w:val="00F052B8"/>
    <w:rsid w:val="00F13E8A"/>
    <w:rsid w:val="00F15225"/>
    <w:rsid w:val="00F226E4"/>
    <w:rsid w:val="00F22994"/>
    <w:rsid w:val="00F2428B"/>
    <w:rsid w:val="00F25C30"/>
    <w:rsid w:val="00F2754B"/>
    <w:rsid w:val="00F35147"/>
    <w:rsid w:val="00F35EEA"/>
    <w:rsid w:val="00F43B9C"/>
    <w:rsid w:val="00F46B87"/>
    <w:rsid w:val="00F478D0"/>
    <w:rsid w:val="00F47C5E"/>
    <w:rsid w:val="00F5020C"/>
    <w:rsid w:val="00F502CB"/>
    <w:rsid w:val="00F534C8"/>
    <w:rsid w:val="00F60163"/>
    <w:rsid w:val="00F618EA"/>
    <w:rsid w:val="00F653BE"/>
    <w:rsid w:val="00F70334"/>
    <w:rsid w:val="00F779BB"/>
    <w:rsid w:val="00F80606"/>
    <w:rsid w:val="00F83803"/>
    <w:rsid w:val="00F858D6"/>
    <w:rsid w:val="00F86063"/>
    <w:rsid w:val="00F91284"/>
    <w:rsid w:val="00F91892"/>
    <w:rsid w:val="00F91AFA"/>
    <w:rsid w:val="00FA0AE7"/>
    <w:rsid w:val="00FA40CC"/>
    <w:rsid w:val="00FA46D6"/>
    <w:rsid w:val="00FA529C"/>
    <w:rsid w:val="00FB439B"/>
    <w:rsid w:val="00FB5D70"/>
    <w:rsid w:val="00FC5CA8"/>
    <w:rsid w:val="00FC7640"/>
    <w:rsid w:val="00FC788A"/>
    <w:rsid w:val="00FC7F35"/>
    <w:rsid w:val="00FD1DFF"/>
    <w:rsid w:val="00FD2A40"/>
    <w:rsid w:val="00FD4860"/>
    <w:rsid w:val="00FD688E"/>
    <w:rsid w:val="00FE387A"/>
    <w:rsid w:val="00FE5E80"/>
    <w:rsid w:val="00FF036C"/>
    <w:rsid w:val="00FF06B0"/>
    <w:rsid w:val="00FF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9753C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i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jc w:val="left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sz w:val="32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Garamond" w:hAnsi="Garamond"/>
      <w:b/>
      <w:sz w:val="20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rebuchet MS" w:hAnsi="Trebuchet MS"/>
      <w:b/>
      <w:sz w:val="16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Trebuchet MS" w:hAnsi="Trebuchet MS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0"/>
    </w:rPr>
  </w:style>
  <w:style w:type="paragraph" w:styleId="Tekstpodstawowywcity">
    <w:name w:val="Body Text Indent"/>
    <w:basedOn w:val="Normalny"/>
    <w:pPr>
      <w:ind w:left="1065"/>
    </w:pPr>
    <w:rPr>
      <w:i/>
      <w:sz w:val="20"/>
    </w:rPr>
  </w:style>
  <w:style w:type="paragraph" w:styleId="Tekstpodstawowy2">
    <w:name w:val="Body Text 2"/>
    <w:basedOn w:val="Normalny"/>
    <w:rPr>
      <w:i/>
      <w:sz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Normalny"/>
    <w:pPr>
      <w:tabs>
        <w:tab w:val="num" w:pos="993"/>
      </w:tabs>
      <w:spacing w:line="360" w:lineRule="auto"/>
      <w:ind w:left="993" w:hanging="426"/>
    </w:pPr>
    <w:rPr>
      <w:i/>
    </w:rPr>
  </w:style>
  <w:style w:type="paragraph" w:styleId="Tekstpodstawowywcity3">
    <w:name w:val="Body Text Indent 3"/>
    <w:basedOn w:val="Normalny"/>
    <w:pPr>
      <w:spacing w:line="360" w:lineRule="auto"/>
      <w:ind w:firstLine="993"/>
      <w:jc w:val="left"/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semiHidden/>
    <w:rsid w:val="00974B5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C0F4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semiHidden/>
    <w:rsid w:val="001F2C6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F2C6D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1F2C6D"/>
    <w:rPr>
      <w:b/>
      <w:bCs/>
    </w:rPr>
  </w:style>
  <w:style w:type="character" w:styleId="Hipercze">
    <w:name w:val="Hyperlink"/>
    <w:rsid w:val="000F7C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C5CAD"/>
    <w:pPr>
      <w:ind w:left="708"/>
    </w:pPr>
  </w:style>
  <w:style w:type="character" w:customStyle="1" w:styleId="TekstkomentarzaZnak">
    <w:name w:val="Tekst komentarza Znak"/>
    <w:link w:val="Tekstkomentarza"/>
    <w:semiHidden/>
    <w:rsid w:val="00E91CD9"/>
    <w:rPr>
      <w:rFonts w:ascii="Arial" w:hAnsi="Arial"/>
    </w:rPr>
  </w:style>
  <w:style w:type="character" w:customStyle="1" w:styleId="cf01">
    <w:name w:val="cf01"/>
    <w:basedOn w:val="Domylnaczcionkaakapitu"/>
    <w:rsid w:val="00EF094A"/>
    <w:rPr>
      <w:rFonts w:ascii="Segoe UI" w:hAnsi="Segoe UI" w:cs="Segoe UI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1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COBICO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PM442E65MZSC-734172849-12017</_dlc_DocId>
    <_dlc_DocIdUrl xmlns="4972c8dd-a0ce-4fa5-927e-24ccf7959148">
      <Url>https://kiwacompany.sharepoint.com/sites/ds_poland_cobico/_layouts/15/DocIdRedir.aspx?ID=PM442E65MZSC-734172849-12017</Url>
      <Description>PM442E65MZSC-734172849-12017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e4de9e5e03c301a20605f0035590c8e1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87894e50b19ec30fde03e7d4fc2d6c8a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72E96A-D897-40EC-8AE5-B1E94154FB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0DBB63-94EF-4AE6-B7FC-121C737B8BD3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customXml/itemProps3.xml><?xml version="1.0" encoding="utf-8"?>
<ds:datastoreItem xmlns:ds="http://schemas.openxmlformats.org/officeDocument/2006/customXml" ds:itemID="{2D678768-CEF2-4ECC-AFFB-36BAE0A58B77}"/>
</file>

<file path=customXml/itemProps4.xml><?xml version="1.0" encoding="utf-8"?>
<ds:datastoreItem xmlns:ds="http://schemas.openxmlformats.org/officeDocument/2006/customXml" ds:itemID="{361EE00D-80FA-410B-935D-2F4347FAC01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92E2316-435A-4436-889C-B8F4B9168E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P-23-01 od 20260205 wniosek IPR</Template>
  <TotalTime>122</TotalTime>
  <Pages>1</Pages>
  <Words>2437</Words>
  <Characters>14622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jednostki i roczny plan produkcji</vt:lpstr>
    </vt:vector>
  </TitlesOfParts>
  <Company>Adax-land</Company>
  <LinksUpToDate>false</LinksUpToDate>
  <CharactersWithSpaces>17025</CharactersWithSpaces>
  <SharedDoc>false</SharedDoc>
  <HLinks>
    <vt:vector size="6" baseType="variant">
      <vt:variant>
        <vt:i4>720969</vt:i4>
      </vt:variant>
      <vt:variant>
        <vt:i4>1217</vt:i4>
      </vt:variant>
      <vt:variant>
        <vt:i4>0</vt:i4>
      </vt:variant>
      <vt:variant>
        <vt:i4>5</vt:i4>
      </vt:variant>
      <vt:variant>
        <vt:lpwstr>http://www.cobico.pl/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jednostki i roczny plan produkcji</dc:title>
  <dc:subject>Formularz P-15/2 w9d</dc:subject>
  <dc:creator>Aleksander Bednarski</dc:creator>
  <cp:keywords/>
  <cp:lastModifiedBy>Piotr Kafel</cp:lastModifiedBy>
  <cp:revision>35</cp:revision>
  <cp:lastPrinted>2026-02-05T12:56:00Z</cp:lastPrinted>
  <dcterms:created xsi:type="dcterms:W3CDTF">2019-03-29T13:43:00Z</dcterms:created>
  <dcterms:modified xsi:type="dcterms:W3CDTF">2026-02-05T12:56:00Z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2024-01-04T08:13:22Z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4abe5fc5-f070-476b-8cd9-99a3f8276ca8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2dd7d14d-b1fd-4123-a295-ee8b93fdb70c</vt:lpwstr>
  </property>
  <property fmtid="{D5CDD505-2E9C-101B-9397-08002B2CF9AE}" pid="11" name="MediaServiceImageTags">
    <vt:lpwstr/>
  </property>
</Properties>
</file>