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4BDE0" w14:textId="5999EB51" w:rsidR="00B1563C" w:rsidRPr="00A72A3B" w:rsidRDefault="002F19EF" w:rsidP="001A34CF">
      <w:pPr>
        <w:jc w:val="center"/>
        <w:rPr>
          <w:rFonts w:asciiTheme="minorHAnsi" w:hAnsiTheme="minorHAnsi" w:cstheme="minorHAnsi"/>
          <w:b/>
          <w:noProof/>
          <w:sz w:val="24"/>
        </w:rPr>
      </w:pPr>
      <w:r w:rsidRPr="00A72A3B">
        <w:rPr>
          <w:rFonts w:asciiTheme="minorHAnsi" w:hAnsiTheme="minorHAnsi" w:cstheme="minorHAnsi"/>
          <w:b/>
          <w:noProof/>
          <w:sz w:val="24"/>
        </w:rPr>
        <w:t>HARMONOGRAM ZAPRAWIANIA NASION</w:t>
      </w:r>
    </w:p>
    <w:p w14:paraId="5FE19456" w14:textId="2252B0AF" w:rsidR="00AD1D2A" w:rsidRPr="00A72A3B" w:rsidRDefault="001A34CF" w:rsidP="008E4B33">
      <w:pPr>
        <w:jc w:val="center"/>
        <w:rPr>
          <w:rFonts w:asciiTheme="minorHAnsi" w:hAnsiTheme="minorHAnsi" w:cstheme="minorHAnsi"/>
          <w:sz w:val="18"/>
        </w:rPr>
      </w:pPr>
      <w:r w:rsidRPr="00A72A3B">
        <w:rPr>
          <w:rFonts w:asciiTheme="minorHAnsi" w:hAnsiTheme="minorHAnsi" w:cstheme="minorHAnsi"/>
          <w:sz w:val="18"/>
        </w:rPr>
        <w:t>(zgodnie z programem certyfikacji PC-11)</w:t>
      </w:r>
      <w:r w:rsidR="00CB243A" w:rsidRPr="00A72A3B">
        <w:rPr>
          <w:rFonts w:asciiTheme="minorHAnsi" w:hAnsiTheme="minorHAnsi" w:cstheme="minorHAnsi"/>
          <w:sz w:val="18"/>
        </w:rPr>
        <w:t xml:space="preserve">  </w:t>
      </w:r>
    </w:p>
    <w:p w14:paraId="6C04995B" w14:textId="77777777" w:rsidR="00AD1D2A" w:rsidRPr="00A72A3B" w:rsidRDefault="00AD1D2A" w:rsidP="00AD1D2A">
      <w:pPr>
        <w:rPr>
          <w:sz w:val="12"/>
        </w:rPr>
      </w:pPr>
    </w:p>
    <w:p w14:paraId="25944FC1" w14:textId="77777777" w:rsidR="00032BDE" w:rsidRPr="00A72A3B" w:rsidRDefault="00032BDE" w:rsidP="001A34CF">
      <w:pPr>
        <w:jc w:val="center"/>
        <w:rPr>
          <w:rFonts w:asciiTheme="minorHAnsi" w:hAnsiTheme="minorHAnsi" w:cstheme="minorHAnsi"/>
          <w:b/>
          <w:noProof/>
          <w:sz w:val="10"/>
          <w:szCs w:val="1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528"/>
        <w:gridCol w:w="3631"/>
        <w:gridCol w:w="1530"/>
        <w:gridCol w:w="3796"/>
      </w:tblGrid>
      <w:tr w:rsidR="00A72A3B" w:rsidRPr="00A72A3B" w14:paraId="7C9F3634" w14:textId="77777777" w:rsidTr="00032BDE">
        <w:tc>
          <w:tcPr>
            <w:tcW w:w="10485" w:type="dxa"/>
            <w:gridSpan w:val="4"/>
            <w:tcBorders>
              <w:top w:val="single" w:sz="4" w:space="0" w:color="auto"/>
              <w:bottom w:val="nil"/>
            </w:tcBorders>
          </w:tcPr>
          <w:p w14:paraId="7F6BA45F" w14:textId="77777777" w:rsidR="00FE40A8" w:rsidRPr="00A72A3B" w:rsidRDefault="00FE40A8" w:rsidP="006E44D3">
            <w:pPr>
              <w:jc w:val="center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  <w:p w14:paraId="5F13E839" w14:textId="77777777" w:rsidR="00B76124" w:rsidRPr="00A72A3B" w:rsidRDefault="00B76124" w:rsidP="006E44D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72A3B">
              <w:rPr>
                <w:rFonts w:asciiTheme="minorHAnsi" w:hAnsiTheme="minorHAnsi" w:cstheme="minorHAnsi"/>
                <w:b/>
                <w:sz w:val="28"/>
                <w:szCs w:val="28"/>
              </w:rPr>
              <w:t>Wnioskodawca:</w:t>
            </w:r>
          </w:p>
          <w:p w14:paraId="72CB4EE9" w14:textId="5F8DD43C" w:rsidR="00FE40A8" w:rsidRPr="00A72A3B" w:rsidRDefault="00FE40A8" w:rsidP="006E44D3">
            <w:pPr>
              <w:jc w:val="center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</w:tc>
      </w:tr>
      <w:tr w:rsidR="00A72A3B" w:rsidRPr="00A72A3B" w14:paraId="418EDD0E" w14:textId="77777777" w:rsidTr="00032BDE">
        <w:tc>
          <w:tcPr>
            <w:tcW w:w="1528" w:type="dxa"/>
            <w:tcBorders>
              <w:top w:val="nil"/>
            </w:tcBorders>
            <w:vAlign w:val="bottom"/>
          </w:tcPr>
          <w:p w14:paraId="02EF68F2" w14:textId="77777777" w:rsidR="00BC29BF" w:rsidRPr="00A72A3B" w:rsidRDefault="00BC29BF" w:rsidP="008A6FDF">
            <w:pPr>
              <w:spacing w:before="60" w:after="60"/>
              <w:jc w:val="right"/>
              <w:rPr>
                <w:rFonts w:asciiTheme="minorHAnsi" w:hAnsiTheme="minorHAnsi" w:cstheme="minorHAnsi"/>
                <w:sz w:val="18"/>
              </w:rPr>
            </w:pPr>
            <w:r w:rsidRPr="00A72A3B">
              <w:rPr>
                <w:rFonts w:asciiTheme="minorHAnsi" w:hAnsiTheme="minorHAnsi" w:cstheme="minorHAnsi"/>
                <w:sz w:val="18"/>
              </w:rPr>
              <w:t>Nazwa</w:t>
            </w:r>
            <w:r w:rsidR="0055449A" w:rsidRPr="00A72A3B">
              <w:rPr>
                <w:rFonts w:asciiTheme="minorHAnsi" w:hAnsiTheme="minorHAnsi" w:cstheme="minorHAnsi"/>
                <w:sz w:val="18"/>
              </w:rPr>
              <w:t xml:space="preserve"> </w:t>
            </w:r>
          </w:p>
        </w:tc>
        <w:tc>
          <w:tcPr>
            <w:tcW w:w="3631" w:type="dxa"/>
            <w:tcBorders>
              <w:top w:val="nil"/>
              <w:bottom w:val="dashed" w:sz="4" w:space="0" w:color="auto"/>
            </w:tcBorders>
            <w:vAlign w:val="bottom"/>
          </w:tcPr>
          <w:p w14:paraId="3599CFBA" w14:textId="77777777" w:rsidR="00BC29BF" w:rsidRPr="00A72A3B" w:rsidRDefault="005B2AEE" w:rsidP="008A6FDF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0" w:name="Tekst3"/>
            <w:r w:rsidR="00A214DA" w:rsidRPr="00A72A3B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A72A3B">
              <w:rPr>
                <w:rFonts w:asciiTheme="minorHAnsi" w:hAnsiTheme="minorHAnsi" w:cstheme="minorHAnsi"/>
                <w:b/>
                <w:sz w:val="18"/>
              </w:rP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  <w:bookmarkEnd w:id="0"/>
          </w:p>
        </w:tc>
        <w:tc>
          <w:tcPr>
            <w:tcW w:w="1530" w:type="dxa"/>
            <w:tcBorders>
              <w:top w:val="nil"/>
              <w:bottom w:val="nil"/>
            </w:tcBorders>
            <w:vAlign w:val="bottom"/>
          </w:tcPr>
          <w:p w14:paraId="68C2D4CF" w14:textId="3F2558F9" w:rsidR="00BC29BF" w:rsidRPr="00A72A3B" w:rsidRDefault="006F5C2B" w:rsidP="008A6FDF">
            <w:pPr>
              <w:spacing w:before="60" w:after="60"/>
              <w:jc w:val="right"/>
              <w:rPr>
                <w:rFonts w:asciiTheme="minorHAnsi" w:hAnsiTheme="minorHAnsi" w:cstheme="minorHAnsi"/>
                <w:sz w:val="18"/>
              </w:rPr>
            </w:pPr>
            <w:r w:rsidRPr="00A72A3B">
              <w:rPr>
                <w:rFonts w:asciiTheme="minorHAnsi" w:hAnsiTheme="minorHAnsi" w:cstheme="minorHAnsi"/>
                <w:sz w:val="18"/>
              </w:rPr>
              <w:t>Adres</w:t>
            </w:r>
          </w:p>
        </w:tc>
        <w:tc>
          <w:tcPr>
            <w:tcW w:w="3796" w:type="dxa"/>
            <w:tcBorders>
              <w:top w:val="nil"/>
              <w:bottom w:val="dashed" w:sz="4" w:space="0" w:color="auto"/>
            </w:tcBorders>
            <w:vAlign w:val="bottom"/>
          </w:tcPr>
          <w:p w14:paraId="156AE98F" w14:textId="77777777" w:rsidR="00BC29BF" w:rsidRPr="00A72A3B" w:rsidRDefault="005B2AEE" w:rsidP="008A6FDF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1" w:name="Tekst8"/>
            <w:r w:rsidR="00A214DA" w:rsidRPr="00A72A3B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A72A3B">
              <w:rPr>
                <w:rFonts w:asciiTheme="minorHAnsi" w:hAnsiTheme="minorHAnsi" w:cstheme="minorHAnsi"/>
                <w:b/>
                <w:sz w:val="18"/>
              </w:rP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  <w:bookmarkEnd w:id="1"/>
          </w:p>
        </w:tc>
      </w:tr>
      <w:tr w:rsidR="00A72A3B" w:rsidRPr="00A72A3B" w14:paraId="5C006166" w14:textId="77777777" w:rsidTr="00032BDE">
        <w:tc>
          <w:tcPr>
            <w:tcW w:w="1528" w:type="dxa"/>
          </w:tcPr>
          <w:p w14:paraId="20C32E37" w14:textId="694B586C" w:rsidR="00B76124" w:rsidRPr="00A72A3B" w:rsidRDefault="00B76124" w:rsidP="008A6FDF">
            <w:pPr>
              <w:spacing w:before="60" w:after="60"/>
              <w:jc w:val="right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3631" w:type="dxa"/>
            <w:tcBorders>
              <w:top w:val="nil"/>
              <w:bottom w:val="dashed" w:sz="4" w:space="0" w:color="auto"/>
            </w:tcBorders>
          </w:tcPr>
          <w:p w14:paraId="7AD0BC6F" w14:textId="77777777" w:rsidR="00B76124" w:rsidRPr="00A72A3B" w:rsidRDefault="005B2AEE" w:rsidP="008A6FDF">
            <w:pPr>
              <w:spacing w:before="60" w:after="60"/>
              <w:jc w:val="both"/>
              <w:rPr>
                <w:rFonts w:asciiTheme="minorHAnsi" w:hAnsiTheme="minorHAnsi" w:cstheme="minorHAnsi"/>
                <w:b/>
                <w:sz w:val="18"/>
              </w:rPr>
            </w:pP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2" w:name="Tekst4"/>
            <w:r w:rsidR="00A214DA" w:rsidRPr="00A72A3B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A72A3B">
              <w:rPr>
                <w:rFonts w:asciiTheme="minorHAnsi" w:hAnsiTheme="minorHAnsi" w:cstheme="minorHAnsi"/>
                <w:b/>
                <w:sz w:val="18"/>
              </w:rP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  <w:bookmarkEnd w:id="2"/>
          </w:p>
        </w:tc>
        <w:tc>
          <w:tcPr>
            <w:tcW w:w="1530" w:type="dxa"/>
            <w:tcBorders>
              <w:top w:val="nil"/>
              <w:bottom w:val="nil"/>
            </w:tcBorders>
          </w:tcPr>
          <w:p w14:paraId="34D9E0F7" w14:textId="3C176A07" w:rsidR="00B76124" w:rsidRPr="00A72A3B" w:rsidRDefault="00B76124" w:rsidP="008A6FDF">
            <w:pPr>
              <w:spacing w:before="60" w:after="60"/>
              <w:jc w:val="right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3796" w:type="dxa"/>
            <w:tcBorders>
              <w:top w:val="nil"/>
              <w:bottom w:val="dashed" w:sz="4" w:space="0" w:color="auto"/>
            </w:tcBorders>
          </w:tcPr>
          <w:p w14:paraId="25983A46" w14:textId="77777777" w:rsidR="00B76124" w:rsidRPr="00A72A3B" w:rsidRDefault="005B2AEE" w:rsidP="008A6FDF">
            <w:pPr>
              <w:spacing w:before="60" w:after="60"/>
              <w:jc w:val="both"/>
              <w:rPr>
                <w:rFonts w:asciiTheme="minorHAnsi" w:hAnsiTheme="minorHAnsi" w:cstheme="minorHAnsi"/>
                <w:b/>
                <w:sz w:val="18"/>
              </w:rPr>
            </w:pP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3" w:name="Tekst9"/>
            <w:r w:rsidR="00A214DA" w:rsidRPr="00A72A3B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A72A3B">
              <w:rPr>
                <w:rFonts w:asciiTheme="minorHAnsi" w:hAnsiTheme="minorHAnsi" w:cstheme="minorHAnsi"/>
                <w:b/>
                <w:sz w:val="18"/>
              </w:rP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="00A214DA"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  <w:bookmarkEnd w:id="3"/>
          </w:p>
        </w:tc>
      </w:tr>
      <w:tr w:rsidR="00A72A3B" w:rsidRPr="00A72A3B" w14:paraId="465CBB0B" w14:textId="77777777" w:rsidTr="00032BDE">
        <w:tc>
          <w:tcPr>
            <w:tcW w:w="1528" w:type="dxa"/>
            <w:tcBorders>
              <w:bottom w:val="single" w:sz="4" w:space="0" w:color="auto"/>
            </w:tcBorders>
          </w:tcPr>
          <w:p w14:paraId="3D18471A" w14:textId="77777777" w:rsidR="00B76124" w:rsidRPr="00A72A3B" w:rsidRDefault="00B76124" w:rsidP="008A6FDF">
            <w:pPr>
              <w:jc w:val="both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</w:tc>
        <w:tc>
          <w:tcPr>
            <w:tcW w:w="3631" w:type="dxa"/>
            <w:tcBorders>
              <w:top w:val="dashed" w:sz="4" w:space="0" w:color="auto"/>
              <w:bottom w:val="single" w:sz="4" w:space="0" w:color="auto"/>
            </w:tcBorders>
          </w:tcPr>
          <w:p w14:paraId="676C7FF1" w14:textId="77777777" w:rsidR="00B76124" w:rsidRPr="00A72A3B" w:rsidRDefault="00B76124" w:rsidP="008A6FDF">
            <w:pPr>
              <w:jc w:val="both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875360A" w14:textId="77777777" w:rsidR="00B76124" w:rsidRPr="00A72A3B" w:rsidRDefault="00B76124" w:rsidP="008A6FDF">
            <w:pPr>
              <w:jc w:val="both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</w:tc>
        <w:tc>
          <w:tcPr>
            <w:tcW w:w="3796" w:type="dxa"/>
            <w:tcBorders>
              <w:bottom w:val="single" w:sz="4" w:space="0" w:color="auto"/>
            </w:tcBorders>
          </w:tcPr>
          <w:p w14:paraId="53A6F047" w14:textId="77777777" w:rsidR="00B76124" w:rsidRPr="00A72A3B" w:rsidRDefault="00B76124" w:rsidP="008A6FDF">
            <w:pPr>
              <w:jc w:val="both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</w:tc>
      </w:tr>
    </w:tbl>
    <w:p w14:paraId="6E807A5F" w14:textId="45C46459" w:rsidR="00B76124" w:rsidRPr="00A72A3B" w:rsidRDefault="00B76124" w:rsidP="00470871">
      <w:pPr>
        <w:rPr>
          <w:rFonts w:asciiTheme="minorHAnsi" w:hAnsiTheme="minorHAnsi" w:cstheme="minorHAnsi"/>
          <w:sz w:val="10"/>
          <w:szCs w:val="10"/>
        </w:rPr>
      </w:pPr>
    </w:p>
    <w:p w14:paraId="1A4A7DE1" w14:textId="77777777" w:rsidR="00032BDE" w:rsidRPr="00A72A3B" w:rsidRDefault="00032BDE" w:rsidP="00470871">
      <w:pPr>
        <w:rPr>
          <w:rFonts w:asciiTheme="minorHAnsi" w:hAnsiTheme="minorHAnsi" w:cstheme="minorHAnsi"/>
          <w:sz w:val="10"/>
          <w:szCs w:val="10"/>
        </w:rPr>
      </w:pPr>
    </w:p>
    <w:tbl>
      <w:tblPr>
        <w:tblStyle w:val="Tabela-Siatka"/>
        <w:tblW w:w="10490" w:type="dxa"/>
        <w:tblInd w:w="-5" w:type="dxa"/>
        <w:tblLook w:val="04A0" w:firstRow="1" w:lastRow="0" w:firstColumn="1" w:lastColumn="0" w:noHBand="0" w:noVBand="1"/>
      </w:tblPr>
      <w:tblGrid>
        <w:gridCol w:w="1985"/>
        <w:gridCol w:w="2496"/>
        <w:gridCol w:w="3138"/>
        <w:gridCol w:w="2871"/>
      </w:tblGrid>
      <w:tr w:rsidR="00A72A3B" w:rsidRPr="00A72A3B" w14:paraId="1C9B3FBC" w14:textId="77777777" w:rsidTr="00A72A3B">
        <w:trPr>
          <w:trHeight w:val="556"/>
        </w:trPr>
        <w:tc>
          <w:tcPr>
            <w:tcW w:w="1985" w:type="dxa"/>
            <w:vAlign w:val="center"/>
          </w:tcPr>
          <w:p w14:paraId="18AEDA51" w14:textId="77777777" w:rsidR="002F19EF" w:rsidRPr="00A72A3B" w:rsidRDefault="002F19EF" w:rsidP="00A040B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2A3B">
              <w:rPr>
                <w:rFonts w:asciiTheme="minorHAnsi" w:hAnsiTheme="minorHAnsi" w:cstheme="minorHAnsi"/>
                <w:b/>
                <w:sz w:val="16"/>
                <w:szCs w:val="16"/>
              </w:rPr>
              <w:t>LOKALIZACJA</w:t>
            </w:r>
          </w:p>
          <w:p w14:paraId="06FA12F2" w14:textId="0CCB2685" w:rsidR="002F19EF" w:rsidRPr="00A72A3B" w:rsidRDefault="002F19EF" w:rsidP="00A040B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96" w:type="dxa"/>
            <w:vAlign w:val="center"/>
          </w:tcPr>
          <w:p w14:paraId="42B58643" w14:textId="77777777" w:rsidR="002F19EF" w:rsidRPr="00A72A3B" w:rsidRDefault="002F19EF" w:rsidP="00A040B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2A3B">
              <w:rPr>
                <w:rFonts w:asciiTheme="minorHAnsi" w:hAnsiTheme="minorHAnsi" w:cstheme="minorHAnsi"/>
                <w:b/>
                <w:sz w:val="16"/>
                <w:szCs w:val="16"/>
              </w:rPr>
              <w:t>GATUNEK</w:t>
            </w:r>
          </w:p>
        </w:tc>
        <w:tc>
          <w:tcPr>
            <w:tcW w:w="3138" w:type="dxa"/>
            <w:vAlign w:val="center"/>
          </w:tcPr>
          <w:p w14:paraId="48EC8298" w14:textId="77777777" w:rsidR="002F19EF" w:rsidRPr="00A72A3B" w:rsidRDefault="002F19EF" w:rsidP="00A040B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2A3B">
              <w:rPr>
                <w:rFonts w:asciiTheme="minorHAnsi" w:hAnsiTheme="minorHAnsi" w:cstheme="minorHAnsi"/>
                <w:b/>
                <w:sz w:val="16"/>
                <w:szCs w:val="16"/>
              </w:rPr>
              <w:t>SZACOWANA DATA ROZPOCZĘCIA ZAPRAWIANIA (tydzień/ rok)</w:t>
            </w:r>
          </w:p>
        </w:tc>
        <w:tc>
          <w:tcPr>
            <w:tcW w:w="2871" w:type="dxa"/>
            <w:vAlign w:val="center"/>
          </w:tcPr>
          <w:p w14:paraId="345ADB49" w14:textId="77777777" w:rsidR="002F19EF" w:rsidRPr="00A72A3B" w:rsidRDefault="002F19EF" w:rsidP="00A040B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2A3B">
              <w:rPr>
                <w:rFonts w:asciiTheme="minorHAnsi" w:hAnsiTheme="minorHAnsi" w:cstheme="minorHAnsi"/>
                <w:b/>
                <w:sz w:val="16"/>
                <w:szCs w:val="16"/>
              </w:rPr>
              <w:t>SZACOWANA DATA ZAKOŃCZENIA ZAPRAWIANIA (tydzień / rok)</w:t>
            </w:r>
          </w:p>
        </w:tc>
      </w:tr>
      <w:tr w:rsidR="00A72A3B" w:rsidRPr="00A72A3B" w14:paraId="4EB7DD2C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0AE8DC54" w14:textId="738AA7A1" w:rsidR="00A72A3B" w:rsidRPr="00A72A3B" w:rsidRDefault="00A72A3B" w:rsidP="006F5C2B">
            <w:pPr>
              <w:pStyle w:val="Nagwek"/>
              <w:tabs>
                <w:tab w:val="clear" w:pos="4536"/>
                <w:tab w:val="clear" w:pos="9072"/>
              </w:tabs>
              <w:jc w:val="left"/>
              <w:rPr>
                <w:rFonts w:asciiTheme="minorHAnsi" w:hAnsiTheme="minorHAnsi" w:cstheme="minorHAnsi"/>
                <w:sz w:val="16"/>
                <w:szCs w:val="16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22592B81" w14:textId="77777777" w:rsidR="00A72A3B" w:rsidRPr="00A72A3B" w:rsidRDefault="00A72A3B" w:rsidP="006F5C2B">
            <w:pPr>
              <w:jc w:val="left"/>
            </w:pP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A72A3B">
              <w:rPr>
                <w:rFonts w:asciiTheme="minorHAnsi" w:hAnsiTheme="minorHAnsi" w:cstheme="minorHAnsi"/>
                <w:b/>
                <w:sz w:val="18"/>
              </w:rP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51E6B50D" w14:textId="77777777" w:rsidR="00A72A3B" w:rsidRPr="00A72A3B" w:rsidRDefault="00A72A3B" w:rsidP="006F5C2B">
            <w:pPr>
              <w:jc w:val="left"/>
            </w:pP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A72A3B">
              <w:rPr>
                <w:rFonts w:asciiTheme="minorHAnsi" w:hAnsiTheme="minorHAnsi" w:cstheme="minorHAnsi"/>
                <w:b/>
                <w:sz w:val="18"/>
              </w:rP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1ABC8E9D" w14:textId="77777777" w:rsidR="00A72A3B" w:rsidRPr="00A72A3B" w:rsidRDefault="00A72A3B" w:rsidP="006F5C2B">
            <w:pPr>
              <w:jc w:val="left"/>
            </w:pP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A72A3B">
              <w:rPr>
                <w:rFonts w:asciiTheme="minorHAnsi" w:hAnsiTheme="minorHAnsi" w:cstheme="minorHAnsi"/>
                <w:b/>
                <w:sz w:val="18"/>
              </w:rP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A72A3B" w:rsidRPr="00A72A3B" w14:paraId="5EC13140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7EACCD67" w14:textId="294DC3FA" w:rsidR="00A72A3B" w:rsidRPr="00A72A3B" w:rsidRDefault="00A72A3B" w:rsidP="006F5C2B">
            <w:pPr>
              <w:pStyle w:val="Nagwek"/>
              <w:tabs>
                <w:tab w:val="clear" w:pos="4536"/>
                <w:tab w:val="clear" w:pos="9072"/>
              </w:tabs>
              <w:jc w:val="left"/>
              <w:rPr>
                <w:rFonts w:asciiTheme="minorHAnsi" w:hAnsiTheme="minorHAnsi" w:cstheme="minorHAnsi"/>
                <w:sz w:val="16"/>
                <w:szCs w:val="16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4650E240" w14:textId="77777777" w:rsidR="00A72A3B" w:rsidRPr="00A72A3B" w:rsidRDefault="00A72A3B" w:rsidP="006F5C2B">
            <w:pPr>
              <w:jc w:val="left"/>
            </w:pP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A72A3B">
              <w:rPr>
                <w:rFonts w:asciiTheme="minorHAnsi" w:hAnsiTheme="minorHAnsi" w:cstheme="minorHAnsi"/>
                <w:b/>
                <w:sz w:val="18"/>
              </w:rP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28049894" w14:textId="77777777" w:rsidR="00A72A3B" w:rsidRPr="00A72A3B" w:rsidRDefault="00A72A3B" w:rsidP="006F5C2B">
            <w:pPr>
              <w:jc w:val="left"/>
            </w:pP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A72A3B">
              <w:rPr>
                <w:rFonts w:asciiTheme="minorHAnsi" w:hAnsiTheme="minorHAnsi" w:cstheme="minorHAnsi"/>
                <w:b/>
                <w:sz w:val="18"/>
              </w:rP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535E2BBF" w14:textId="77777777" w:rsidR="00A72A3B" w:rsidRPr="00A72A3B" w:rsidRDefault="00A72A3B" w:rsidP="006F5C2B">
            <w:pPr>
              <w:jc w:val="left"/>
            </w:pP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A72A3B">
              <w:rPr>
                <w:rFonts w:asciiTheme="minorHAnsi" w:hAnsiTheme="minorHAnsi" w:cstheme="minorHAnsi"/>
                <w:b/>
                <w:sz w:val="18"/>
              </w:rPr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A72A3B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A72A3B" w:rsidRPr="00A72A3B" w14:paraId="221D51A1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2C1480AD" w14:textId="2764044C" w:rsidR="00A72A3B" w:rsidRPr="00A72A3B" w:rsidRDefault="00A72A3B" w:rsidP="006F5C2B">
            <w:pPr>
              <w:pStyle w:val="Nagwek"/>
              <w:tabs>
                <w:tab w:val="clear" w:pos="4536"/>
                <w:tab w:val="clear" w:pos="9072"/>
              </w:tabs>
              <w:jc w:val="left"/>
              <w:rPr>
                <w:rFonts w:asciiTheme="minorHAnsi" w:hAnsiTheme="minorHAnsi" w:cstheme="minorHAnsi"/>
                <w:sz w:val="16"/>
                <w:szCs w:val="16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299930BC" w14:textId="4EC3FE1E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74EF6580" w14:textId="0BF5BE4B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1F15CB19" w14:textId="525ECD0A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A72A3B" w:rsidRPr="00A72A3B" w14:paraId="0AC14574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348B4F8C" w14:textId="43058D1C" w:rsidR="00A72A3B" w:rsidRPr="00A72A3B" w:rsidRDefault="00A72A3B" w:rsidP="006F5C2B">
            <w:pPr>
              <w:pStyle w:val="Nagwek"/>
              <w:tabs>
                <w:tab w:val="clear" w:pos="4536"/>
                <w:tab w:val="clear" w:pos="9072"/>
              </w:tabs>
              <w:jc w:val="left"/>
              <w:rPr>
                <w:rFonts w:asciiTheme="minorHAnsi" w:hAnsiTheme="minorHAnsi" w:cstheme="minorHAnsi"/>
                <w:sz w:val="16"/>
                <w:szCs w:val="16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5F778BE5" w14:textId="1036671A" w:rsidR="00A72A3B" w:rsidRPr="00A72A3B" w:rsidRDefault="00A72A3B" w:rsidP="006F5C2B">
            <w:pPr>
              <w:jc w:val="left"/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083EA876" w14:textId="13768B99" w:rsidR="00A72A3B" w:rsidRPr="00A72A3B" w:rsidRDefault="00A72A3B" w:rsidP="006F5C2B">
            <w:pPr>
              <w:jc w:val="left"/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66D1694B" w14:textId="2F5006BD" w:rsidR="00A72A3B" w:rsidRPr="00A72A3B" w:rsidRDefault="00A72A3B" w:rsidP="006F5C2B">
            <w:pPr>
              <w:jc w:val="left"/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A72A3B" w:rsidRPr="00A72A3B" w14:paraId="4E579721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701F7ED2" w14:textId="4703392C" w:rsidR="00A72A3B" w:rsidRPr="00A72A3B" w:rsidRDefault="00A72A3B" w:rsidP="006F5C2B">
            <w:pPr>
              <w:pStyle w:val="Nagwek"/>
              <w:tabs>
                <w:tab w:val="clear" w:pos="4536"/>
                <w:tab w:val="clear" w:pos="9072"/>
              </w:tabs>
              <w:jc w:val="left"/>
              <w:rPr>
                <w:rFonts w:asciiTheme="minorHAnsi" w:hAnsiTheme="minorHAnsi" w:cstheme="minorHAnsi"/>
                <w:sz w:val="16"/>
                <w:szCs w:val="16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03512D90" w14:textId="121E0F8A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5C4D96BF" w14:textId="45D62980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279D0863" w14:textId="2C1F5987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A72A3B" w:rsidRPr="00A72A3B" w14:paraId="46EF284B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1ACB419C" w14:textId="61B52A32" w:rsidR="00A72A3B" w:rsidRPr="00A72A3B" w:rsidRDefault="00A72A3B" w:rsidP="006F5C2B">
            <w:pPr>
              <w:pStyle w:val="Nagwek"/>
              <w:tabs>
                <w:tab w:val="clear" w:pos="4536"/>
                <w:tab w:val="clear" w:pos="9072"/>
              </w:tabs>
              <w:jc w:val="left"/>
              <w:rPr>
                <w:rFonts w:asciiTheme="minorHAnsi" w:hAnsiTheme="minorHAnsi" w:cstheme="minorHAnsi"/>
                <w:sz w:val="16"/>
                <w:szCs w:val="16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02A0C8C1" w14:textId="2646D25D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6D4247BD" w14:textId="4402E0D3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22C6FD46" w14:textId="49BA53DA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A72A3B" w:rsidRPr="00A72A3B" w14:paraId="014368AE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33923980" w14:textId="7E209880" w:rsidR="00A72A3B" w:rsidRPr="00A72A3B" w:rsidRDefault="00A72A3B" w:rsidP="006F5C2B">
            <w:pPr>
              <w:pStyle w:val="Nagwek"/>
              <w:tabs>
                <w:tab w:val="clear" w:pos="4536"/>
                <w:tab w:val="clear" w:pos="9072"/>
              </w:tabs>
              <w:jc w:val="left"/>
              <w:rPr>
                <w:rFonts w:asciiTheme="minorHAnsi" w:hAnsiTheme="minorHAnsi" w:cstheme="minorHAnsi"/>
                <w:sz w:val="16"/>
                <w:szCs w:val="16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0BB4AC7C" w14:textId="6E8C3EA3" w:rsidR="00A72A3B" w:rsidRPr="00A72A3B" w:rsidRDefault="00A72A3B" w:rsidP="006F5C2B">
            <w:pPr>
              <w:jc w:val="left"/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2D49C161" w14:textId="3C540D71" w:rsidR="00A72A3B" w:rsidRPr="00A72A3B" w:rsidRDefault="00A72A3B" w:rsidP="006F5C2B">
            <w:pPr>
              <w:jc w:val="left"/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018C5FCA" w14:textId="1E1DED77" w:rsidR="00A72A3B" w:rsidRPr="00A72A3B" w:rsidRDefault="00A72A3B" w:rsidP="006F5C2B">
            <w:pPr>
              <w:jc w:val="left"/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A72A3B" w:rsidRPr="00A72A3B" w14:paraId="38E16252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121399B5" w14:textId="43876C9F" w:rsidR="00A72A3B" w:rsidRPr="00A72A3B" w:rsidRDefault="00A72A3B" w:rsidP="006F5C2B">
            <w:pPr>
              <w:pStyle w:val="Nagwek"/>
              <w:tabs>
                <w:tab w:val="clear" w:pos="4536"/>
                <w:tab w:val="clear" w:pos="9072"/>
              </w:tabs>
              <w:jc w:val="left"/>
              <w:rPr>
                <w:rFonts w:asciiTheme="minorHAnsi" w:hAnsiTheme="minorHAnsi" w:cstheme="minorHAnsi"/>
                <w:sz w:val="16"/>
                <w:szCs w:val="16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14FC601A" w14:textId="1A596924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30FF7823" w14:textId="7FA99519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53B098C3" w14:textId="12A757B9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A72A3B" w:rsidRPr="00A72A3B" w14:paraId="2661C0C2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3985AE1E" w14:textId="3D5EEEFF" w:rsidR="00A72A3B" w:rsidRPr="00A72A3B" w:rsidRDefault="00A72A3B" w:rsidP="006F5C2B">
            <w:pPr>
              <w:pStyle w:val="Nagwek"/>
              <w:tabs>
                <w:tab w:val="clear" w:pos="4536"/>
                <w:tab w:val="clear" w:pos="9072"/>
              </w:tabs>
              <w:jc w:val="left"/>
              <w:rPr>
                <w:rFonts w:asciiTheme="minorHAnsi" w:hAnsiTheme="minorHAnsi" w:cstheme="minorHAnsi"/>
                <w:sz w:val="16"/>
                <w:szCs w:val="16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587595EE" w14:textId="2AA6DAA1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3205ADEB" w14:textId="089C8C07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1EEDDDC6" w14:textId="15A731C7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A72A3B" w:rsidRPr="00A72A3B" w14:paraId="5891A368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3C0F6E15" w14:textId="7E03814D" w:rsidR="00A72A3B" w:rsidRPr="00A72A3B" w:rsidRDefault="00A72A3B" w:rsidP="006F5C2B">
            <w:pPr>
              <w:pStyle w:val="Nagwek"/>
              <w:tabs>
                <w:tab w:val="clear" w:pos="4536"/>
                <w:tab w:val="clear" w:pos="9072"/>
              </w:tabs>
              <w:jc w:val="left"/>
              <w:rPr>
                <w:rFonts w:asciiTheme="minorHAnsi" w:hAnsiTheme="minorHAnsi" w:cstheme="minorHAnsi"/>
                <w:sz w:val="16"/>
                <w:szCs w:val="16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36FEFFF5" w14:textId="5E1E1EFD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6FAE3C28" w14:textId="78B49040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0A46C8CA" w14:textId="4A2D6D71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A72A3B" w:rsidRPr="00A72A3B" w14:paraId="3BACAE43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285D4C81" w14:textId="678470EA" w:rsidR="00A72A3B" w:rsidRPr="00A72A3B" w:rsidRDefault="00A72A3B" w:rsidP="006F5C2B">
            <w:pPr>
              <w:pStyle w:val="Nagwek"/>
              <w:tabs>
                <w:tab w:val="clear" w:pos="4536"/>
                <w:tab w:val="clear" w:pos="9072"/>
              </w:tabs>
              <w:jc w:val="left"/>
              <w:rPr>
                <w:rFonts w:asciiTheme="minorHAnsi" w:hAnsiTheme="minorHAnsi" w:cstheme="minorHAnsi"/>
                <w:sz w:val="16"/>
                <w:szCs w:val="16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1E4CC3BD" w14:textId="4497BB35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01FDD918" w14:textId="420EF1CB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027E2060" w14:textId="4BCC7333" w:rsidR="00A72A3B" w:rsidRPr="00A72A3B" w:rsidRDefault="00A72A3B" w:rsidP="006F5C2B">
            <w:pPr>
              <w:jc w:val="left"/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6F5C2B" w:rsidRPr="00A72A3B" w14:paraId="436D1448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71E02370" w14:textId="69A27015" w:rsidR="006F5C2B" w:rsidRPr="000F48CA" w:rsidRDefault="006F5C2B" w:rsidP="006F5C2B">
            <w:pPr>
              <w:pStyle w:val="Nagwek"/>
              <w:tabs>
                <w:tab w:val="clear" w:pos="4536"/>
                <w:tab w:val="clear" w:pos="9072"/>
              </w:tabs>
              <w:rPr>
                <w:rFonts w:asciiTheme="minorHAnsi" w:hAnsiTheme="minorHAnsi" w:cstheme="minorHAnsi"/>
                <w:b/>
                <w:sz w:val="18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3EBC6DE8" w14:textId="17B2D4B6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5DD13E9D" w14:textId="4296FFFE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3F5BE500" w14:textId="35E77DC1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6F5C2B" w:rsidRPr="00A72A3B" w14:paraId="7D18C2EC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74BBD055" w14:textId="0CD01DB9" w:rsidR="006F5C2B" w:rsidRPr="000F48CA" w:rsidRDefault="006F5C2B" w:rsidP="006F5C2B">
            <w:pPr>
              <w:pStyle w:val="Nagwek"/>
              <w:tabs>
                <w:tab w:val="clear" w:pos="4536"/>
                <w:tab w:val="clear" w:pos="9072"/>
              </w:tabs>
              <w:rPr>
                <w:rFonts w:asciiTheme="minorHAnsi" w:hAnsiTheme="minorHAnsi" w:cstheme="minorHAnsi"/>
                <w:b/>
                <w:sz w:val="18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64343A92" w14:textId="2710F60F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42B7F03F" w14:textId="50BC6B99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2588685F" w14:textId="6778B7BA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6F5C2B" w:rsidRPr="00A72A3B" w14:paraId="2508D824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69A43EA4" w14:textId="1D2D5109" w:rsidR="006F5C2B" w:rsidRPr="000F48CA" w:rsidRDefault="006F5C2B" w:rsidP="006F5C2B">
            <w:pPr>
              <w:pStyle w:val="Nagwek"/>
              <w:tabs>
                <w:tab w:val="clear" w:pos="4536"/>
                <w:tab w:val="clear" w:pos="9072"/>
              </w:tabs>
              <w:rPr>
                <w:rFonts w:asciiTheme="minorHAnsi" w:hAnsiTheme="minorHAnsi" w:cstheme="minorHAnsi"/>
                <w:b/>
                <w:sz w:val="18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5D04065F" w14:textId="6E8A8069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7E7560D2" w14:textId="526D3A8C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78105138" w14:textId="436BF72F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6F5C2B" w:rsidRPr="00A72A3B" w14:paraId="41C9D58A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03589AC1" w14:textId="1FF69640" w:rsidR="006F5C2B" w:rsidRPr="000F48CA" w:rsidRDefault="006F5C2B" w:rsidP="006F5C2B">
            <w:pPr>
              <w:pStyle w:val="Nagwek"/>
              <w:tabs>
                <w:tab w:val="clear" w:pos="4536"/>
                <w:tab w:val="clear" w:pos="9072"/>
              </w:tabs>
              <w:rPr>
                <w:rFonts w:asciiTheme="minorHAnsi" w:hAnsiTheme="minorHAnsi" w:cstheme="minorHAnsi"/>
                <w:b/>
                <w:sz w:val="18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79358F6A" w14:textId="51EED65D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16CBC348" w14:textId="52A281B4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220F58AE" w14:textId="3F56C104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  <w:tr w:rsidR="006F5C2B" w:rsidRPr="00A72A3B" w14:paraId="2B73EDCB" w14:textId="77777777" w:rsidTr="006F5C2B">
        <w:trPr>
          <w:trHeight w:val="557"/>
        </w:trPr>
        <w:tc>
          <w:tcPr>
            <w:tcW w:w="1985" w:type="dxa"/>
            <w:vAlign w:val="center"/>
          </w:tcPr>
          <w:p w14:paraId="572D4830" w14:textId="7E377C22" w:rsidR="006F5C2B" w:rsidRPr="000F48CA" w:rsidRDefault="006F5C2B" w:rsidP="006F5C2B">
            <w:pPr>
              <w:pStyle w:val="Nagwek"/>
              <w:tabs>
                <w:tab w:val="clear" w:pos="4536"/>
                <w:tab w:val="clear" w:pos="9072"/>
              </w:tabs>
              <w:rPr>
                <w:rFonts w:asciiTheme="minorHAnsi" w:hAnsiTheme="minorHAnsi" w:cstheme="minorHAnsi"/>
                <w:b/>
                <w:sz w:val="18"/>
              </w:rPr>
            </w:pP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0F48CA">
              <w:rPr>
                <w:rFonts w:asciiTheme="minorHAnsi" w:hAnsiTheme="minorHAnsi" w:cstheme="minorHAnsi"/>
                <w:b/>
                <w:sz w:val="18"/>
              </w:rPr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0F48CA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496" w:type="dxa"/>
            <w:vAlign w:val="center"/>
          </w:tcPr>
          <w:p w14:paraId="7F3736F2" w14:textId="31A221B5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3138" w:type="dxa"/>
            <w:vAlign w:val="center"/>
          </w:tcPr>
          <w:p w14:paraId="0443D622" w14:textId="33F3F240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  <w:tc>
          <w:tcPr>
            <w:tcW w:w="2871" w:type="dxa"/>
            <w:vAlign w:val="center"/>
          </w:tcPr>
          <w:p w14:paraId="397A7F57" w14:textId="30A13E65" w:rsidR="006F5C2B" w:rsidRPr="00D81AE6" w:rsidRDefault="006F5C2B" w:rsidP="006F5C2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instrText xml:space="preserve"> FORMTEXT </w:instrText>
            </w:r>
            <w:r w:rsidRPr="00D81AE6">
              <w:rPr>
                <w:rFonts w:asciiTheme="minorHAnsi" w:hAnsiTheme="minorHAnsi" w:cstheme="minorHAnsi"/>
                <w:b/>
                <w:sz w:val="18"/>
              </w:rPr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separate"/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noProof/>
                <w:sz w:val="18"/>
              </w:rPr>
              <w:t> </w:t>
            </w:r>
            <w:r w:rsidRPr="00D81AE6">
              <w:rPr>
                <w:rFonts w:asciiTheme="minorHAnsi" w:hAnsiTheme="minorHAnsi" w:cstheme="minorHAnsi"/>
                <w:b/>
                <w:sz w:val="18"/>
              </w:rPr>
              <w:fldChar w:fldCharType="end"/>
            </w:r>
          </w:p>
        </w:tc>
      </w:tr>
    </w:tbl>
    <w:p w14:paraId="5A4982BA" w14:textId="77777777" w:rsidR="0023667D" w:rsidRPr="00A72A3B" w:rsidRDefault="0023667D" w:rsidP="00485C4C">
      <w:pPr>
        <w:pStyle w:val="Tekstpodstawowy3"/>
        <w:rPr>
          <w:rFonts w:asciiTheme="minorHAnsi" w:hAnsiTheme="minorHAnsi" w:cstheme="minorHAnsi"/>
          <w:b/>
          <w:sz w:val="16"/>
          <w:szCs w:val="16"/>
        </w:rPr>
      </w:pPr>
    </w:p>
    <w:p w14:paraId="5128F49C" w14:textId="77777777" w:rsidR="00485C4C" w:rsidRPr="00A72A3B" w:rsidRDefault="00485C4C" w:rsidP="00485C4C">
      <w:pPr>
        <w:rPr>
          <w:rFonts w:asciiTheme="minorHAnsi" w:hAnsiTheme="minorHAnsi" w:cstheme="minorHAnsi"/>
          <w:szCs w:val="24"/>
        </w:rPr>
      </w:pPr>
    </w:p>
    <w:p w14:paraId="4747C0C9" w14:textId="338E79B3" w:rsidR="009512D9" w:rsidRPr="00A72A3B" w:rsidRDefault="00485C4C">
      <w:pPr>
        <w:rPr>
          <w:rFonts w:asciiTheme="minorHAnsi" w:hAnsiTheme="minorHAnsi" w:cstheme="minorHAnsi"/>
          <w:b/>
        </w:rPr>
      </w:pPr>
      <w:r w:rsidRPr="00A72A3B">
        <w:rPr>
          <w:rFonts w:asciiTheme="minorHAnsi" w:hAnsiTheme="minorHAnsi" w:cstheme="minorHAnsi"/>
          <w:b/>
        </w:rPr>
        <w:t xml:space="preserve">DATA: </w:t>
      </w:r>
      <w:r w:rsidR="005B2AEE" w:rsidRPr="00A72A3B">
        <w:rPr>
          <w:rFonts w:asciiTheme="minorHAnsi" w:hAnsiTheme="minorHAnsi" w:cstheme="minorHAnsi"/>
          <w:b/>
        </w:rPr>
        <w:fldChar w:fldCharType="begin">
          <w:ffData>
            <w:name w:val="Tekst552"/>
            <w:enabled/>
            <w:calcOnExit w:val="0"/>
            <w:textInput/>
          </w:ffData>
        </w:fldChar>
      </w:r>
      <w:r w:rsidRPr="00A72A3B">
        <w:rPr>
          <w:rFonts w:asciiTheme="minorHAnsi" w:hAnsiTheme="minorHAnsi" w:cstheme="minorHAnsi"/>
          <w:b/>
        </w:rPr>
        <w:instrText xml:space="preserve"> FORMTEXT </w:instrText>
      </w:r>
      <w:r w:rsidR="005B2AEE" w:rsidRPr="00A72A3B">
        <w:rPr>
          <w:rFonts w:asciiTheme="minorHAnsi" w:hAnsiTheme="minorHAnsi" w:cstheme="minorHAnsi"/>
          <w:b/>
        </w:rPr>
      </w:r>
      <w:r w:rsidR="005B2AEE" w:rsidRPr="00A72A3B">
        <w:rPr>
          <w:rFonts w:asciiTheme="minorHAnsi" w:hAnsiTheme="minorHAnsi" w:cstheme="minorHAnsi"/>
          <w:b/>
        </w:rPr>
        <w:fldChar w:fldCharType="separate"/>
      </w:r>
      <w:r w:rsidRPr="00A72A3B">
        <w:rPr>
          <w:rFonts w:asciiTheme="minorHAnsi" w:hAnsiTheme="minorHAnsi" w:cstheme="minorHAnsi"/>
          <w:b/>
        </w:rPr>
        <w:t> </w:t>
      </w:r>
      <w:r w:rsidRPr="00A72A3B">
        <w:rPr>
          <w:rFonts w:asciiTheme="minorHAnsi" w:hAnsiTheme="minorHAnsi" w:cstheme="minorHAnsi"/>
          <w:b/>
        </w:rPr>
        <w:t> </w:t>
      </w:r>
      <w:r w:rsidRPr="00A72A3B">
        <w:rPr>
          <w:rFonts w:asciiTheme="minorHAnsi" w:hAnsiTheme="minorHAnsi" w:cstheme="minorHAnsi"/>
          <w:b/>
        </w:rPr>
        <w:t> </w:t>
      </w:r>
      <w:r w:rsidRPr="00A72A3B">
        <w:rPr>
          <w:rFonts w:asciiTheme="minorHAnsi" w:hAnsiTheme="minorHAnsi" w:cstheme="minorHAnsi"/>
          <w:b/>
        </w:rPr>
        <w:t> </w:t>
      </w:r>
      <w:r w:rsidRPr="00A72A3B">
        <w:rPr>
          <w:rFonts w:asciiTheme="minorHAnsi" w:hAnsiTheme="minorHAnsi" w:cstheme="minorHAnsi"/>
          <w:b/>
        </w:rPr>
        <w:t> </w:t>
      </w:r>
      <w:r w:rsidR="005B2AEE" w:rsidRPr="00A72A3B">
        <w:rPr>
          <w:rFonts w:asciiTheme="minorHAnsi" w:hAnsiTheme="minorHAnsi" w:cstheme="minorHAnsi"/>
          <w:b/>
        </w:rPr>
        <w:fldChar w:fldCharType="end"/>
      </w:r>
      <w:r w:rsidRPr="00A72A3B">
        <w:rPr>
          <w:rFonts w:asciiTheme="minorHAnsi" w:hAnsiTheme="minorHAnsi" w:cstheme="minorHAnsi"/>
          <w:b/>
        </w:rPr>
        <w:t>.....</w:t>
      </w:r>
      <w:r w:rsidRPr="00A72A3B">
        <w:rPr>
          <w:rFonts w:asciiTheme="minorHAnsi" w:hAnsiTheme="minorHAnsi" w:cstheme="minorHAnsi"/>
          <w:sz w:val="18"/>
        </w:rPr>
        <w:t>.</w:t>
      </w:r>
      <w:r w:rsidRPr="00A72A3B">
        <w:rPr>
          <w:rFonts w:asciiTheme="minorHAnsi" w:hAnsiTheme="minorHAnsi" w:cstheme="minorHAnsi"/>
          <w:b/>
        </w:rPr>
        <w:t xml:space="preserve">.................. </w:t>
      </w:r>
      <w:r w:rsidRPr="00A72A3B">
        <w:rPr>
          <w:rFonts w:asciiTheme="minorHAnsi" w:hAnsiTheme="minorHAnsi" w:cstheme="minorHAnsi"/>
          <w:b/>
        </w:rPr>
        <w:tab/>
      </w:r>
      <w:r w:rsidRPr="00A72A3B">
        <w:rPr>
          <w:rFonts w:asciiTheme="minorHAnsi" w:hAnsiTheme="minorHAnsi" w:cstheme="minorHAnsi"/>
          <w:b/>
        </w:rPr>
        <w:tab/>
        <w:t xml:space="preserve">       </w:t>
      </w:r>
      <w:r w:rsidRPr="00A72A3B">
        <w:rPr>
          <w:rFonts w:asciiTheme="minorHAnsi" w:hAnsiTheme="minorHAnsi" w:cstheme="minorHAnsi"/>
          <w:b/>
        </w:rPr>
        <w:tab/>
      </w:r>
      <w:r w:rsidRPr="00A72A3B">
        <w:rPr>
          <w:rFonts w:asciiTheme="minorHAnsi" w:hAnsiTheme="minorHAnsi" w:cstheme="minorHAnsi"/>
          <w:b/>
        </w:rPr>
        <w:tab/>
      </w:r>
      <w:r w:rsidRPr="00A72A3B">
        <w:rPr>
          <w:rFonts w:asciiTheme="minorHAnsi" w:hAnsiTheme="minorHAnsi" w:cstheme="minorHAnsi"/>
          <w:b/>
        </w:rPr>
        <w:tab/>
        <w:t xml:space="preserve"> PODPIS: .............................</w:t>
      </w:r>
    </w:p>
    <w:sectPr w:rsidR="009512D9" w:rsidRPr="00A72A3B" w:rsidSect="00A72A3B">
      <w:headerReference w:type="default" r:id="rId12"/>
      <w:footerReference w:type="default" r:id="rId13"/>
      <w:pgSz w:w="11906" w:h="16838" w:code="9"/>
      <w:pgMar w:top="1134" w:right="707" w:bottom="1134" w:left="709" w:header="708" w:footer="6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75502" w14:textId="77777777" w:rsidR="00433D92" w:rsidRDefault="00433D92">
      <w:r>
        <w:separator/>
      </w:r>
    </w:p>
  </w:endnote>
  <w:endnote w:type="continuationSeparator" w:id="0">
    <w:p w14:paraId="0C2D333B" w14:textId="77777777" w:rsidR="00433D92" w:rsidRDefault="00433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29344" w14:textId="616B6EC0" w:rsidR="00AD1D2A" w:rsidRPr="00DC0DA5" w:rsidRDefault="00AD1D2A">
    <w:pPr>
      <w:pStyle w:val="Stopka"/>
      <w:rPr>
        <w:rFonts w:ascii="Calibri Light" w:hAnsi="Calibri Light" w:cs="Calibri Light"/>
        <w:snapToGrid w:val="0"/>
        <w:sz w:val="16"/>
      </w:rPr>
    </w:pPr>
    <w:r w:rsidRPr="00DC0DA5">
      <w:rPr>
        <w:rFonts w:ascii="Calibri Light" w:hAnsi="Calibri Light" w:cs="Calibri Light"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804BE7" wp14:editId="51ECA96B">
              <wp:simplePos x="0" y="0"/>
              <wp:positionH relativeFrom="column">
                <wp:posOffset>-7620</wp:posOffset>
              </wp:positionH>
              <wp:positionV relativeFrom="paragraph">
                <wp:posOffset>-65405</wp:posOffset>
              </wp:positionV>
              <wp:extent cx="6581140" cy="0"/>
              <wp:effectExtent l="13970" t="12065" r="5715" b="69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11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DE32A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-5.15pt" to="517.6pt,-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AAp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fTeZb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"/>
          </w:pict>
        </mc:Fallback>
      </mc:AlternateContent>
    </w:r>
    <w:r w:rsidRPr="00DC0DA5">
      <w:rPr>
        <w:rFonts w:ascii="Calibri Light" w:hAnsi="Calibri Light" w:cs="Calibri Light"/>
        <w:sz w:val="16"/>
      </w:rPr>
      <w:t xml:space="preserve">Załącznik do Procedury P-26                                                                         Ważne od </w:t>
    </w:r>
    <w:r w:rsidR="00DC0DA5">
      <w:rPr>
        <w:rFonts w:ascii="Calibri Light" w:hAnsi="Calibri Light" w:cs="Calibri Light"/>
        <w:sz w:val="16"/>
      </w:rPr>
      <w:t>31</w:t>
    </w:r>
    <w:r w:rsidRPr="00DC0DA5">
      <w:rPr>
        <w:rFonts w:ascii="Calibri Light" w:hAnsi="Calibri Light" w:cs="Calibri Light"/>
        <w:sz w:val="16"/>
      </w:rPr>
      <w:t>.</w:t>
    </w:r>
    <w:r w:rsidR="00DC0DA5">
      <w:rPr>
        <w:rFonts w:ascii="Calibri Light" w:hAnsi="Calibri Light" w:cs="Calibri Light"/>
        <w:sz w:val="16"/>
      </w:rPr>
      <w:t>07</w:t>
    </w:r>
    <w:r w:rsidRPr="00DC0DA5">
      <w:rPr>
        <w:rFonts w:ascii="Calibri Light" w:hAnsi="Calibri Light" w:cs="Calibri Light"/>
        <w:sz w:val="16"/>
      </w:rPr>
      <w:t>.20</w:t>
    </w:r>
    <w:r w:rsidR="00DC0DA5">
      <w:rPr>
        <w:rFonts w:ascii="Calibri Light" w:hAnsi="Calibri Light" w:cs="Calibri Light"/>
        <w:sz w:val="16"/>
      </w:rPr>
      <w:t>25</w:t>
    </w:r>
    <w:r w:rsidRPr="00DC0DA5">
      <w:rPr>
        <w:rFonts w:ascii="Calibri Light" w:hAnsi="Calibri Light" w:cs="Calibri Light"/>
        <w:sz w:val="16"/>
      </w:rPr>
      <w:t xml:space="preserve"> r.                                                                                                </w:t>
    </w:r>
    <w:r w:rsidRPr="00DC0DA5">
      <w:rPr>
        <w:rFonts w:ascii="Calibri Light" w:hAnsi="Calibri Light" w:cs="Calibri Light"/>
        <w:snapToGrid w:val="0"/>
        <w:sz w:val="16"/>
      </w:rPr>
      <w:t xml:space="preserve">Strona </w:t>
    </w:r>
    <w:r w:rsidRPr="00DC0DA5">
      <w:rPr>
        <w:rFonts w:ascii="Calibri Light" w:hAnsi="Calibri Light" w:cs="Calibri Light"/>
        <w:snapToGrid w:val="0"/>
        <w:sz w:val="16"/>
      </w:rPr>
      <w:fldChar w:fldCharType="begin"/>
    </w:r>
    <w:r w:rsidRPr="00DC0DA5">
      <w:rPr>
        <w:rFonts w:ascii="Calibri Light" w:hAnsi="Calibri Light" w:cs="Calibri Light"/>
        <w:snapToGrid w:val="0"/>
        <w:sz w:val="16"/>
      </w:rPr>
      <w:instrText xml:space="preserve"> PAGE </w:instrText>
    </w:r>
    <w:r w:rsidRPr="00DC0DA5">
      <w:rPr>
        <w:rFonts w:ascii="Calibri Light" w:hAnsi="Calibri Light" w:cs="Calibri Light"/>
        <w:snapToGrid w:val="0"/>
        <w:sz w:val="16"/>
      </w:rPr>
      <w:fldChar w:fldCharType="separate"/>
    </w:r>
    <w:r w:rsidRPr="00DC0DA5">
      <w:rPr>
        <w:rFonts w:ascii="Calibri Light" w:hAnsi="Calibri Light" w:cs="Calibri Light"/>
        <w:noProof/>
        <w:snapToGrid w:val="0"/>
        <w:sz w:val="16"/>
      </w:rPr>
      <w:t>1</w:t>
    </w:r>
    <w:r w:rsidRPr="00DC0DA5">
      <w:rPr>
        <w:rFonts w:ascii="Calibri Light" w:hAnsi="Calibri Light" w:cs="Calibri Light"/>
        <w:snapToGrid w:val="0"/>
        <w:sz w:val="16"/>
      </w:rPr>
      <w:fldChar w:fldCharType="end"/>
    </w:r>
    <w:r w:rsidRPr="00DC0DA5">
      <w:rPr>
        <w:rFonts w:ascii="Calibri Light" w:hAnsi="Calibri Light" w:cs="Calibri Light"/>
        <w:snapToGrid w:val="0"/>
        <w:sz w:val="16"/>
      </w:rPr>
      <w:t xml:space="preserve"> z </w:t>
    </w:r>
    <w:r w:rsidR="004C4A39" w:rsidRPr="00DC0DA5">
      <w:rPr>
        <w:rFonts w:ascii="Calibri Light" w:hAnsi="Calibri Light" w:cs="Calibri Light"/>
        <w:snapToGrid w:val="0"/>
        <w:sz w:val="16"/>
      </w:rPr>
      <w:t>1</w:t>
    </w:r>
  </w:p>
  <w:p w14:paraId="24D94A81" w14:textId="1C7A4D67" w:rsidR="00AD1D2A" w:rsidRPr="00DC0DA5" w:rsidRDefault="00AD1D2A" w:rsidP="002F19EF">
    <w:pPr>
      <w:pStyle w:val="Stopka"/>
      <w:jc w:val="center"/>
      <w:rPr>
        <w:rFonts w:ascii="Calibri Light" w:hAnsi="Calibri Light" w:cs="Calibri Light"/>
      </w:rPr>
    </w:pPr>
    <w:r w:rsidRPr="00DC0DA5">
      <w:rPr>
        <w:rFonts w:ascii="Calibri Light" w:hAnsi="Calibri Light" w:cs="Calibri Light"/>
        <w:sz w:val="16"/>
      </w:rPr>
      <w:t xml:space="preserve">PO  WYPEŁNIENIU  POUFNE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54627" w14:textId="77777777" w:rsidR="00433D92" w:rsidRDefault="00433D92">
      <w:r>
        <w:separator/>
      </w:r>
    </w:p>
  </w:footnote>
  <w:footnote w:type="continuationSeparator" w:id="0">
    <w:p w14:paraId="7C53CCE1" w14:textId="77777777" w:rsidR="00433D92" w:rsidRDefault="00433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40"/>
      <w:gridCol w:w="5240"/>
    </w:tblGrid>
    <w:tr w:rsidR="002F19EF" w:rsidRPr="002F19EF" w14:paraId="12221CA7" w14:textId="77777777" w:rsidTr="001A34CF">
      <w:tc>
        <w:tcPr>
          <w:tcW w:w="5240" w:type="dxa"/>
        </w:tcPr>
        <w:p w14:paraId="43081663" w14:textId="4FA94539" w:rsidR="00AD1D2A" w:rsidRDefault="00DC0DA5" w:rsidP="001A34CF">
          <w:pPr>
            <w:pStyle w:val="Nagwek"/>
            <w:jc w:val="left"/>
            <w:rPr>
              <w:rFonts w:asciiTheme="minorHAnsi" w:hAnsiTheme="minorHAnsi" w:cstheme="minorHAnsi"/>
              <w:sz w:val="16"/>
            </w:rPr>
          </w:pPr>
          <w:r>
            <w:rPr>
              <w:rFonts w:asciiTheme="minorHAnsi" w:hAnsiTheme="minorHAnsi" w:cstheme="minorHAnsi"/>
              <w:sz w:val="16"/>
            </w:rPr>
            <w:t>Kiwa Polska</w:t>
          </w:r>
          <w:r w:rsidR="00AD1D2A">
            <w:rPr>
              <w:rFonts w:asciiTheme="minorHAnsi" w:hAnsiTheme="minorHAnsi" w:cstheme="minorHAnsi"/>
              <w:sz w:val="16"/>
            </w:rPr>
            <w:t xml:space="preserve"> S</w:t>
          </w:r>
          <w:r>
            <w:rPr>
              <w:rFonts w:asciiTheme="minorHAnsi" w:hAnsiTheme="minorHAnsi" w:cstheme="minorHAnsi"/>
              <w:sz w:val="16"/>
            </w:rPr>
            <w:t>p</w:t>
          </w:r>
          <w:r w:rsidR="00AD1D2A">
            <w:rPr>
              <w:rFonts w:asciiTheme="minorHAnsi" w:hAnsiTheme="minorHAnsi" w:cstheme="minorHAnsi"/>
              <w:sz w:val="16"/>
            </w:rPr>
            <w:t>. z o.o.</w:t>
          </w:r>
        </w:p>
      </w:tc>
      <w:tc>
        <w:tcPr>
          <w:tcW w:w="5240" w:type="dxa"/>
        </w:tcPr>
        <w:p w14:paraId="284FA2B7" w14:textId="2FFE4100" w:rsidR="00AD1D2A" w:rsidRPr="002F19EF" w:rsidRDefault="00AD1D2A" w:rsidP="001A34CF">
          <w:pPr>
            <w:pStyle w:val="Nagwek"/>
            <w:jc w:val="right"/>
            <w:rPr>
              <w:rFonts w:asciiTheme="minorHAnsi" w:hAnsiTheme="minorHAnsi" w:cstheme="minorHAnsi"/>
              <w:color w:val="FF0000"/>
              <w:sz w:val="16"/>
            </w:rPr>
          </w:pPr>
          <w:r w:rsidRPr="00BC001C">
            <w:rPr>
              <w:rFonts w:asciiTheme="minorHAnsi" w:hAnsiTheme="minorHAnsi" w:cstheme="minorHAnsi"/>
              <w:sz w:val="16"/>
            </w:rPr>
            <w:t>Formularz nr  P-26-</w:t>
          </w:r>
          <w:r w:rsidR="00BC001C" w:rsidRPr="00BC001C">
            <w:rPr>
              <w:rFonts w:asciiTheme="minorHAnsi" w:hAnsiTheme="minorHAnsi" w:cstheme="minorHAnsi"/>
              <w:sz w:val="16"/>
            </w:rPr>
            <w:t>2</w:t>
          </w:r>
        </w:p>
      </w:tc>
    </w:tr>
  </w:tbl>
  <w:p w14:paraId="41B1E1CC" w14:textId="77777777" w:rsidR="00AD1D2A" w:rsidRDefault="00AD1D2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B6AB8"/>
    <w:multiLevelType w:val="hybridMultilevel"/>
    <w:tmpl w:val="F1FCF922"/>
    <w:lvl w:ilvl="0" w:tplc="C1906D64">
      <w:start w:val="1"/>
      <w:numFmt w:val="bullet"/>
      <w:lvlText w:val=""/>
      <w:lvlJc w:val="left"/>
      <w:pPr>
        <w:ind w:left="7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91314"/>
    <w:multiLevelType w:val="hybridMultilevel"/>
    <w:tmpl w:val="23F4A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562B3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1F220D"/>
    <w:multiLevelType w:val="hybridMultilevel"/>
    <w:tmpl w:val="26C84F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02A3A89"/>
    <w:multiLevelType w:val="singleLevel"/>
    <w:tmpl w:val="CABC0B7E"/>
    <w:lvl w:ilvl="0">
      <w:start w:val="3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5" w15:restartNumberingAfterBreak="0">
    <w:nsid w:val="4FFD68A8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3BF1633"/>
    <w:multiLevelType w:val="singleLevel"/>
    <w:tmpl w:val="A888D514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3D26B23"/>
    <w:multiLevelType w:val="hybridMultilevel"/>
    <w:tmpl w:val="C556F4AE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243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03644F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05F709B"/>
    <w:multiLevelType w:val="singleLevel"/>
    <w:tmpl w:val="86BC6F6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78762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7AF85C91"/>
    <w:multiLevelType w:val="hybridMultilevel"/>
    <w:tmpl w:val="423C8250"/>
    <w:lvl w:ilvl="0" w:tplc="C1906D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0085651">
    <w:abstractNumId w:val="6"/>
  </w:num>
  <w:num w:numId="2" w16cid:durableId="1821926518">
    <w:abstractNumId w:val="9"/>
  </w:num>
  <w:num w:numId="3" w16cid:durableId="1419407834">
    <w:abstractNumId w:val="4"/>
  </w:num>
  <w:num w:numId="4" w16cid:durableId="699356191">
    <w:abstractNumId w:val="10"/>
  </w:num>
  <w:num w:numId="5" w16cid:durableId="1522863785">
    <w:abstractNumId w:val="8"/>
  </w:num>
  <w:num w:numId="6" w16cid:durableId="1922254569">
    <w:abstractNumId w:val="2"/>
  </w:num>
  <w:num w:numId="7" w16cid:durableId="403650958">
    <w:abstractNumId w:val="5"/>
  </w:num>
  <w:num w:numId="8" w16cid:durableId="1156072900">
    <w:abstractNumId w:val="11"/>
  </w:num>
  <w:num w:numId="9" w16cid:durableId="58672337">
    <w:abstractNumId w:val="7"/>
  </w:num>
  <w:num w:numId="10" w16cid:durableId="1631859651">
    <w:abstractNumId w:val="3"/>
  </w:num>
  <w:num w:numId="11" w16cid:durableId="683828804">
    <w:abstractNumId w:val="0"/>
  </w:num>
  <w:num w:numId="12" w16cid:durableId="1282612250">
    <w:abstractNumId w:val="12"/>
  </w:num>
  <w:num w:numId="13" w16cid:durableId="16408424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ZHglLhw6I4Q1wFUKNDMsqXvHYAK++GpG7t6z618OUofEgzxlsgfdEaY8IYEznYE8jQlc4tqp0DphbWuoDKJc4g==" w:salt="GR9GEk30rXkK8VKVgN+qj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569"/>
    <w:rsid w:val="00002FEE"/>
    <w:rsid w:val="000061D4"/>
    <w:rsid w:val="00010DCE"/>
    <w:rsid w:val="00012873"/>
    <w:rsid w:val="00020172"/>
    <w:rsid w:val="00027F73"/>
    <w:rsid w:val="00032BDE"/>
    <w:rsid w:val="00047B73"/>
    <w:rsid w:val="00054802"/>
    <w:rsid w:val="00055B82"/>
    <w:rsid w:val="000578B2"/>
    <w:rsid w:val="00071ED4"/>
    <w:rsid w:val="0007545D"/>
    <w:rsid w:val="000754BC"/>
    <w:rsid w:val="00085DAB"/>
    <w:rsid w:val="00095820"/>
    <w:rsid w:val="00095F40"/>
    <w:rsid w:val="00096853"/>
    <w:rsid w:val="000B67FF"/>
    <w:rsid w:val="000C10CC"/>
    <w:rsid w:val="000C43B6"/>
    <w:rsid w:val="000D6EE4"/>
    <w:rsid w:val="000D71B8"/>
    <w:rsid w:val="000F012B"/>
    <w:rsid w:val="00146C76"/>
    <w:rsid w:val="00157FC5"/>
    <w:rsid w:val="00160C84"/>
    <w:rsid w:val="00161C9C"/>
    <w:rsid w:val="001732C8"/>
    <w:rsid w:val="001846E3"/>
    <w:rsid w:val="00194FE7"/>
    <w:rsid w:val="001A0943"/>
    <w:rsid w:val="001A34CF"/>
    <w:rsid w:val="001B1001"/>
    <w:rsid w:val="001E3ED4"/>
    <w:rsid w:val="001F5BCB"/>
    <w:rsid w:val="00212CC5"/>
    <w:rsid w:val="002241FD"/>
    <w:rsid w:val="00235720"/>
    <w:rsid w:val="0023667D"/>
    <w:rsid w:val="0023688B"/>
    <w:rsid w:val="00241E65"/>
    <w:rsid w:val="00245CA3"/>
    <w:rsid w:val="002777A8"/>
    <w:rsid w:val="002A2CA9"/>
    <w:rsid w:val="002A7218"/>
    <w:rsid w:val="002B7C88"/>
    <w:rsid w:val="002F19EF"/>
    <w:rsid w:val="00321C0B"/>
    <w:rsid w:val="00324CBE"/>
    <w:rsid w:val="00333B8B"/>
    <w:rsid w:val="00344C11"/>
    <w:rsid w:val="00357EB7"/>
    <w:rsid w:val="00377683"/>
    <w:rsid w:val="003B3F31"/>
    <w:rsid w:val="003B7752"/>
    <w:rsid w:val="003C0B16"/>
    <w:rsid w:val="003D49D6"/>
    <w:rsid w:val="003E3A31"/>
    <w:rsid w:val="003F1417"/>
    <w:rsid w:val="00421B61"/>
    <w:rsid w:val="00424431"/>
    <w:rsid w:val="004333C8"/>
    <w:rsid w:val="00433D92"/>
    <w:rsid w:val="00445C9B"/>
    <w:rsid w:val="00453E72"/>
    <w:rsid w:val="004600D7"/>
    <w:rsid w:val="004659BD"/>
    <w:rsid w:val="00470871"/>
    <w:rsid w:val="00485C4C"/>
    <w:rsid w:val="004C4A39"/>
    <w:rsid w:val="004D73F1"/>
    <w:rsid w:val="004E5A42"/>
    <w:rsid w:val="004F0527"/>
    <w:rsid w:val="004F1556"/>
    <w:rsid w:val="004F4209"/>
    <w:rsid w:val="00520DEF"/>
    <w:rsid w:val="00522CC8"/>
    <w:rsid w:val="005409EA"/>
    <w:rsid w:val="00550398"/>
    <w:rsid w:val="00550887"/>
    <w:rsid w:val="0055449A"/>
    <w:rsid w:val="00556F16"/>
    <w:rsid w:val="00560C5C"/>
    <w:rsid w:val="00563E4D"/>
    <w:rsid w:val="005650B4"/>
    <w:rsid w:val="00572215"/>
    <w:rsid w:val="0058101A"/>
    <w:rsid w:val="005839B3"/>
    <w:rsid w:val="0059082E"/>
    <w:rsid w:val="00591FAB"/>
    <w:rsid w:val="00595180"/>
    <w:rsid w:val="005B2AEE"/>
    <w:rsid w:val="005E25BA"/>
    <w:rsid w:val="005F08A4"/>
    <w:rsid w:val="005F32DA"/>
    <w:rsid w:val="005F33B4"/>
    <w:rsid w:val="00610059"/>
    <w:rsid w:val="00610211"/>
    <w:rsid w:val="00625388"/>
    <w:rsid w:val="006379DF"/>
    <w:rsid w:val="006533DB"/>
    <w:rsid w:val="00662503"/>
    <w:rsid w:val="00672961"/>
    <w:rsid w:val="00672EEC"/>
    <w:rsid w:val="006745E6"/>
    <w:rsid w:val="00696EF4"/>
    <w:rsid w:val="006979D1"/>
    <w:rsid w:val="006A1BB5"/>
    <w:rsid w:val="006A420A"/>
    <w:rsid w:val="006A47EF"/>
    <w:rsid w:val="006E44D3"/>
    <w:rsid w:val="006E7B5D"/>
    <w:rsid w:val="006F5C2B"/>
    <w:rsid w:val="00717559"/>
    <w:rsid w:val="007319F5"/>
    <w:rsid w:val="00736569"/>
    <w:rsid w:val="0074187F"/>
    <w:rsid w:val="0075594B"/>
    <w:rsid w:val="00770683"/>
    <w:rsid w:val="007750A5"/>
    <w:rsid w:val="0078101A"/>
    <w:rsid w:val="00781920"/>
    <w:rsid w:val="00783E25"/>
    <w:rsid w:val="00784FFA"/>
    <w:rsid w:val="00790444"/>
    <w:rsid w:val="00793C60"/>
    <w:rsid w:val="007A34AF"/>
    <w:rsid w:val="007A60CA"/>
    <w:rsid w:val="007B6615"/>
    <w:rsid w:val="007B66BF"/>
    <w:rsid w:val="007C678A"/>
    <w:rsid w:val="007F46DE"/>
    <w:rsid w:val="008012B4"/>
    <w:rsid w:val="00806D76"/>
    <w:rsid w:val="00815DF6"/>
    <w:rsid w:val="00824EA3"/>
    <w:rsid w:val="008430C0"/>
    <w:rsid w:val="00865236"/>
    <w:rsid w:val="00872CE9"/>
    <w:rsid w:val="00891D38"/>
    <w:rsid w:val="00895C41"/>
    <w:rsid w:val="008A2118"/>
    <w:rsid w:val="008A6FDF"/>
    <w:rsid w:val="008B02CE"/>
    <w:rsid w:val="008B0DC0"/>
    <w:rsid w:val="008B2871"/>
    <w:rsid w:val="008B31EA"/>
    <w:rsid w:val="008B4729"/>
    <w:rsid w:val="008D121E"/>
    <w:rsid w:val="008E4B33"/>
    <w:rsid w:val="008F1C10"/>
    <w:rsid w:val="009044F9"/>
    <w:rsid w:val="00907AB0"/>
    <w:rsid w:val="00924645"/>
    <w:rsid w:val="009369D8"/>
    <w:rsid w:val="0094007A"/>
    <w:rsid w:val="009512D9"/>
    <w:rsid w:val="0097251C"/>
    <w:rsid w:val="00977325"/>
    <w:rsid w:val="00977BD2"/>
    <w:rsid w:val="00981E14"/>
    <w:rsid w:val="00982766"/>
    <w:rsid w:val="00995631"/>
    <w:rsid w:val="009B5572"/>
    <w:rsid w:val="009C2F4C"/>
    <w:rsid w:val="009E7E9B"/>
    <w:rsid w:val="00A14DA3"/>
    <w:rsid w:val="00A20C7D"/>
    <w:rsid w:val="00A214DA"/>
    <w:rsid w:val="00A24310"/>
    <w:rsid w:val="00A2717C"/>
    <w:rsid w:val="00A2783C"/>
    <w:rsid w:val="00A34B64"/>
    <w:rsid w:val="00A42E96"/>
    <w:rsid w:val="00A470AF"/>
    <w:rsid w:val="00A52B5D"/>
    <w:rsid w:val="00A71427"/>
    <w:rsid w:val="00A72A3B"/>
    <w:rsid w:val="00A7786B"/>
    <w:rsid w:val="00AA2592"/>
    <w:rsid w:val="00AA4A81"/>
    <w:rsid w:val="00AB4158"/>
    <w:rsid w:val="00AB74E9"/>
    <w:rsid w:val="00AC6B70"/>
    <w:rsid w:val="00AD1D2A"/>
    <w:rsid w:val="00AF6F20"/>
    <w:rsid w:val="00AF7D96"/>
    <w:rsid w:val="00B044EE"/>
    <w:rsid w:val="00B1030A"/>
    <w:rsid w:val="00B1563C"/>
    <w:rsid w:val="00B228C9"/>
    <w:rsid w:val="00B310FD"/>
    <w:rsid w:val="00B43FAB"/>
    <w:rsid w:val="00B47C94"/>
    <w:rsid w:val="00B52558"/>
    <w:rsid w:val="00B53DBE"/>
    <w:rsid w:val="00B57DF2"/>
    <w:rsid w:val="00B76124"/>
    <w:rsid w:val="00B827A2"/>
    <w:rsid w:val="00BB3D01"/>
    <w:rsid w:val="00BB5451"/>
    <w:rsid w:val="00BC001C"/>
    <w:rsid w:val="00BC29BF"/>
    <w:rsid w:val="00BC755B"/>
    <w:rsid w:val="00BD06F9"/>
    <w:rsid w:val="00BD45FE"/>
    <w:rsid w:val="00BE1CEC"/>
    <w:rsid w:val="00BF09B2"/>
    <w:rsid w:val="00C10DC2"/>
    <w:rsid w:val="00C126C7"/>
    <w:rsid w:val="00C17CB0"/>
    <w:rsid w:val="00C372B0"/>
    <w:rsid w:val="00C52E53"/>
    <w:rsid w:val="00C66A0A"/>
    <w:rsid w:val="00C7322A"/>
    <w:rsid w:val="00C763F1"/>
    <w:rsid w:val="00C77977"/>
    <w:rsid w:val="00C82AB6"/>
    <w:rsid w:val="00CB243A"/>
    <w:rsid w:val="00CB52A6"/>
    <w:rsid w:val="00CB5DFA"/>
    <w:rsid w:val="00D03810"/>
    <w:rsid w:val="00D306E5"/>
    <w:rsid w:val="00D36D60"/>
    <w:rsid w:val="00D42433"/>
    <w:rsid w:val="00D540DF"/>
    <w:rsid w:val="00D6365F"/>
    <w:rsid w:val="00D909F6"/>
    <w:rsid w:val="00DB7507"/>
    <w:rsid w:val="00DC0DA5"/>
    <w:rsid w:val="00DE0EB0"/>
    <w:rsid w:val="00DE18D0"/>
    <w:rsid w:val="00DF2894"/>
    <w:rsid w:val="00E02A18"/>
    <w:rsid w:val="00E218B0"/>
    <w:rsid w:val="00E25051"/>
    <w:rsid w:val="00E42548"/>
    <w:rsid w:val="00E52386"/>
    <w:rsid w:val="00E57CB7"/>
    <w:rsid w:val="00E72EBA"/>
    <w:rsid w:val="00E9377C"/>
    <w:rsid w:val="00E9435F"/>
    <w:rsid w:val="00E96973"/>
    <w:rsid w:val="00E96E54"/>
    <w:rsid w:val="00EA3B59"/>
    <w:rsid w:val="00EA5C7E"/>
    <w:rsid w:val="00EB0C44"/>
    <w:rsid w:val="00EB3166"/>
    <w:rsid w:val="00EE3721"/>
    <w:rsid w:val="00F046AB"/>
    <w:rsid w:val="00F17A35"/>
    <w:rsid w:val="00F24515"/>
    <w:rsid w:val="00F50F1A"/>
    <w:rsid w:val="00F70381"/>
    <w:rsid w:val="00F84605"/>
    <w:rsid w:val="00F877FA"/>
    <w:rsid w:val="00F93254"/>
    <w:rsid w:val="00FC7103"/>
    <w:rsid w:val="00FD0C08"/>
    <w:rsid w:val="00FE40A8"/>
    <w:rsid w:val="00FF0AD0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53AE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B67FF"/>
  </w:style>
  <w:style w:type="paragraph" w:styleId="Nagwek1">
    <w:name w:val="heading 1"/>
    <w:basedOn w:val="Normalny"/>
    <w:next w:val="Normalny"/>
    <w:link w:val="Nagwek1Znak"/>
    <w:qFormat/>
    <w:rsid w:val="000B67FF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0B67FF"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0B67FF"/>
    <w:pPr>
      <w:keepNext/>
      <w:jc w:val="right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0B67FF"/>
    <w:pPr>
      <w:keepNext/>
      <w:ind w:left="708" w:firstLine="708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rsid w:val="000B67FF"/>
    <w:pPr>
      <w:keepNext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rsid w:val="000B67FF"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rsid w:val="000B67FF"/>
    <w:pPr>
      <w:keepNext/>
      <w:outlineLvl w:val="6"/>
    </w:pPr>
    <w:rPr>
      <w:i/>
      <w:sz w:val="22"/>
    </w:rPr>
  </w:style>
  <w:style w:type="paragraph" w:styleId="Nagwek8">
    <w:name w:val="heading 8"/>
    <w:basedOn w:val="Normalny"/>
    <w:next w:val="Normalny"/>
    <w:qFormat/>
    <w:rsid w:val="000B67FF"/>
    <w:pPr>
      <w:keepNext/>
      <w:outlineLvl w:val="7"/>
    </w:pPr>
    <w:rPr>
      <w:i/>
    </w:rPr>
  </w:style>
  <w:style w:type="paragraph" w:styleId="Nagwek9">
    <w:name w:val="heading 9"/>
    <w:basedOn w:val="Normalny"/>
    <w:next w:val="Normalny"/>
    <w:qFormat/>
    <w:rsid w:val="000B67FF"/>
    <w:pPr>
      <w:keepNext/>
      <w:outlineLvl w:val="8"/>
    </w:pPr>
    <w:rPr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B67FF"/>
    <w:pPr>
      <w:jc w:val="right"/>
    </w:pPr>
    <w:rPr>
      <w:i/>
      <w:sz w:val="22"/>
    </w:rPr>
  </w:style>
  <w:style w:type="paragraph" w:styleId="Tekstpodstawowy2">
    <w:name w:val="Body Text 2"/>
    <w:basedOn w:val="Normalny"/>
    <w:rsid w:val="000B67FF"/>
    <w:rPr>
      <w:b/>
      <w:sz w:val="18"/>
    </w:rPr>
  </w:style>
  <w:style w:type="paragraph" w:styleId="Tekstpodstawowy3">
    <w:name w:val="Body Text 3"/>
    <w:basedOn w:val="Normalny"/>
    <w:rsid w:val="000B67FF"/>
    <w:rPr>
      <w:sz w:val="18"/>
    </w:rPr>
  </w:style>
  <w:style w:type="paragraph" w:styleId="Tekstpodstawowywcity">
    <w:name w:val="Body Text Indent"/>
    <w:basedOn w:val="Normalny"/>
    <w:rsid w:val="000B67FF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B67FF"/>
    <w:pPr>
      <w:widowControl w:val="0"/>
      <w:tabs>
        <w:tab w:val="left" w:pos="5388"/>
      </w:tabs>
      <w:spacing w:line="360" w:lineRule="auto"/>
      <w:ind w:firstLine="284"/>
      <w:jc w:val="both"/>
    </w:pPr>
    <w:rPr>
      <w:sz w:val="24"/>
    </w:rPr>
  </w:style>
  <w:style w:type="paragraph" w:styleId="Tekstpodstawowywcity3">
    <w:name w:val="Body Text Indent 3"/>
    <w:basedOn w:val="Normalny"/>
    <w:rsid w:val="000B67FF"/>
    <w:pPr>
      <w:widowControl w:val="0"/>
      <w:tabs>
        <w:tab w:val="left" w:pos="5388"/>
      </w:tabs>
      <w:spacing w:line="360" w:lineRule="auto"/>
      <w:ind w:left="284"/>
      <w:jc w:val="both"/>
    </w:pPr>
    <w:rPr>
      <w:sz w:val="24"/>
    </w:rPr>
  </w:style>
  <w:style w:type="paragraph" w:styleId="Nagwek">
    <w:name w:val="header"/>
    <w:basedOn w:val="Normalny"/>
    <w:rsid w:val="000B67F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B67F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B7612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7612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24645"/>
    <w:rPr>
      <w:sz w:val="28"/>
    </w:rPr>
  </w:style>
  <w:style w:type="paragraph" w:styleId="Akapitzlist">
    <w:name w:val="List Paragraph"/>
    <w:basedOn w:val="Normalny"/>
    <w:uiPriority w:val="34"/>
    <w:qFormat/>
    <w:rsid w:val="00625388"/>
    <w:pPr>
      <w:ind w:left="720"/>
      <w:contextualSpacing/>
    </w:pPr>
    <w:rPr>
      <w:sz w:val="28"/>
    </w:rPr>
  </w:style>
  <w:style w:type="character" w:styleId="Hipercze">
    <w:name w:val="Hyperlink"/>
    <w:basedOn w:val="Domylnaczcionkaakapitu"/>
    <w:rsid w:val="00AF7D96"/>
    <w:rPr>
      <w:color w:val="0000FF" w:themeColor="hyperlink"/>
      <w:u w:val="single"/>
    </w:rPr>
  </w:style>
  <w:style w:type="character" w:styleId="Odwoaniedokomentarza">
    <w:name w:val="annotation reference"/>
    <w:semiHidden/>
    <w:rsid w:val="00520DE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20DEF"/>
    <w:pPr>
      <w:jc w:val="both"/>
    </w:pPr>
    <w:rPr>
      <w:rFonts w:ascii="Arial" w:hAnsi="Aria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20DEF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7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53A682B46851409AF7F17F663A89F5" ma:contentTypeVersion="11" ma:contentTypeDescription="Utwórz nowy dokument." ma:contentTypeScope="" ma:versionID="ff7812ca1fbcecccc95e57e97289337f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231df84bf078e7eb5944ee5ea1b382e2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dexed="true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72c8dd-a0ce-4fa5-927e-24ccf7959148">PM442E65MZSC-734172849-11436</_dlc_DocId>
    <_dlc_DocIdUrl xmlns="4972c8dd-a0ce-4fa5-927e-24ccf7959148">
      <Url>https://kiwacompany.sharepoint.com/sites/ds_poland_cobico/_layouts/15/DocIdRedir.aspx?ID=PM442E65MZSC-734172849-11436</Url>
      <Description>PM442E65MZSC-734172849-11436</Description>
    </_dlc_DocIdUrl>
    <TaxCatchAll xmlns="4972c8dd-a0ce-4fa5-927e-24ccf7959148" xsi:nil="true"/>
    <lcf76f155ced4ddcb4097134ff3c332f xmlns="44fc416a-b5fb-49dd-8472-bdc84ac4b80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82BA41-C5F4-4A09-91B2-DE070C2B0F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832723-D575-4398-B161-B9AA52EADCD6}"/>
</file>

<file path=customXml/itemProps3.xml><?xml version="1.0" encoding="utf-8"?>
<ds:datastoreItem xmlns:ds="http://schemas.openxmlformats.org/officeDocument/2006/customXml" ds:itemID="{49F3C616-1533-49D4-806B-F3566D08344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9C95B12-FA62-45F9-AA98-A657CD5FFB5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B936A5-8171-48FD-B2ED-53432993F782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44fc416a-b5fb-49dd-8472-bdc84ac4b80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Formularz P-26-02 od 20250731 harmonogram zaprawiania</Template>
  <TotalTime>25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RAPORT Z INSPEKCJI</vt:lpstr>
    </vt:vector>
  </TitlesOfParts>
  <Company>IBM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Z INSPEKCJI</dc:title>
  <dc:subject>Formularz P-14-1 w4</dc:subject>
  <dc:creator>Mariola Kurzępa</dc:creator>
  <cp:lastModifiedBy>Piotr Kafel</cp:lastModifiedBy>
  <cp:revision>14</cp:revision>
  <cp:lastPrinted>2025-06-26T09:10:00Z</cp:lastPrinted>
  <dcterms:created xsi:type="dcterms:W3CDTF">2019-10-25T10:19:00Z</dcterms:created>
  <dcterms:modified xsi:type="dcterms:W3CDTF">2025-06-26T09:10:00Z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0x0101004B53A682B46851409AF7F17F663A89F5</vt:lpwstr>
  </property>
  <property fmtid="{D5CDD505-2E9C-101B-9397-08002B2CF9AE}" pid="3" name="_dlc_DocIdItemGuid">
    <vt:lpwstr>88ddfcdb-cd98-4ae2-8dcd-95efdfa461d4</vt:lpwstr>
  </property>
  <property fmtid="{D5CDD505-2E9C-101B-9397-08002B2CF9AE}" pid="4" name="MSIP_Label_55e46f04-1151-4928-a464-2b4d83efefbb_Enabled">
    <vt:lpwstr>true</vt:lpwstr>
  </property>
  <property fmtid="{D5CDD505-2E9C-101B-9397-08002B2CF9AE}" pid="5" name="MSIP_Label_55e46f04-1151-4928-a464-2b4d83efefbb_SetDate">
    <vt:lpwstr>2025-06-24T13:32:11Z</vt:lpwstr>
  </property>
  <property fmtid="{D5CDD505-2E9C-101B-9397-08002B2CF9AE}" pid="6" name="MSIP_Label_55e46f04-1151-4928-a464-2b4d83efefbb_Method">
    <vt:lpwstr>Standard</vt:lpwstr>
  </property>
  <property fmtid="{D5CDD505-2E9C-101B-9397-08002B2CF9AE}" pid="7" name="MSIP_Label_55e46f04-1151-4928-a464-2b4d83efefbb_Name">
    <vt:lpwstr>General Information</vt:lpwstr>
  </property>
  <property fmtid="{D5CDD505-2E9C-101B-9397-08002B2CF9AE}" pid="8" name="MSIP_Label_55e46f04-1151-4928-a464-2b4d83efefbb_SiteId">
    <vt:lpwstr>52d58be5-69b4-421b-836e-b92dbe0b067d</vt:lpwstr>
  </property>
  <property fmtid="{D5CDD505-2E9C-101B-9397-08002B2CF9AE}" pid="9" name="MSIP_Label_55e46f04-1151-4928-a464-2b4d83efefbb_ActionId">
    <vt:lpwstr>788b28ef-7d90-4821-aa03-1a0a7a8247e7</vt:lpwstr>
  </property>
  <property fmtid="{D5CDD505-2E9C-101B-9397-08002B2CF9AE}" pid="10" name="MSIP_Label_55e46f04-1151-4928-a464-2b4d83efefbb_ContentBits">
    <vt:lpwstr>0</vt:lpwstr>
  </property>
  <property fmtid="{D5CDD505-2E9C-101B-9397-08002B2CF9AE}" pid="11" name="MediaServiceImageTags">
    <vt:lpwstr/>
  </property>
</Properties>
</file>